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A798F3" w14:textId="54BCA6C1" w:rsidR="005B4B69" w:rsidRDefault="001D45F5" w:rsidP="00550234">
      <w:pPr>
        <w:sectPr w:rsidR="005B4B69" w:rsidSect="00475B49">
          <w:headerReference w:type="default" r:id="rId7"/>
          <w:footerReference w:type="default" r:id="rId8"/>
          <w:pgSz w:w="12240" w:h="15840"/>
          <w:pgMar w:top="432" w:right="432" w:bottom="432" w:left="432" w:header="288" w:footer="288" w:gutter="0"/>
          <w:cols w:space="720"/>
          <w:titlePg/>
        </w:sect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5887" behindDoc="0" locked="0" layoutInCell="1" allowOverlap="1" wp14:anchorId="380B64D1" wp14:editId="14EEB7B9">
                <wp:simplePos x="0" y="0"/>
                <wp:positionH relativeFrom="column">
                  <wp:posOffset>116205</wp:posOffset>
                </wp:positionH>
                <wp:positionV relativeFrom="paragraph">
                  <wp:posOffset>1437640</wp:posOffset>
                </wp:positionV>
                <wp:extent cx="7086600" cy="228600"/>
                <wp:effectExtent l="0" t="0" r="0" b="0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1659A" w14:textId="2A2323DA" w:rsidR="001D45F5" w:rsidRPr="001D45F5" w:rsidRDefault="00EE372D" w:rsidP="00EE372D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Developed by Dr. Ana Puszkin-Chevlin</w:t>
                            </w:r>
                            <w:r w:rsidR="00435399"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 w:rsidR="00435399">
                              <w:rPr>
                                <w:sz w:val="13"/>
                                <w:szCs w:val="13"/>
                              </w:rPr>
                              <w:tab/>
                              <w:t xml:space="preserve">               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 xml:space="preserve">     </w:t>
                            </w:r>
                            <w:r w:rsidR="00435399">
                              <w:rPr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435399"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 w:rsidR="001D45F5">
                              <w:rPr>
                                <w:sz w:val="13"/>
                                <w:szCs w:val="13"/>
                              </w:rPr>
                              <w:t>Green Sanctuary Committee of UUFBR</w:t>
                            </w:r>
                            <w:r w:rsidR="001D45F5"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 w:rsidR="001D45F5"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 w:rsidR="001D45F5"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 w:rsidR="001D45F5"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 w:rsidR="00435399"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 w:rsidR="001D45F5">
                              <w:rPr>
                                <w:sz w:val="13"/>
                                <w:szCs w:val="13"/>
                              </w:rPr>
                              <w:t>EPA Grant #EQ-00D35415-0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0B64D1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61" o:spid="_x0000_s1026" type="#_x0000_t202" style="position:absolute;margin-left:9.15pt;margin-top:113.2pt;width:558pt;height:18pt;z-index:2517258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" filled="f" stroked="f">
                <v:textbox>
                  <w:txbxContent>
                    <w:p w14:paraId="4571659A" w14:textId="2A2323DA" w:rsidR="001D45F5" w:rsidRPr="001D45F5" w:rsidRDefault="00EE372D" w:rsidP="00EE372D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Developed by Dr. Ana Puszkin-Chevlin</w:t>
                      </w:r>
                      <w:r w:rsidR="00435399">
                        <w:rPr>
                          <w:sz w:val="13"/>
                          <w:szCs w:val="13"/>
                        </w:rPr>
                        <w:tab/>
                      </w:r>
                      <w:r w:rsidR="00435399">
                        <w:rPr>
                          <w:sz w:val="13"/>
                          <w:szCs w:val="13"/>
                        </w:rPr>
                        <w:tab/>
                        <w:t xml:space="preserve">                </w:t>
                      </w:r>
                      <w:r>
                        <w:rPr>
                          <w:sz w:val="13"/>
                          <w:szCs w:val="13"/>
                        </w:rPr>
                        <w:t xml:space="preserve">     </w:t>
                      </w:r>
                      <w:r w:rsidR="00435399">
                        <w:rPr>
                          <w:sz w:val="13"/>
                          <w:szCs w:val="13"/>
                        </w:rPr>
                        <w:t xml:space="preserve"> </w:t>
                      </w:r>
                      <w:r w:rsidR="00435399">
                        <w:rPr>
                          <w:sz w:val="13"/>
                          <w:szCs w:val="13"/>
                        </w:rPr>
                        <w:tab/>
                      </w:r>
                      <w:r>
                        <w:rPr>
                          <w:sz w:val="13"/>
                          <w:szCs w:val="13"/>
                        </w:rPr>
                        <w:tab/>
                      </w:r>
                      <w:r w:rsidR="001D45F5">
                        <w:rPr>
                          <w:sz w:val="13"/>
                          <w:szCs w:val="13"/>
                        </w:rPr>
                        <w:t>Green Sanctuary Committee of UUFBR</w:t>
                      </w:r>
                      <w:r w:rsidR="001D45F5">
                        <w:rPr>
                          <w:sz w:val="13"/>
                          <w:szCs w:val="13"/>
                        </w:rPr>
                        <w:tab/>
                      </w:r>
                      <w:r w:rsidR="001D45F5">
                        <w:rPr>
                          <w:sz w:val="13"/>
                          <w:szCs w:val="13"/>
                        </w:rPr>
                        <w:tab/>
                      </w:r>
                      <w:r w:rsidR="001D45F5">
                        <w:rPr>
                          <w:sz w:val="13"/>
                          <w:szCs w:val="13"/>
                        </w:rPr>
                        <w:tab/>
                      </w:r>
                      <w:r w:rsidR="001D45F5">
                        <w:rPr>
                          <w:sz w:val="13"/>
                          <w:szCs w:val="13"/>
                        </w:rPr>
                        <w:tab/>
                      </w:r>
                      <w:r w:rsidR="00435399">
                        <w:rPr>
                          <w:sz w:val="13"/>
                          <w:szCs w:val="13"/>
                        </w:rPr>
                        <w:tab/>
                      </w:r>
                      <w:r w:rsidR="001D45F5">
                        <w:rPr>
                          <w:sz w:val="13"/>
                          <w:szCs w:val="13"/>
                        </w:rPr>
                        <w:t>EPA Grant #EQ-00D35415-0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106F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13247" behindDoc="0" locked="0" layoutInCell="1" allowOverlap="1" wp14:anchorId="25C37C1C" wp14:editId="78E0B08B">
                <wp:simplePos x="0" y="0"/>
                <wp:positionH relativeFrom="page">
                  <wp:posOffset>1574800</wp:posOffset>
                </wp:positionH>
                <wp:positionV relativeFrom="page">
                  <wp:posOffset>3627120</wp:posOffset>
                </wp:positionV>
                <wp:extent cx="2019935" cy="455295"/>
                <wp:effectExtent l="0" t="0" r="0" b="1905"/>
                <wp:wrapThrough wrapText="bothSides">
                  <wp:wrapPolygon edited="0">
                    <wp:start x="272" y="0"/>
                    <wp:lineTo x="272" y="20485"/>
                    <wp:lineTo x="20914" y="20485"/>
                    <wp:lineTo x="20914" y="0"/>
                    <wp:lineTo x="272" y="0"/>
                  </wp:wrapPolygon>
                </wp:wrapThrough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935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CE09E34" w14:textId="77777777" w:rsidR="0018302A" w:rsidRPr="007C5D4F" w:rsidRDefault="0018302A" w:rsidP="007C5D4F">
                            <w:pPr>
                              <w:rPr>
                                <w:rFonts w:ascii="Arial" w:hAnsi="Arial" w:cs="Arial"/>
                                <w:color w:val="0B5519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B5519"/>
                                <w:sz w:val="20"/>
                                <w:szCs w:val="28"/>
                              </w:rPr>
                              <w:t xml:space="preserve">Sign Up for telephone alerts </w:t>
                            </w:r>
                            <w:r w:rsidRPr="007C5D4F">
                              <w:rPr>
                                <w:rFonts w:ascii="Arial" w:hAnsi="Arial" w:cs="Arial"/>
                                <w:color w:val="0B5519"/>
                                <w:sz w:val="20"/>
                                <w:szCs w:val="28"/>
                              </w:rPr>
                              <w:t>https://public.</w:t>
                            </w:r>
                            <w:r w:rsidRPr="007C5D4F">
                              <w:rPr>
                                <w:rFonts w:ascii="Arial" w:hAnsi="Arial" w:cs="Arial"/>
                                <w:b/>
                                <w:bCs/>
                                <w:color w:val="0B5519"/>
                                <w:sz w:val="20"/>
                                <w:szCs w:val="28"/>
                              </w:rPr>
                              <w:t>codered</w:t>
                            </w:r>
                            <w:r w:rsidRPr="007C5D4F">
                              <w:rPr>
                                <w:rFonts w:ascii="Arial" w:hAnsi="Arial" w:cs="Arial"/>
                                <w:color w:val="0B5519"/>
                                <w:sz w:val="20"/>
                                <w:szCs w:val="28"/>
                              </w:rPr>
                              <w:t>web.com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37C1C" id="Text_x0020_Box_x0020_288" o:spid="_x0000_s1027" type="#_x0000_t202" style="position:absolute;margin-left:124pt;margin-top:285.6pt;width:159.05pt;height:35.85pt;z-index:251613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" mv:complextextbox="1" filled="f" stroked="f">
                <v:textbox>
                  <w:txbxContent>
                    <w:p w14:paraId="4CE09E34" w14:textId="77777777" w:rsidR="0018302A" w:rsidRPr="007C5D4F" w:rsidRDefault="0018302A" w:rsidP="007C5D4F">
                      <w:pPr>
                        <w:rPr>
                          <w:rFonts w:ascii="Arial" w:hAnsi="Arial" w:cs="Arial"/>
                          <w:color w:val="0B5519"/>
                          <w:sz w:val="20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B5519"/>
                          <w:sz w:val="20"/>
                          <w:szCs w:val="28"/>
                        </w:rPr>
                        <w:t xml:space="preserve">Sign Up for telephone alerts </w:t>
                      </w:r>
                      <w:r w:rsidRPr="007C5D4F">
                        <w:rPr>
                          <w:rFonts w:ascii="Arial" w:hAnsi="Arial" w:cs="Arial"/>
                          <w:color w:val="0B5519"/>
                          <w:sz w:val="20"/>
                          <w:szCs w:val="28"/>
                        </w:rPr>
                        <w:t>https://public.</w:t>
                      </w:r>
                      <w:r w:rsidRPr="007C5D4F">
                        <w:rPr>
                          <w:rFonts w:ascii="Arial" w:hAnsi="Arial" w:cs="Arial"/>
                          <w:b/>
                          <w:bCs/>
                          <w:color w:val="0B5519"/>
                          <w:sz w:val="20"/>
                          <w:szCs w:val="28"/>
                        </w:rPr>
                        <w:t>codered</w:t>
                      </w:r>
                      <w:r w:rsidRPr="007C5D4F">
                        <w:rPr>
                          <w:rFonts w:ascii="Arial" w:hAnsi="Arial" w:cs="Arial"/>
                          <w:color w:val="0B5519"/>
                          <w:sz w:val="20"/>
                          <w:szCs w:val="28"/>
                        </w:rPr>
                        <w:t>web.com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44A00">
        <w:rPr>
          <w:noProof/>
          <w:lang w:eastAsia="zh-CN"/>
        </w:rPr>
        <w:drawing>
          <wp:anchor distT="0" distB="0" distL="114300" distR="114300" simplePos="0" relativeHeight="251716671" behindDoc="0" locked="0" layoutInCell="1" allowOverlap="1" wp14:anchorId="1251ED07" wp14:editId="6BFEE8D4">
            <wp:simplePos x="0" y="0"/>
            <wp:positionH relativeFrom="page">
              <wp:posOffset>6618605</wp:posOffset>
            </wp:positionH>
            <wp:positionV relativeFrom="page">
              <wp:posOffset>5758815</wp:posOffset>
            </wp:positionV>
            <wp:extent cx="1105535" cy="1308735"/>
            <wp:effectExtent l="0" t="0" r="12065" b="12065"/>
            <wp:wrapThrough wrapText="bothSides">
              <wp:wrapPolygon edited="0">
                <wp:start x="0" y="0"/>
                <wp:lineTo x="0" y="21380"/>
                <wp:lineTo x="21339" y="21380"/>
                <wp:lineTo x="21339" y="0"/>
                <wp:lineTo x="0" y="0"/>
              </wp:wrapPolygon>
            </wp:wrapThrough>
            <wp:docPr id="321" name="Picture 321" descr="Macintosh HD:Users:ana2:Desktop:Screen Shot 2016-02-29 at 1.15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a2:Desktop:Screen Shot 2016-02-29 at 1.15.42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A00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0767" behindDoc="0" locked="0" layoutInCell="1" allowOverlap="1" wp14:anchorId="2D36EB34" wp14:editId="2EE9E9CE">
                <wp:simplePos x="0" y="0"/>
                <wp:positionH relativeFrom="page">
                  <wp:posOffset>5689600</wp:posOffset>
                </wp:positionH>
                <wp:positionV relativeFrom="page">
                  <wp:posOffset>8229600</wp:posOffset>
                </wp:positionV>
                <wp:extent cx="370840" cy="904240"/>
                <wp:effectExtent l="76200" t="50800" r="86360" b="111760"/>
                <wp:wrapThrough wrapText="bothSides">
                  <wp:wrapPolygon edited="0">
                    <wp:start x="-4438" y="-1213"/>
                    <wp:lineTo x="-4438" y="18809"/>
                    <wp:lineTo x="0" y="23663"/>
                    <wp:lineTo x="16274" y="23663"/>
                    <wp:lineTo x="17753" y="23056"/>
                    <wp:lineTo x="25151" y="19416"/>
                    <wp:lineTo x="25151" y="-1213"/>
                    <wp:lineTo x="-4438" y="-1213"/>
                  </wp:wrapPolygon>
                </wp:wrapThrough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90424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accent5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9" o:spid="_x0000_s1026" style="position:absolute;margin-left:448pt;margin-top:9in;width:29.2pt;height:71.2pt;z-index:2517207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" filled="f" strokecolor="#eb5605 [3208]" strokeweight="3pt">
                <v:stroke dashstyle="dash"/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944A00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3839" behindDoc="0" locked="0" layoutInCell="1" allowOverlap="1" wp14:anchorId="5EBB5B5A" wp14:editId="54AC6B87">
                <wp:simplePos x="0" y="0"/>
                <wp:positionH relativeFrom="page">
                  <wp:posOffset>4109720</wp:posOffset>
                </wp:positionH>
                <wp:positionV relativeFrom="page">
                  <wp:posOffset>7196455</wp:posOffset>
                </wp:positionV>
                <wp:extent cx="1026160" cy="664845"/>
                <wp:effectExtent l="50800" t="25400" r="726440" b="706755"/>
                <wp:wrapThrough wrapText="bothSides">
                  <wp:wrapPolygon edited="0">
                    <wp:start x="-1069" y="-825"/>
                    <wp:lineTo x="-1069" y="23106"/>
                    <wp:lineTo x="16574" y="26407"/>
                    <wp:lineTo x="33149" y="43736"/>
                    <wp:lineTo x="35287" y="43736"/>
                    <wp:lineTo x="36356" y="39610"/>
                    <wp:lineTo x="32614" y="35484"/>
                    <wp:lineTo x="21921" y="26407"/>
                    <wp:lineTo x="22990" y="13203"/>
                    <wp:lineTo x="22455" y="-825"/>
                    <wp:lineTo x="-1069" y="-825"/>
                  </wp:wrapPolygon>
                </wp:wrapThrough>
                <wp:docPr id="317" name="Line Callout 1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160" cy="664845"/>
                        </a:xfrm>
                        <a:prstGeom prst="borderCallout1">
                          <a:avLst>
                            <a:gd name="adj1" fmla="val 101272"/>
                            <a:gd name="adj2" fmla="val 70875"/>
                            <a:gd name="adj3" fmla="val 187380"/>
                            <a:gd name="adj4" fmla="val 162657"/>
                          </a:avLst>
                        </a:prstGeom>
                        <a:ln w="158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725E05" w14:textId="77777777" w:rsidR="00944A00" w:rsidRDefault="00944A00" w:rsidP="00944A00">
                            <w:pPr>
                              <w:jc w:val="center"/>
                            </w:pPr>
                            <w:r>
                              <w:t>Pearl City Vicinity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BB5B5A" id="_x0000_t47" coordsize="21600,21600" o:spt="47" adj="-8280,24300,-1800,4050" path="m@0@1l@2@3nfem0,0l21600,,21600,21600,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_x0020_Callout_x0020_1_x0020_317" o:spid="_x0000_s1028" type="#_x0000_t47" style="position:absolute;margin-left:323.6pt;margin-top:566.65pt;width:80.8pt;height:52.35pt;z-index:25172383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" adj="35134,40474,15309,21875" fillcolor="#fda023 [3204]" strokecolor="#fc9914 [3044]" strokeweight="1.25pt">
                <v:fill color2="#fecf91 [1620]" rotate="t" type="gradient">
                  <o:fill v:ext="view" type="gradientUnscaled"/>
                </v:fill>
                <v:stroke startarrow="open"/>
                <v:shadow on="t" opacity="22937f" mv:blur="40000f" origin=",.5" offset="0,23000emu"/>
                <v:textbox>
                  <w:txbxContent>
                    <w:p w14:paraId="5F725E05" w14:textId="77777777" w:rsidR="00944A00" w:rsidRDefault="00944A00" w:rsidP="00944A00">
                      <w:pPr>
                        <w:jc w:val="center"/>
                      </w:pPr>
                      <w:r>
                        <w:t>Pearl City Vicinity</w:t>
                      </w:r>
                    </w:p>
                  </w:txbxContent>
                </v:textbox>
                <o:callout v:ext="edit" minusx="t" minusy="t"/>
                <w10:wrap type="through" anchorx="page" anchory="page"/>
              </v:shape>
            </w:pict>
          </mc:Fallback>
        </mc:AlternateContent>
      </w:r>
      <w:r w:rsidR="00944A00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1791" behindDoc="0" locked="0" layoutInCell="1" allowOverlap="1" wp14:anchorId="75A60018" wp14:editId="7C5E81B1">
                <wp:simplePos x="0" y="0"/>
                <wp:positionH relativeFrom="page">
                  <wp:posOffset>4983480</wp:posOffset>
                </wp:positionH>
                <wp:positionV relativeFrom="page">
                  <wp:posOffset>4307840</wp:posOffset>
                </wp:positionV>
                <wp:extent cx="1026160" cy="664845"/>
                <wp:effectExtent l="50800" t="25400" r="66040" b="605155"/>
                <wp:wrapThrough wrapText="bothSides">
                  <wp:wrapPolygon edited="0">
                    <wp:start x="-1069" y="-825"/>
                    <wp:lineTo x="-1069" y="23106"/>
                    <wp:lineTo x="2673" y="26407"/>
                    <wp:lineTo x="0" y="26407"/>
                    <wp:lineTo x="535" y="40436"/>
                    <wp:lineTo x="3743" y="40436"/>
                    <wp:lineTo x="6416" y="27232"/>
                    <wp:lineTo x="16040" y="26407"/>
                    <wp:lineTo x="22455" y="21456"/>
                    <wp:lineTo x="22455" y="-825"/>
                    <wp:lineTo x="-1069" y="-825"/>
                  </wp:wrapPolygon>
                </wp:wrapThrough>
                <wp:docPr id="310" name="Line Callout 1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160" cy="664845"/>
                        </a:xfrm>
                        <a:prstGeom prst="borderCallout1">
                          <a:avLst>
                            <a:gd name="adj1" fmla="val 95159"/>
                            <a:gd name="adj2" fmla="val 27311"/>
                            <a:gd name="adj3" fmla="val 176683"/>
                            <a:gd name="adj4" fmla="val 9192"/>
                          </a:avLst>
                        </a:prstGeom>
                        <a:ln w="158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8DEFB9" w14:textId="77777777" w:rsidR="00944A00" w:rsidRDefault="00944A00" w:rsidP="00944A00">
                            <w:pPr>
                              <w:jc w:val="center"/>
                            </w:pPr>
                            <w:r>
                              <w:t>West Atlantic Neighborhood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A60018" id="Line_x0020_Callout_x0020_1_x0020_310" o:spid="_x0000_s1029" type="#_x0000_t47" style="position:absolute;margin-left:392.4pt;margin-top:339.2pt;width:80.8pt;height:52.35pt;z-index:251721791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" adj="1985,38164,5899,20554" fillcolor="#fda023 [3204]" strokecolor="#fc9914 [3044]" strokeweight="1.25pt">
                <v:fill color2="#fecf91 [1620]" rotate="t" type="gradient">
                  <o:fill v:ext="view" type="gradientUnscaled"/>
                </v:fill>
                <v:stroke startarrow="open"/>
                <v:shadow on="t" opacity="22937f" mv:blur="40000f" origin=",.5" offset="0,23000emu"/>
                <v:textbox>
                  <w:txbxContent>
                    <w:p w14:paraId="778DEFB9" w14:textId="77777777" w:rsidR="00944A00" w:rsidRDefault="00944A00" w:rsidP="00944A00">
                      <w:pPr>
                        <w:jc w:val="center"/>
                      </w:pPr>
                      <w:r>
                        <w:t>West Atlantic Neighborhood</w:t>
                      </w:r>
                    </w:p>
                  </w:txbxContent>
                </v:textbox>
                <o:callout v:ext="edit" minusy="t"/>
                <w10:wrap type="through" anchorx="page" anchory="page"/>
              </v:shape>
            </w:pict>
          </mc:Fallback>
        </mc:AlternateContent>
      </w:r>
      <w:r w:rsidR="00944A00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8719" behindDoc="0" locked="0" layoutInCell="1" allowOverlap="1" wp14:anchorId="50A24F92" wp14:editId="7DD38002">
                <wp:simplePos x="0" y="0"/>
                <wp:positionH relativeFrom="page">
                  <wp:posOffset>4551680</wp:posOffset>
                </wp:positionH>
                <wp:positionV relativeFrom="page">
                  <wp:posOffset>5171440</wp:posOffset>
                </wp:positionV>
                <wp:extent cx="944880" cy="1229360"/>
                <wp:effectExtent l="76200" t="50800" r="71120" b="91440"/>
                <wp:wrapThrough wrapText="bothSides">
                  <wp:wrapPolygon edited="0">
                    <wp:start x="-1742" y="-893"/>
                    <wp:lineTo x="-1742" y="20975"/>
                    <wp:lineTo x="0" y="22760"/>
                    <wp:lineTo x="22645" y="22760"/>
                    <wp:lineTo x="22645" y="14281"/>
                    <wp:lineTo x="20903" y="13835"/>
                    <wp:lineTo x="20903" y="7140"/>
                    <wp:lineTo x="16839" y="6694"/>
                    <wp:lineTo x="22645" y="4909"/>
                    <wp:lineTo x="22065" y="-893"/>
                    <wp:lineTo x="-1742" y="-893"/>
                  </wp:wrapPolygon>
                </wp:wrapThrough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122936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accent5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3" o:spid="_x0000_s1026" style="position:absolute;margin-left:358.4pt;margin-top:407.2pt;width:74.4pt;height:96.8pt;z-index:2517187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" filled="f" strokecolor="#eb5605 [3208]" strokeweight="3pt">
                <v:stroke dashstyle="dash"/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490C0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04999" behindDoc="0" locked="0" layoutInCell="1" allowOverlap="1" wp14:anchorId="35E2C31D" wp14:editId="57640913">
                <wp:simplePos x="0" y="0"/>
                <wp:positionH relativeFrom="page">
                  <wp:posOffset>457200</wp:posOffset>
                </wp:positionH>
                <wp:positionV relativeFrom="page">
                  <wp:posOffset>7529195</wp:posOffset>
                </wp:positionV>
                <wp:extent cx="3173730" cy="472440"/>
                <wp:effectExtent l="0" t="0" r="1270" b="10160"/>
                <wp:wrapTight wrapText="bothSides">
                  <wp:wrapPolygon edited="0">
                    <wp:start x="0" y="0"/>
                    <wp:lineTo x="0" y="20903"/>
                    <wp:lineTo x="21436" y="20903"/>
                    <wp:lineTo x="21436" y="0"/>
                    <wp:lineTo x="0" y="0"/>
                  </wp:wrapPolygon>
                </wp:wrapTight>
                <wp:docPr id="5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3730" cy="4724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94C610" w14:textId="77777777" w:rsidR="0018302A" w:rsidRPr="00516169" w:rsidRDefault="0018302A" w:rsidP="005B4B69">
                            <w:pPr>
                              <w:pStyle w:val="Heading2"/>
                            </w:pPr>
                            <w:r w:rsidRPr="00516169">
                              <w:t>State of Florida</w:t>
                            </w:r>
                            <w:r>
                              <w:t xml:space="preserve"> Contacts</w:t>
                            </w:r>
                          </w:p>
                        </w:txbxContent>
                      </wps:txbx>
                      <wps:bodyPr rot="0" vert="horz" wrap="square" lIns="137160" tIns="4572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2C31D" id="Rectangle_x0020_23" o:spid="_x0000_s1030" style="position:absolute;margin-left:36pt;margin-top:592.85pt;width:249.9pt;height:37.2pt;z-index:2516049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" fillcolor="#71685c [3206]" stroked="f">
                <v:textbox inset="10.8pt,,10.8pt">
                  <w:txbxContent>
                    <w:p w14:paraId="7D94C610" w14:textId="77777777" w:rsidR="0018302A" w:rsidRPr="00516169" w:rsidRDefault="0018302A" w:rsidP="005B4B69">
                      <w:pPr>
                        <w:pStyle w:val="Heading2"/>
                      </w:pPr>
                      <w:r w:rsidRPr="00516169">
                        <w:t>State of Florida</w:t>
                      </w:r>
                      <w:r>
                        <w:t xml:space="preserve"> Contacts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490C0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04986" behindDoc="0" locked="0" layoutInCell="1" allowOverlap="1" wp14:anchorId="33BCFA11" wp14:editId="73D221AF">
                <wp:simplePos x="0" y="0"/>
                <wp:positionH relativeFrom="page">
                  <wp:posOffset>479425</wp:posOffset>
                </wp:positionH>
                <wp:positionV relativeFrom="page">
                  <wp:posOffset>4194810</wp:posOffset>
                </wp:positionV>
                <wp:extent cx="3151505" cy="467995"/>
                <wp:effectExtent l="0" t="0" r="0" b="0"/>
                <wp:wrapTight wrapText="bothSides">
                  <wp:wrapPolygon edited="0">
                    <wp:start x="0" y="0"/>
                    <wp:lineTo x="0" y="19929"/>
                    <wp:lineTo x="21413" y="19929"/>
                    <wp:lineTo x="21413" y="0"/>
                    <wp:lineTo x="0" y="0"/>
                  </wp:wrapPolygon>
                </wp:wrapTight>
                <wp:docPr id="5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1505" cy="4679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20C17AE" w14:textId="77777777" w:rsidR="0018302A" w:rsidRPr="00334D77" w:rsidRDefault="0018302A" w:rsidP="005B4B69">
                            <w:pPr>
                              <w:pStyle w:val="Heading2"/>
                            </w:pPr>
                            <w:r>
                              <w:t>Palm Beach County Contacts</w:t>
                            </w:r>
                          </w:p>
                        </w:txbxContent>
                      </wps:txbx>
                      <wps:bodyPr rot="0" vert="horz" wrap="square" lIns="137160" tIns="4572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CFA11" id="Rectangle_x0020_18" o:spid="_x0000_s1031" style="position:absolute;margin-left:37.75pt;margin-top:330.3pt;width:248.15pt;height:36.85pt;z-index:2516049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" fillcolor="#5b640d [1609]" stroked="f">
                <v:textbox inset="10.8pt,,10.8pt">
                  <w:txbxContent>
                    <w:p w14:paraId="620C17AE" w14:textId="77777777" w:rsidR="0018302A" w:rsidRPr="00334D77" w:rsidRDefault="0018302A" w:rsidP="005B4B69">
                      <w:pPr>
                        <w:pStyle w:val="Heading2"/>
                      </w:pPr>
                      <w:r>
                        <w:t>Palm Beach County Contacts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D5E72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04996" behindDoc="0" locked="0" layoutInCell="1" allowOverlap="1" wp14:anchorId="5F6329AA" wp14:editId="7A423898">
                <wp:simplePos x="0" y="0"/>
                <wp:positionH relativeFrom="page">
                  <wp:posOffset>474345</wp:posOffset>
                </wp:positionH>
                <wp:positionV relativeFrom="page">
                  <wp:posOffset>1891665</wp:posOffset>
                </wp:positionV>
                <wp:extent cx="3157220" cy="556895"/>
                <wp:effectExtent l="0" t="0" r="0" b="1905"/>
                <wp:wrapTight wrapText="bothSides">
                  <wp:wrapPolygon edited="0">
                    <wp:start x="0" y="0"/>
                    <wp:lineTo x="0" y="20689"/>
                    <wp:lineTo x="21374" y="20689"/>
                    <wp:lineTo x="21374" y="0"/>
                    <wp:lineTo x="0" y="0"/>
                  </wp:wrapPolygon>
                </wp:wrapTight>
                <wp:docPr id="5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7220" cy="5568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C57647" w14:textId="77777777" w:rsidR="0018302A" w:rsidRPr="00FD2539" w:rsidRDefault="0018302A" w:rsidP="005B4B69">
                            <w:pPr>
                              <w:pStyle w:val="Heading2"/>
                              <w:rPr>
                                <w:sz w:val="32"/>
                                <w:szCs w:val="34"/>
                              </w:rPr>
                            </w:pPr>
                            <w:r w:rsidRPr="00FD2539">
                              <w:rPr>
                                <w:sz w:val="32"/>
                                <w:szCs w:val="34"/>
                              </w:rPr>
                              <w:t>Boca Raton &amp; Delray Beach</w:t>
                            </w:r>
                            <w:r>
                              <w:rPr>
                                <w:sz w:val="32"/>
                                <w:szCs w:val="34"/>
                              </w:rPr>
                              <w:t xml:space="preserve"> Contacts</w:t>
                            </w:r>
                            <w:r w:rsidRPr="00FD2539">
                              <w:rPr>
                                <w:sz w:val="32"/>
                                <w:szCs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37160" tIns="4572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329AA" id="Rectangle_x0020_2" o:spid="_x0000_s1032" style="position:absolute;margin-left:37.35pt;margin-top:148.95pt;width:248.6pt;height:43.85pt;z-index:2516049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" fillcolor="#465e9c [3215]" stroked="f">
                <v:textbox inset="10.8pt,,10.8pt">
                  <w:txbxContent>
                    <w:p w14:paraId="52C57647" w14:textId="77777777" w:rsidR="0018302A" w:rsidRPr="00FD2539" w:rsidRDefault="0018302A" w:rsidP="005B4B69">
                      <w:pPr>
                        <w:pStyle w:val="Heading2"/>
                        <w:rPr>
                          <w:sz w:val="32"/>
                          <w:szCs w:val="34"/>
                        </w:rPr>
                      </w:pPr>
                      <w:r w:rsidRPr="00FD2539">
                        <w:rPr>
                          <w:sz w:val="32"/>
                          <w:szCs w:val="34"/>
                        </w:rPr>
                        <w:t>Boca Raton &amp; Delray Beach</w:t>
                      </w:r>
                      <w:r>
                        <w:rPr>
                          <w:sz w:val="32"/>
                          <w:szCs w:val="34"/>
                        </w:rPr>
                        <w:t xml:space="preserve"> Contacts</w:t>
                      </w:r>
                      <w:r w:rsidRPr="00FD2539">
                        <w:rPr>
                          <w:sz w:val="32"/>
                          <w:szCs w:val="34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5E0F5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04990" behindDoc="0" locked="0" layoutInCell="1" allowOverlap="1" wp14:anchorId="59821741" wp14:editId="6EC2F226">
                <wp:simplePos x="0" y="0"/>
                <wp:positionH relativeFrom="page">
                  <wp:posOffset>457200</wp:posOffset>
                </wp:positionH>
                <wp:positionV relativeFrom="page">
                  <wp:posOffset>1329055</wp:posOffset>
                </wp:positionV>
                <wp:extent cx="6858000" cy="408305"/>
                <wp:effectExtent l="0" t="0" r="0" b="0"/>
                <wp:wrapNone/>
                <wp:docPr id="3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083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36pt;margin-top:104.65pt;width:540pt;height:32.15pt;z-index:2516049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" fillcolor="#64a73b [3207]" stroked="f" strokecolor="#4a7ebb" strokeweight="1.5pt">
                <v:shadow opacity="22938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7608C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7695" behindDoc="0" locked="0" layoutInCell="1" allowOverlap="1" wp14:anchorId="47D09E54" wp14:editId="2956E68A">
                <wp:simplePos x="0" y="0"/>
                <wp:positionH relativeFrom="page">
                  <wp:posOffset>3886200</wp:posOffset>
                </wp:positionH>
                <wp:positionV relativeFrom="page">
                  <wp:posOffset>3808730</wp:posOffset>
                </wp:positionV>
                <wp:extent cx="3285490" cy="697956"/>
                <wp:effectExtent l="0" t="0" r="0" b="0"/>
                <wp:wrapThrough wrapText="bothSides">
                  <wp:wrapPolygon edited="0">
                    <wp:start x="167" y="0"/>
                    <wp:lineTo x="167" y="20440"/>
                    <wp:lineTo x="21208" y="20440"/>
                    <wp:lineTo x="21208" y="0"/>
                    <wp:lineTo x="167" y="0"/>
                  </wp:wrapPolygon>
                </wp:wrapThrough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490" cy="6979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25E87" w14:textId="77777777" w:rsidR="0018302A" w:rsidRPr="007608C5" w:rsidRDefault="0018302A" w:rsidP="00F009B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608C5">
                              <w:rPr>
                                <w:sz w:val="32"/>
                              </w:rPr>
                              <w:t>Evacuation Zones and Routes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09E54" id="Text_x0020_Box_x0020_322" o:spid="_x0000_s1033" type="#_x0000_t202" style="position:absolute;margin-left:306pt;margin-top:299.9pt;width:258.7pt;height:54.95pt;z-index:2517176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" mv:complextextbox="1" filled="f" stroked="f">
                <v:textbox>
                  <w:txbxContent>
                    <w:p w14:paraId="41F25E87" w14:textId="77777777" w:rsidR="0018302A" w:rsidRPr="007608C5" w:rsidRDefault="0018302A" w:rsidP="00F009B0">
                      <w:pPr>
                        <w:jc w:val="center"/>
                        <w:rPr>
                          <w:sz w:val="32"/>
                        </w:rPr>
                      </w:pPr>
                      <w:r w:rsidRPr="007608C5">
                        <w:rPr>
                          <w:sz w:val="32"/>
                        </w:rPr>
                        <w:t>Evacuation Zones and Routes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608C5">
        <w:rPr>
          <w:noProof/>
          <w:lang w:eastAsia="zh-CN"/>
        </w:rPr>
        <w:drawing>
          <wp:anchor distT="0" distB="0" distL="114300" distR="114300" simplePos="0" relativeHeight="251714623" behindDoc="0" locked="0" layoutInCell="1" allowOverlap="1" wp14:anchorId="05D716CD" wp14:editId="279261B5">
            <wp:simplePos x="0" y="0"/>
            <wp:positionH relativeFrom="page">
              <wp:posOffset>3803015</wp:posOffset>
            </wp:positionH>
            <wp:positionV relativeFrom="page">
              <wp:posOffset>4307840</wp:posOffset>
            </wp:positionV>
            <wp:extent cx="3368675" cy="2759710"/>
            <wp:effectExtent l="0" t="0" r="9525" b="8890"/>
            <wp:wrapThrough wrapText="bothSides">
              <wp:wrapPolygon edited="0">
                <wp:start x="0" y="0"/>
                <wp:lineTo x="0" y="21471"/>
                <wp:lineTo x="21498" y="21471"/>
                <wp:lineTo x="21498" y="0"/>
                <wp:lineTo x="0" y="0"/>
              </wp:wrapPolygon>
            </wp:wrapThrough>
            <wp:docPr id="315" name="Picture 315" descr="Macintosh HD:Users:ana2:Desktop:Screen Shot 2016-02-29 at 1.15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a2:Desktop:Screen Shot 2016-02-29 at 1.15.07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8C5">
        <w:rPr>
          <w:noProof/>
          <w:lang w:eastAsia="zh-CN"/>
        </w:rPr>
        <w:drawing>
          <wp:anchor distT="0" distB="0" distL="114300" distR="114300" simplePos="0" relativeHeight="251715647" behindDoc="0" locked="0" layoutInCell="1" allowOverlap="1" wp14:anchorId="35BB2F2D" wp14:editId="690DA3B1">
            <wp:simplePos x="0" y="0"/>
            <wp:positionH relativeFrom="page">
              <wp:posOffset>3802380</wp:posOffset>
            </wp:positionH>
            <wp:positionV relativeFrom="page">
              <wp:posOffset>7067550</wp:posOffset>
            </wp:positionV>
            <wp:extent cx="3369310" cy="2716530"/>
            <wp:effectExtent l="0" t="0" r="8890" b="1270"/>
            <wp:wrapThrough wrapText="bothSides">
              <wp:wrapPolygon edited="0">
                <wp:start x="0" y="0"/>
                <wp:lineTo x="0" y="21408"/>
                <wp:lineTo x="21494" y="21408"/>
                <wp:lineTo x="21494" y="0"/>
                <wp:lineTo x="0" y="0"/>
              </wp:wrapPolygon>
            </wp:wrapThrough>
            <wp:docPr id="316" name="Picture 316" descr="Macintosh HD:Users:ana2:Desktop:Screen Shot 2016-02-29 at 1.13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a2:Desktop:Screen Shot 2016-02-29 at 1.13.52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8C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04994" behindDoc="0" locked="0" layoutInCell="1" allowOverlap="1" wp14:anchorId="4B4DAF0B" wp14:editId="7E41087E">
                <wp:simplePos x="0" y="0"/>
                <wp:positionH relativeFrom="page">
                  <wp:posOffset>3803015</wp:posOffset>
                </wp:positionH>
                <wp:positionV relativeFrom="page">
                  <wp:posOffset>1839595</wp:posOffset>
                </wp:positionV>
                <wp:extent cx="3369310" cy="1962785"/>
                <wp:effectExtent l="0" t="0" r="8890" b="0"/>
                <wp:wrapNone/>
                <wp:docPr id="5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9310" cy="19627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780C5EA" w14:textId="77777777" w:rsidR="0018302A" w:rsidRPr="005E0F56" w:rsidRDefault="0018302A" w:rsidP="00BF44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E0F56">
                              <w:rPr>
                                <w:b/>
                              </w:rPr>
                              <w:t>Radio Stations with Emergency Information</w:t>
                            </w:r>
                          </w:p>
                          <w:p w14:paraId="623565D1" w14:textId="77777777" w:rsidR="0018302A" w:rsidRPr="009C4809" w:rsidRDefault="0018302A" w:rsidP="009C4809">
                            <w:pPr>
                              <w:spacing w:after="0"/>
                              <w:rPr>
                                <w:sz w:val="22"/>
                              </w:rPr>
                            </w:pPr>
                            <w:r w:rsidRPr="009C4809">
                              <w:rPr>
                                <w:sz w:val="22"/>
                              </w:rPr>
                              <w:t xml:space="preserve">Delray Beach Emergency </w:t>
                            </w:r>
                            <w:proofErr w:type="gramStart"/>
                            <w:r w:rsidRPr="009C4809">
                              <w:rPr>
                                <w:sz w:val="22"/>
                              </w:rPr>
                              <w:t>Radio  1620</w:t>
                            </w:r>
                            <w:proofErr w:type="gramEnd"/>
                            <w:r w:rsidRPr="009C4809">
                              <w:rPr>
                                <w:sz w:val="22"/>
                              </w:rPr>
                              <w:t xml:space="preserve"> AM </w:t>
                            </w:r>
                          </w:p>
                          <w:p w14:paraId="358FEB87" w14:textId="77777777" w:rsidR="0018302A" w:rsidRPr="009C4809" w:rsidRDefault="0018302A" w:rsidP="009C4809">
                            <w:pPr>
                              <w:spacing w:after="0"/>
                              <w:rPr>
                                <w:b/>
                                <w:sz w:val="22"/>
                              </w:rPr>
                            </w:pPr>
                            <w:r w:rsidRPr="009C4809">
                              <w:rPr>
                                <w:b/>
                                <w:sz w:val="22"/>
                              </w:rPr>
                              <w:t>Homeland Security Emergency Radio Stations</w:t>
                            </w:r>
                          </w:p>
                          <w:p w14:paraId="6D4B6365" w14:textId="77777777" w:rsidR="0018302A" w:rsidRPr="009C4809" w:rsidRDefault="0018302A" w:rsidP="009C4809">
                            <w:pPr>
                              <w:spacing w:after="0"/>
                              <w:rPr>
                                <w:sz w:val="22"/>
                              </w:rPr>
                            </w:pPr>
                            <w:r w:rsidRPr="009C4809">
                              <w:rPr>
                                <w:sz w:val="22"/>
                              </w:rPr>
                              <w:t>City of Boca Raton AM 1650 kHz</w:t>
                            </w:r>
                          </w:p>
                          <w:p w14:paraId="0031133B" w14:textId="77777777" w:rsidR="0018302A" w:rsidRPr="009C4809" w:rsidRDefault="0018302A" w:rsidP="009C4809">
                            <w:pPr>
                              <w:spacing w:after="0"/>
                              <w:rPr>
                                <w:sz w:val="22"/>
                              </w:rPr>
                            </w:pPr>
                            <w:r w:rsidRPr="009C4809">
                              <w:rPr>
                                <w:sz w:val="22"/>
                              </w:rPr>
                              <w:t>City of Boynton Beach – AM 1670 kHz</w:t>
                            </w:r>
                          </w:p>
                          <w:p w14:paraId="75BB6385" w14:textId="77777777" w:rsidR="0018302A" w:rsidRPr="009C4809" w:rsidRDefault="0018302A" w:rsidP="009C4809">
                            <w:pPr>
                              <w:spacing w:after="0"/>
                              <w:rPr>
                                <w:sz w:val="22"/>
                              </w:rPr>
                            </w:pPr>
                            <w:r w:rsidRPr="009C4809">
                              <w:rPr>
                                <w:sz w:val="22"/>
                              </w:rPr>
                              <w:t>City of Delray Beach – AM 1700 kHZ</w:t>
                            </w:r>
                          </w:p>
                          <w:p w14:paraId="30E5E226" w14:textId="77777777" w:rsidR="0018302A" w:rsidRPr="009C4809" w:rsidRDefault="0018302A" w:rsidP="009C4809">
                            <w:pPr>
                              <w:spacing w:after="0"/>
                              <w:rPr>
                                <w:sz w:val="22"/>
                              </w:rPr>
                            </w:pPr>
                          </w:p>
                          <w:p w14:paraId="7E21A531" w14:textId="77777777" w:rsidR="0018302A" w:rsidRPr="009C4809" w:rsidRDefault="0018302A" w:rsidP="009C4809">
                            <w:pPr>
                              <w:spacing w:after="0"/>
                              <w:rPr>
                                <w:sz w:val="22"/>
                              </w:rPr>
                            </w:pPr>
                            <w:r w:rsidRPr="009C4809">
                              <w:rPr>
                                <w:sz w:val="22"/>
                              </w:rPr>
                              <w:t>NOAA Weather Radio – KHB</w:t>
                            </w:r>
                            <w:proofErr w:type="gramStart"/>
                            <w:r w:rsidRPr="009C4809">
                              <w:rPr>
                                <w:sz w:val="22"/>
                              </w:rPr>
                              <w:t>34  162</w:t>
                            </w:r>
                            <w:proofErr w:type="gramEnd"/>
                            <w:r w:rsidRPr="009C4809">
                              <w:rPr>
                                <w:sz w:val="22"/>
                              </w:rPr>
                              <w:t xml:space="preserve">.550MHz </w:t>
                            </w:r>
                          </w:p>
                          <w:p w14:paraId="6BCB3D63" w14:textId="77777777" w:rsidR="0018302A" w:rsidRPr="009C4809" w:rsidRDefault="0018302A" w:rsidP="009C4809">
                            <w:pPr>
                              <w:spacing w:after="0"/>
                              <w:rPr>
                                <w:sz w:val="22"/>
                              </w:rPr>
                            </w:pPr>
                            <w:r w:rsidRPr="009C4809">
                              <w:rPr>
                                <w:sz w:val="22"/>
                              </w:rPr>
                              <w:t>Coverage Miami/Dade, Broward, South Palm Beach Co</w:t>
                            </w:r>
                            <w:r>
                              <w:rPr>
                                <w:sz w:val="22"/>
                              </w:rPr>
                              <w:t>unty</w:t>
                            </w:r>
                          </w:p>
                          <w:p w14:paraId="6EFEF114" w14:textId="77777777" w:rsidR="0018302A" w:rsidRPr="009C4809" w:rsidRDefault="0018302A" w:rsidP="009C4809">
                            <w:pPr>
                              <w:spacing w:after="0"/>
                              <w:rPr>
                                <w:sz w:val="22"/>
                              </w:rPr>
                            </w:pPr>
                            <w:r w:rsidRPr="009C4809">
                              <w:rPr>
                                <w:sz w:val="22"/>
                              </w:rPr>
                              <w:t>NOAA Weather Radio KEC50 162.475 MHz</w:t>
                            </w:r>
                          </w:p>
                          <w:p w14:paraId="45737EAE" w14:textId="77777777" w:rsidR="0018302A" w:rsidRPr="009C4809" w:rsidRDefault="0018302A" w:rsidP="009C4809">
                            <w:pPr>
                              <w:spacing w:after="0"/>
                              <w:rPr>
                                <w:sz w:val="22"/>
                              </w:rPr>
                            </w:pPr>
                            <w:r w:rsidRPr="009C4809">
                              <w:rPr>
                                <w:sz w:val="22"/>
                              </w:rPr>
                              <w:t>Coverage North Broward, Palm Beach and Martin County</w:t>
                            </w:r>
                          </w:p>
                          <w:p w14:paraId="7ACFC122" w14:textId="77777777" w:rsidR="0018302A" w:rsidRDefault="0018302A" w:rsidP="009C4809"/>
                          <w:p w14:paraId="0F313316" w14:textId="77777777" w:rsidR="0018302A" w:rsidRDefault="0018302A" w:rsidP="00BF44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DAF0B" id="Rectangle_x0020_28" o:spid="_x0000_s1034" style="position:absolute;margin-left:299.45pt;margin-top:144.85pt;width:265.3pt;height:154.55pt;z-index:2516049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" fillcolor="#fed8a6 [1300]" stroked="f">
                <v:textbox inset=",7.2pt,,7.2pt">
                  <w:txbxContent>
                    <w:p w14:paraId="3780C5EA" w14:textId="77777777" w:rsidR="0018302A" w:rsidRPr="005E0F56" w:rsidRDefault="0018302A" w:rsidP="00BF4425">
                      <w:pPr>
                        <w:jc w:val="center"/>
                        <w:rPr>
                          <w:b/>
                        </w:rPr>
                      </w:pPr>
                      <w:r w:rsidRPr="005E0F56">
                        <w:rPr>
                          <w:b/>
                        </w:rPr>
                        <w:t>Radio Stations with Emergency Information</w:t>
                      </w:r>
                    </w:p>
                    <w:p w14:paraId="623565D1" w14:textId="77777777" w:rsidR="0018302A" w:rsidRPr="009C4809" w:rsidRDefault="0018302A" w:rsidP="009C4809">
                      <w:pPr>
                        <w:spacing w:after="0"/>
                        <w:rPr>
                          <w:sz w:val="22"/>
                        </w:rPr>
                      </w:pPr>
                      <w:r w:rsidRPr="009C4809">
                        <w:rPr>
                          <w:sz w:val="22"/>
                        </w:rPr>
                        <w:t xml:space="preserve">Delray Beach Emergency </w:t>
                      </w:r>
                      <w:proofErr w:type="gramStart"/>
                      <w:r w:rsidRPr="009C4809">
                        <w:rPr>
                          <w:sz w:val="22"/>
                        </w:rPr>
                        <w:t>Radio  1620</w:t>
                      </w:r>
                      <w:proofErr w:type="gramEnd"/>
                      <w:r w:rsidRPr="009C4809">
                        <w:rPr>
                          <w:sz w:val="22"/>
                        </w:rPr>
                        <w:t xml:space="preserve"> AM </w:t>
                      </w:r>
                    </w:p>
                    <w:p w14:paraId="358FEB87" w14:textId="77777777" w:rsidR="0018302A" w:rsidRPr="009C4809" w:rsidRDefault="0018302A" w:rsidP="009C4809">
                      <w:pPr>
                        <w:spacing w:after="0"/>
                        <w:rPr>
                          <w:b/>
                          <w:sz w:val="22"/>
                        </w:rPr>
                      </w:pPr>
                      <w:r w:rsidRPr="009C4809">
                        <w:rPr>
                          <w:b/>
                          <w:sz w:val="22"/>
                        </w:rPr>
                        <w:t>Homeland Security Emergency Radio Stations</w:t>
                      </w:r>
                    </w:p>
                    <w:p w14:paraId="6D4B6365" w14:textId="77777777" w:rsidR="0018302A" w:rsidRPr="009C4809" w:rsidRDefault="0018302A" w:rsidP="009C4809">
                      <w:pPr>
                        <w:spacing w:after="0"/>
                        <w:rPr>
                          <w:sz w:val="22"/>
                        </w:rPr>
                      </w:pPr>
                      <w:r w:rsidRPr="009C4809">
                        <w:rPr>
                          <w:sz w:val="22"/>
                        </w:rPr>
                        <w:t>City of Boca Raton AM 1650 kHz</w:t>
                      </w:r>
                    </w:p>
                    <w:p w14:paraId="0031133B" w14:textId="77777777" w:rsidR="0018302A" w:rsidRPr="009C4809" w:rsidRDefault="0018302A" w:rsidP="009C4809">
                      <w:pPr>
                        <w:spacing w:after="0"/>
                        <w:rPr>
                          <w:sz w:val="22"/>
                        </w:rPr>
                      </w:pPr>
                      <w:r w:rsidRPr="009C4809">
                        <w:rPr>
                          <w:sz w:val="22"/>
                        </w:rPr>
                        <w:t>City of Boynton Beach – AM 1670 kHz</w:t>
                      </w:r>
                    </w:p>
                    <w:p w14:paraId="75BB6385" w14:textId="77777777" w:rsidR="0018302A" w:rsidRPr="009C4809" w:rsidRDefault="0018302A" w:rsidP="009C4809">
                      <w:pPr>
                        <w:spacing w:after="0"/>
                        <w:rPr>
                          <w:sz w:val="22"/>
                        </w:rPr>
                      </w:pPr>
                      <w:r w:rsidRPr="009C4809">
                        <w:rPr>
                          <w:sz w:val="22"/>
                        </w:rPr>
                        <w:t>City of Delray Beach – AM 1700 kHZ</w:t>
                      </w:r>
                    </w:p>
                    <w:p w14:paraId="30E5E226" w14:textId="77777777" w:rsidR="0018302A" w:rsidRPr="009C4809" w:rsidRDefault="0018302A" w:rsidP="009C4809">
                      <w:pPr>
                        <w:spacing w:after="0"/>
                        <w:rPr>
                          <w:sz w:val="22"/>
                        </w:rPr>
                      </w:pPr>
                    </w:p>
                    <w:p w14:paraId="7E21A531" w14:textId="77777777" w:rsidR="0018302A" w:rsidRPr="009C4809" w:rsidRDefault="0018302A" w:rsidP="009C4809">
                      <w:pPr>
                        <w:spacing w:after="0"/>
                        <w:rPr>
                          <w:sz w:val="22"/>
                        </w:rPr>
                      </w:pPr>
                      <w:r w:rsidRPr="009C4809">
                        <w:rPr>
                          <w:sz w:val="22"/>
                        </w:rPr>
                        <w:t>NOAA Weather Radio – KHB</w:t>
                      </w:r>
                      <w:proofErr w:type="gramStart"/>
                      <w:r w:rsidRPr="009C4809">
                        <w:rPr>
                          <w:sz w:val="22"/>
                        </w:rPr>
                        <w:t>34  162</w:t>
                      </w:r>
                      <w:proofErr w:type="gramEnd"/>
                      <w:r w:rsidRPr="009C4809">
                        <w:rPr>
                          <w:sz w:val="22"/>
                        </w:rPr>
                        <w:t xml:space="preserve">.550MHz </w:t>
                      </w:r>
                    </w:p>
                    <w:p w14:paraId="6BCB3D63" w14:textId="77777777" w:rsidR="0018302A" w:rsidRPr="009C4809" w:rsidRDefault="0018302A" w:rsidP="009C4809">
                      <w:pPr>
                        <w:spacing w:after="0"/>
                        <w:rPr>
                          <w:sz w:val="22"/>
                        </w:rPr>
                      </w:pPr>
                      <w:r w:rsidRPr="009C4809">
                        <w:rPr>
                          <w:sz w:val="22"/>
                        </w:rPr>
                        <w:t>Coverage Miami/Dade, Broward, South Palm Beach Co</w:t>
                      </w:r>
                      <w:r>
                        <w:rPr>
                          <w:sz w:val="22"/>
                        </w:rPr>
                        <w:t>unty</w:t>
                      </w:r>
                    </w:p>
                    <w:p w14:paraId="6EFEF114" w14:textId="77777777" w:rsidR="0018302A" w:rsidRPr="009C4809" w:rsidRDefault="0018302A" w:rsidP="009C4809">
                      <w:pPr>
                        <w:spacing w:after="0"/>
                        <w:rPr>
                          <w:sz w:val="22"/>
                        </w:rPr>
                      </w:pPr>
                      <w:r w:rsidRPr="009C4809">
                        <w:rPr>
                          <w:sz w:val="22"/>
                        </w:rPr>
                        <w:t>NOAA Weather Radio KEC50 162.475 MHz</w:t>
                      </w:r>
                    </w:p>
                    <w:p w14:paraId="45737EAE" w14:textId="77777777" w:rsidR="0018302A" w:rsidRPr="009C4809" w:rsidRDefault="0018302A" w:rsidP="009C4809">
                      <w:pPr>
                        <w:spacing w:after="0"/>
                        <w:rPr>
                          <w:sz w:val="22"/>
                        </w:rPr>
                      </w:pPr>
                      <w:r w:rsidRPr="009C4809">
                        <w:rPr>
                          <w:sz w:val="22"/>
                        </w:rPr>
                        <w:t>Coverage North Broward, Palm Beach and Martin County</w:t>
                      </w:r>
                    </w:p>
                    <w:p w14:paraId="7ACFC122" w14:textId="77777777" w:rsidR="0018302A" w:rsidRDefault="0018302A" w:rsidP="009C4809"/>
                    <w:p w14:paraId="0F313316" w14:textId="77777777" w:rsidR="0018302A" w:rsidRDefault="0018302A" w:rsidP="00BF4425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F442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04997" behindDoc="0" locked="0" layoutInCell="1" allowOverlap="1" wp14:anchorId="1FEFBF43" wp14:editId="4B893FFC">
                <wp:simplePos x="0" y="0"/>
                <wp:positionH relativeFrom="page">
                  <wp:posOffset>405764</wp:posOffset>
                </wp:positionH>
                <wp:positionV relativeFrom="page">
                  <wp:posOffset>8001635</wp:posOffset>
                </wp:positionV>
                <wp:extent cx="3226435" cy="1669415"/>
                <wp:effectExtent l="0" t="0" r="0" b="0"/>
                <wp:wrapTight wrapText="bothSides">
                  <wp:wrapPolygon edited="0">
                    <wp:start x="170" y="329"/>
                    <wp:lineTo x="170" y="21033"/>
                    <wp:lineTo x="21256" y="21033"/>
                    <wp:lineTo x="21256" y="329"/>
                    <wp:lineTo x="170" y="329"/>
                  </wp:wrapPolygon>
                </wp:wrapTight>
                <wp:docPr id="4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6435" cy="166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588B8" w14:textId="77777777" w:rsidR="0018302A" w:rsidRPr="007C5D4F" w:rsidRDefault="0018302A" w:rsidP="007C5D4F">
                            <w:pPr>
                              <w:pStyle w:val="BodyText2"/>
                            </w:pPr>
                            <w:r w:rsidRPr="007C5D4F">
                              <w:t xml:space="preserve">Florida Emergency Information Line </w:t>
                            </w:r>
                            <w:r>
                              <w:t xml:space="preserve"> (</w:t>
                            </w:r>
                            <w:r w:rsidRPr="007C5D4F">
                              <w:t>800</w:t>
                            </w:r>
                            <w:r>
                              <w:t xml:space="preserve">) </w:t>
                            </w:r>
                            <w:r w:rsidRPr="007C5D4F">
                              <w:t>342 3557</w:t>
                            </w:r>
                          </w:p>
                          <w:p w14:paraId="4FBAB49D" w14:textId="77777777" w:rsidR="0018302A" w:rsidRDefault="0018302A" w:rsidP="007C5D4F">
                            <w:pPr>
                              <w:pStyle w:val="BodyText2"/>
                            </w:pPr>
                            <w:r w:rsidRPr="007C5D4F">
                              <w:t>Florida Depar</w:t>
                            </w:r>
                            <w:r>
                              <w:t xml:space="preserve">tment of Emergency Management </w:t>
                            </w:r>
                          </w:p>
                          <w:p w14:paraId="48AFC699" w14:textId="77777777" w:rsidR="0018302A" w:rsidRDefault="0018302A" w:rsidP="007C5D4F">
                            <w:pPr>
                              <w:pStyle w:val="BodyText2"/>
                            </w:pPr>
                            <w:r>
                              <w:t>(</w:t>
                            </w:r>
                            <w:r w:rsidRPr="007C5D4F">
                              <w:t>850</w:t>
                            </w:r>
                            <w:r>
                              <w:t xml:space="preserve">) </w:t>
                            </w:r>
                            <w:r w:rsidRPr="007C5D4F">
                              <w:t xml:space="preserve">413-9969 </w:t>
                            </w:r>
                            <w:r>
                              <w:t xml:space="preserve">  </w:t>
                            </w:r>
                            <w:r w:rsidRPr="007C5D4F">
                              <w:t xml:space="preserve">Hearing Impaired </w:t>
                            </w:r>
                            <w:r>
                              <w:t>(</w:t>
                            </w:r>
                            <w:r w:rsidRPr="007C5D4F">
                              <w:t>800</w:t>
                            </w:r>
                            <w:r>
                              <w:t xml:space="preserve">) </w:t>
                            </w:r>
                            <w:r w:rsidRPr="007C5D4F">
                              <w:t>226-4329</w:t>
                            </w:r>
                          </w:p>
                          <w:p w14:paraId="1A62B413" w14:textId="77777777" w:rsidR="0018302A" w:rsidRDefault="0018302A" w:rsidP="007C5D4F">
                            <w:pPr>
                              <w:pStyle w:val="BodyText2"/>
                            </w:pPr>
                            <w:r>
                              <w:t>Florida Dept. of Public Health –water testing  (850) 245-4240</w:t>
                            </w:r>
                          </w:p>
                          <w:p w14:paraId="57A3043C" w14:textId="77777777" w:rsidR="0018302A" w:rsidRDefault="0018302A" w:rsidP="007C5D4F">
                            <w:pPr>
                              <w:pStyle w:val="BodyText2"/>
                              <w:rPr>
                                <w:b/>
                                <w:i/>
                              </w:rPr>
                            </w:pPr>
                          </w:p>
                          <w:p w14:paraId="23E648A4" w14:textId="77777777" w:rsidR="0018302A" w:rsidRPr="00161E94" w:rsidRDefault="0018302A" w:rsidP="005B4B69">
                            <w:pPr>
                              <w:pStyle w:val="BodyText2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Report ALGAE Blooms to </w:t>
                            </w:r>
                            <w:r>
                              <w:t xml:space="preserve">Dept. Environmental Protection, Bureau of Labs (850) 245-8159 </w:t>
                            </w:r>
                            <w:proofErr w:type="gramStart"/>
                            <w:r>
                              <w:t xml:space="preserve">or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t>Dept.</w:t>
                            </w:r>
                            <w:proofErr w:type="gramEnd"/>
                            <w:r>
                              <w:t xml:space="preserve"> of Health, Aquatic Toxins Program  (850) 245-4250</w:t>
                            </w:r>
                          </w:p>
                          <w:p w14:paraId="547D830F" w14:textId="77777777" w:rsidR="0018302A" w:rsidRDefault="0018302A" w:rsidP="005B4B69">
                            <w:pPr>
                              <w:pStyle w:val="BodyText2"/>
                            </w:pPr>
                            <w:r>
                              <w:t>(850) 245-4250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FBF43" id="Text_x0020_Box_x0020_26" o:spid="_x0000_s1035" type="#_x0000_t202" style="position:absolute;margin-left:31.95pt;margin-top:630.05pt;width:254.05pt;height:131.45pt;z-index:2516049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" mv:complextextbox="1" filled="f" stroked="f">
                <v:textbox inset=",7.2pt,,7.2pt">
                  <w:txbxContent>
                    <w:p w14:paraId="1BE588B8" w14:textId="77777777" w:rsidR="0018302A" w:rsidRPr="007C5D4F" w:rsidRDefault="0018302A" w:rsidP="007C5D4F">
                      <w:pPr>
                        <w:pStyle w:val="BodyText2"/>
                      </w:pPr>
                      <w:r w:rsidRPr="007C5D4F">
                        <w:t xml:space="preserve">Florida Emergency Information Line </w:t>
                      </w:r>
                      <w:r>
                        <w:t xml:space="preserve"> (</w:t>
                      </w:r>
                      <w:r w:rsidRPr="007C5D4F">
                        <w:t>800</w:t>
                      </w:r>
                      <w:r>
                        <w:t xml:space="preserve">) </w:t>
                      </w:r>
                      <w:r w:rsidRPr="007C5D4F">
                        <w:t>342 3557</w:t>
                      </w:r>
                    </w:p>
                    <w:p w14:paraId="4FBAB49D" w14:textId="77777777" w:rsidR="0018302A" w:rsidRDefault="0018302A" w:rsidP="007C5D4F">
                      <w:pPr>
                        <w:pStyle w:val="BodyText2"/>
                      </w:pPr>
                      <w:r w:rsidRPr="007C5D4F">
                        <w:t>Florida Depar</w:t>
                      </w:r>
                      <w:r>
                        <w:t xml:space="preserve">tment of Emergency Management </w:t>
                      </w:r>
                    </w:p>
                    <w:p w14:paraId="48AFC699" w14:textId="77777777" w:rsidR="0018302A" w:rsidRDefault="0018302A" w:rsidP="007C5D4F">
                      <w:pPr>
                        <w:pStyle w:val="BodyText2"/>
                      </w:pPr>
                      <w:r>
                        <w:t>(</w:t>
                      </w:r>
                      <w:r w:rsidRPr="007C5D4F">
                        <w:t>850</w:t>
                      </w:r>
                      <w:r>
                        <w:t xml:space="preserve">) </w:t>
                      </w:r>
                      <w:r w:rsidRPr="007C5D4F">
                        <w:t xml:space="preserve">413-9969 </w:t>
                      </w:r>
                      <w:r>
                        <w:t xml:space="preserve">  </w:t>
                      </w:r>
                      <w:r w:rsidRPr="007C5D4F">
                        <w:t xml:space="preserve">Hearing Impaired </w:t>
                      </w:r>
                      <w:r>
                        <w:t>(</w:t>
                      </w:r>
                      <w:r w:rsidRPr="007C5D4F">
                        <w:t>800</w:t>
                      </w:r>
                      <w:r>
                        <w:t xml:space="preserve">) </w:t>
                      </w:r>
                      <w:r w:rsidRPr="007C5D4F">
                        <w:t>226-4329</w:t>
                      </w:r>
                    </w:p>
                    <w:p w14:paraId="1A62B413" w14:textId="77777777" w:rsidR="0018302A" w:rsidRDefault="0018302A" w:rsidP="007C5D4F">
                      <w:pPr>
                        <w:pStyle w:val="BodyText2"/>
                      </w:pPr>
                      <w:r>
                        <w:t>Florida Dept. of Public Health –water testing  (850) 245-4240</w:t>
                      </w:r>
                    </w:p>
                    <w:p w14:paraId="57A3043C" w14:textId="77777777" w:rsidR="0018302A" w:rsidRDefault="0018302A" w:rsidP="007C5D4F">
                      <w:pPr>
                        <w:pStyle w:val="BodyText2"/>
                        <w:rPr>
                          <w:b/>
                          <w:i/>
                        </w:rPr>
                      </w:pPr>
                    </w:p>
                    <w:p w14:paraId="23E648A4" w14:textId="77777777" w:rsidR="0018302A" w:rsidRPr="00161E94" w:rsidRDefault="0018302A" w:rsidP="005B4B69">
                      <w:pPr>
                        <w:pStyle w:val="BodyText2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Report ALGAE Blooms to </w:t>
                      </w:r>
                      <w:r>
                        <w:t xml:space="preserve">Dept. Environmental Protection, Bureau of Labs (850) 245-8159 </w:t>
                      </w:r>
                      <w:proofErr w:type="gramStart"/>
                      <w:r>
                        <w:t xml:space="preserve">or </w:t>
                      </w:r>
                      <w:r>
                        <w:rPr>
                          <w:b/>
                          <w:i/>
                        </w:rPr>
                        <w:t xml:space="preserve"> </w:t>
                      </w:r>
                      <w:r>
                        <w:t>Dept.</w:t>
                      </w:r>
                      <w:proofErr w:type="gramEnd"/>
                      <w:r>
                        <w:t xml:space="preserve"> of Health, Aquatic Toxins Program  (850) 245-4250</w:t>
                      </w:r>
                    </w:p>
                    <w:p w14:paraId="547D830F" w14:textId="77777777" w:rsidR="0018302A" w:rsidRDefault="0018302A" w:rsidP="005B4B69">
                      <w:pPr>
                        <w:pStyle w:val="BodyText2"/>
                      </w:pPr>
                      <w:r>
                        <w:t>(850) 245-4250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61E9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05000" behindDoc="0" locked="0" layoutInCell="1" allowOverlap="1" wp14:anchorId="6B688DCC" wp14:editId="2514B07D">
                <wp:simplePos x="0" y="0"/>
                <wp:positionH relativeFrom="page">
                  <wp:posOffset>405765</wp:posOffset>
                </wp:positionH>
                <wp:positionV relativeFrom="page">
                  <wp:posOffset>4747260</wp:posOffset>
                </wp:positionV>
                <wp:extent cx="3036570" cy="2948940"/>
                <wp:effectExtent l="0" t="0" r="0" b="0"/>
                <wp:wrapTight wrapText="bothSides">
                  <wp:wrapPolygon edited="0">
                    <wp:start x="181" y="186"/>
                    <wp:lineTo x="181" y="21209"/>
                    <wp:lineTo x="21139" y="21209"/>
                    <wp:lineTo x="21139" y="186"/>
                    <wp:lineTo x="181" y="186"/>
                  </wp:wrapPolygon>
                </wp:wrapTight>
                <wp:docPr id="4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294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085AC" w14:textId="77777777" w:rsidR="0018302A" w:rsidRPr="00161E94" w:rsidRDefault="0018302A" w:rsidP="005B4B69">
                            <w:pPr>
                              <w:pStyle w:val="BodyText2"/>
                              <w:rPr>
                                <w:color w:val="auto"/>
                                <w:szCs w:val="20"/>
                              </w:rPr>
                            </w:pPr>
                            <w:r w:rsidRPr="00161E94">
                              <w:rPr>
                                <w:color w:val="auto"/>
                                <w:szCs w:val="20"/>
                              </w:rPr>
                              <w:t>PBC Emergency Management*  (561) 712-6400</w:t>
                            </w:r>
                          </w:p>
                          <w:p w14:paraId="1C84FD04" w14:textId="77777777" w:rsidR="0018302A" w:rsidRDefault="0018302A" w:rsidP="00550234">
                            <w:pPr>
                              <w:pStyle w:val="BodyText2"/>
                              <w:rPr>
                                <w:bCs/>
                                <w:color w:val="auto"/>
                                <w:szCs w:val="20"/>
                              </w:rPr>
                            </w:pPr>
                            <w:r w:rsidRPr="00161E94">
                              <w:rPr>
                                <w:bCs/>
                                <w:color w:val="auto"/>
                                <w:szCs w:val="20"/>
                              </w:rPr>
                              <w:t xml:space="preserve">Get PBC </w:t>
                            </w:r>
                            <w:proofErr w:type="gramStart"/>
                            <w:r w:rsidRPr="00161E94">
                              <w:rPr>
                                <w:bCs/>
                                <w:color w:val="auto"/>
                                <w:szCs w:val="20"/>
                              </w:rPr>
                              <w:t xml:space="preserve">DART </w:t>
                            </w:r>
                            <w:r>
                              <w:rPr>
                                <w:bCs/>
                                <w:color w:val="auto"/>
                                <w:szCs w:val="20"/>
                              </w:rPr>
                              <w:t xml:space="preserve"> f</w:t>
                            </w:r>
                            <w:r w:rsidRPr="00161E94">
                              <w:rPr>
                                <w:bCs/>
                                <w:color w:val="auto"/>
                                <w:szCs w:val="20"/>
                              </w:rPr>
                              <w:t>ree</w:t>
                            </w:r>
                            <w:proofErr w:type="gramEnd"/>
                            <w:r w:rsidRPr="00161E94">
                              <w:rPr>
                                <w:bCs/>
                                <w:color w:val="auto"/>
                                <w:szCs w:val="20"/>
                              </w:rPr>
                              <w:t xml:space="preserve"> app with information to prepare for storm emergencies</w:t>
                            </w:r>
                            <w:r>
                              <w:rPr>
                                <w:bCs/>
                                <w:color w:val="auto"/>
                                <w:szCs w:val="20"/>
                              </w:rPr>
                              <w:t xml:space="preserve">.  </w:t>
                            </w:r>
                          </w:p>
                          <w:p w14:paraId="34EB3ABA" w14:textId="77777777" w:rsidR="0018302A" w:rsidRDefault="0018302A" w:rsidP="00161E94">
                            <w:pPr>
                              <w:pStyle w:val="BodyText2"/>
                              <w:numPr>
                                <w:ilvl w:val="0"/>
                                <w:numId w:val="8"/>
                              </w:numP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</w:pPr>
                            <w:r w:rsidRPr="00114FDE"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>Pre-register for emergency needs shelter</w:t>
                            </w:r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 xml:space="preserve"> at 561 712-6400  </w:t>
                            </w:r>
                          </w:p>
                          <w:p w14:paraId="3F38B4DB" w14:textId="77777777" w:rsidR="0018302A" w:rsidRPr="00F26946" w:rsidRDefault="0018302A" w:rsidP="00550234">
                            <w:pPr>
                              <w:pStyle w:val="BodyText2"/>
                              <w:numPr>
                                <w:ilvl w:val="0"/>
                                <w:numId w:val="8"/>
                              </w:numPr>
                              <w:rPr>
                                <w:bCs/>
                                <w:color w:val="auto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 xml:space="preserve">Pre-register for Emergency Disabled Transportation Assistance at and </w:t>
                            </w:r>
                            <w:r w:rsidRPr="00650165">
                              <w:rPr>
                                <w:bCs/>
                                <w:i/>
                                <w:szCs w:val="20"/>
                              </w:rPr>
                              <w:t xml:space="preserve">Palm Tran Connection </w:t>
                            </w:r>
                            <w:r>
                              <w:rPr>
                                <w:bCs/>
                                <w:szCs w:val="20"/>
                              </w:rPr>
                              <w:t>(</w:t>
                            </w:r>
                            <w:r w:rsidRPr="00114FDE">
                              <w:rPr>
                                <w:bCs/>
                                <w:szCs w:val="20"/>
                              </w:rPr>
                              <w:t>561</w:t>
                            </w:r>
                            <w:r>
                              <w:rPr>
                                <w:bCs/>
                                <w:szCs w:val="20"/>
                              </w:rPr>
                              <w:t>)</w:t>
                            </w:r>
                            <w:r w:rsidRPr="00114FDE">
                              <w:rPr>
                                <w:bCs/>
                                <w:szCs w:val="20"/>
                              </w:rPr>
                              <w:t xml:space="preserve"> 649-9848</w:t>
                            </w:r>
                          </w:p>
                          <w:p w14:paraId="7D7F13BD" w14:textId="77777777" w:rsidR="0018302A" w:rsidRDefault="0018302A" w:rsidP="00550234">
                            <w:pPr>
                              <w:pStyle w:val="BodyText2"/>
                              <w:rPr>
                                <w:szCs w:val="20"/>
                              </w:rPr>
                            </w:pPr>
                            <w:r w:rsidRPr="00550234">
                              <w:rPr>
                                <w:szCs w:val="20"/>
                              </w:rPr>
                              <w:t xml:space="preserve">PBC Emergency Mgmt. Flood Mitigation Assistance </w:t>
                            </w:r>
                          </w:p>
                          <w:p w14:paraId="0F25463B" w14:textId="77777777" w:rsidR="0018302A" w:rsidRPr="00114FDE" w:rsidRDefault="0018302A" w:rsidP="00550234">
                            <w:pPr>
                              <w:pStyle w:val="BodyText2"/>
                              <w:rPr>
                                <w:bCs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(</w:t>
                            </w:r>
                            <w:r w:rsidRPr="00550234">
                              <w:rPr>
                                <w:szCs w:val="20"/>
                              </w:rPr>
                              <w:t>561</w:t>
                            </w:r>
                            <w:r>
                              <w:rPr>
                                <w:szCs w:val="20"/>
                              </w:rPr>
                              <w:t>) 712-</w:t>
                            </w:r>
                            <w:r w:rsidRPr="00550234">
                              <w:rPr>
                                <w:szCs w:val="20"/>
                              </w:rPr>
                              <w:t>6325</w:t>
                            </w:r>
                          </w:p>
                          <w:p w14:paraId="2403EF9F" w14:textId="77777777" w:rsidR="0018302A" w:rsidRDefault="0018302A" w:rsidP="00550234">
                            <w:pPr>
                              <w:pStyle w:val="BodyText2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PBC</w:t>
                            </w:r>
                            <w:r w:rsidRPr="00550234">
                              <w:rPr>
                                <w:noProof/>
                                <w:szCs w:val="20"/>
                              </w:rPr>
                              <w:t xml:space="preserve"> Water Utilities Emergency </w:t>
                            </w:r>
                            <w:r>
                              <w:rPr>
                                <w:noProof/>
                                <w:szCs w:val="20"/>
                              </w:rPr>
                              <w:t xml:space="preserve"> (</w:t>
                            </w:r>
                            <w:r w:rsidRPr="00550234">
                              <w:rPr>
                                <w:noProof/>
                                <w:szCs w:val="20"/>
                              </w:rPr>
                              <w:t>561</w:t>
                            </w:r>
                            <w:r>
                              <w:rPr>
                                <w:noProof/>
                                <w:szCs w:val="20"/>
                              </w:rPr>
                              <w:t>)</w:t>
                            </w:r>
                            <w:r w:rsidRPr="00550234">
                              <w:rPr>
                                <w:noProof/>
                                <w:szCs w:val="20"/>
                              </w:rPr>
                              <w:t xml:space="preserve"> 740-4600 Option 1 </w:t>
                            </w:r>
                            <w:r w:rsidRPr="00550234">
                              <w:rPr>
                                <w:szCs w:val="20"/>
                              </w:rPr>
                              <w:t xml:space="preserve"> </w:t>
                            </w:r>
                          </w:p>
                          <w:p w14:paraId="460C645A" w14:textId="77777777" w:rsidR="0018302A" w:rsidRDefault="0018302A" w:rsidP="00114FDE">
                            <w:pPr>
                              <w:pStyle w:val="BodyText2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Report Disease to PBC Dept. of Health (561) 671-4184</w:t>
                            </w:r>
                          </w:p>
                          <w:p w14:paraId="6472B65F" w14:textId="77777777" w:rsidR="0018302A" w:rsidRDefault="0018302A" w:rsidP="00114FDE">
                            <w:pPr>
                              <w:pStyle w:val="BodyText2"/>
                              <w:rPr>
                                <w:b/>
                                <w:i/>
                                <w:szCs w:val="20"/>
                              </w:rPr>
                            </w:pPr>
                          </w:p>
                          <w:p w14:paraId="1FCB4703" w14:textId="77777777" w:rsidR="0018302A" w:rsidRPr="00114FDE" w:rsidRDefault="0018302A" w:rsidP="00114FDE">
                            <w:pPr>
                              <w:pStyle w:val="BodyText2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Cs w:val="20"/>
                              </w:rPr>
                              <w:t>Report Mosquito Infestations to</w:t>
                            </w:r>
                          </w:p>
                          <w:p w14:paraId="546FF22A" w14:textId="77777777" w:rsidR="0018302A" w:rsidRDefault="0018302A" w:rsidP="00114FDE">
                            <w:pPr>
                              <w:pStyle w:val="BodyText2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Mosquito Control Division (561) 967-6480</w:t>
                            </w:r>
                          </w:p>
                          <w:p w14:paraId="65AA1850" w14:textId="77777777" w:rsidR="0018302A" w:rsidRDefault="0018302A" w:rsidP="00F26946">
                            <w:pPr>
                              <w:pStyle w:val="BodyText2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Air Spray HOTLINE (561) 641-8775</w:t>
                            </w:r>
                            <w:r w:rsidRPr="00F26946">
                              <w:rPr>
                                <w:szCs w:val="20"/>
                              </w:rPr>
                              <w:t xml:space="preserve"> </w:t>
                            </w:r>
                          </w:p>
                          <w:p w14:paraId="497393D9" w14:textId="77777777" w:rsidR="0018302A" w:rsidRDefault="0018302A" w:rsidP="00F26946">
                            <w:pPr>
                              <w:pStyle w:val="BodyText2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FPL Florida Power &amp; Light (800) </w:t>
                            </w:r>
                            <w:r w:rsidRPr="00550234">
                              <w:rPr>
                                <w:szCs w:val="20"/>
                              </w:rPr>
                              <w:t>226-3545</w:t>
                            </w:r>
                            <w:r>
                              <w:rPr>
                                <w:szCs w:val="20"/>
                              </w:rPr>
                              <w:t xml:space="preserve"> or (</w:t>
                            </w:r>
                            <w:r w:rsidRPr="00550234">
                              <w:rPr>
                                <w:szCs w:val="20"/>
                              </w:rPr>
                              <w:t>561</w:t>
                            </w:r>
                            <w:r>
                              <w:rPr>
                                <w:szCs w:val="20"/>
                              </w:rPr>
                              <w:t>)</w:t>
                            </w:r>
                            <w:r>
                              <w:t xml:space="preserve"> </w:t>
                            </w:r>
                            <w:r w:rsidRPr="00550234">
                              <w:t>994-8227</w:t>
                            </w:r>
                            <w:r w:rsidRPr="00114FDE">
                              <w:rPr>
                                <w:szCs w:val="20"/>
                              </w:rPr>
                              <w:t xml:space="preserve"> </w:t>
                            </w:r>
                          </w:p>
                          <w:p w14:paraId="71FBBD0D" w14:textId="77777777" w:rsidR="0018302A" w:rsidRDefault="0018302A" w:rsidP="00114FDE">
                            <w:pPr>
                              <w:pStyle w:val="BodyText2"/>
                              <w:rPr>
                                <w:szCs w:val="20"/>
                              </w:rPr>
                            </w:pPr>
                          </w:p>
                          <w:p w14:paraId="61909807" w14:textId="77777777" w:rsidR="0018302A" w:rsidRPr="00550234" w:rsidRDefault="0018302A" w:rsidP="0055023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3252B93" w14:textId="77777777" w:rsidR="0018302A" w:rsidRDefault="0018302A" w:rsidP="005B4B69">
                            <w:pPr>
                              <w:pStyle w:val="BodyText2"/>
                            </w:pPr>
                          </w:p>
                          <w:p w14:paraId="44055083" w14:textId="77777777" w:rsidR="0018302A" w:rsidRDefault="0018302A" w:rsidP="005B4B69">
                            <w:pPr>
                              <w:pStyle w:val="BodyText2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88DCC" id="Text_x0020_Box_x0020_21" o:spid="_x0000_s1036" type="#_x0000_t202" style="position:absolute;margin-left:31.95pt;margin-top:373.8pt;width:239.1pt;height:232.2pt;z-index:251605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" mv:complextextbox="1" filled="f" stroked="f">
                <v:textbox inset=",7.2pt,,7.2pt">
                  <w:txbxContent>
                    <w:p w14:paraId="6C3085AC" w14:textId="77777777" w:rsidR="0018302A" w:rsidRPr="00161E94" w:rsidRDefault="0018302A" w:rsidP="005B4B69">
                      <w:pPr>
                        <w:pStyle w:val="BodyText2"/>
                        <w:rPr>
                          <w:color w:val="auto"/>
                          <w:szCs w:val="20"/>
                        </w:rPr>
                      </w:pPr>
                      <w:r w:rsidRPr="00161E94">
                        <w:rPr>
                          <w:color w:val="auto"/>
                          <w:szCs w:val="20"/>
                        </w:rPr>
                        <w:t>PBC Emergency Management*  (561) 712-6400</w:t>
                      </w:r>
                    </w:p>
                    <w:p w14:paraId="1C84FD04" w14:textId="77777777" w:rsidR="0018302A" w:rsidRDefault="0018302A" w:rsidP="00550234">
                      <w:pPr>
                        <w:pStyle w:val="BodyText2"/>
                        <w:rPr>
                          <w:bCs/>
                          <w:color w:val="auto"/>
                          <w:szCs w:val="20"/>
                        </w:rPr>
                      </w:pPr>
                      <w:r w:rsidRPr="00161E94">
                        <w:rPr>
                          <w:bCs/>
                          <w:color w:val="auto"/>
                          <w:szCs w:val="20"/>
                        </w:rPr>
                        <w:t xml:space="preserve">Get PBC </w:t>
                      </w:r>
                      <w:proofErr w:type="gramStart"/>
                      <w:r w:rsidRPr="00161E94">
                        <w:rPr>
                          <w:bCs/>
                          <w:color w:val="auto"/>
                          <w:szCs w:val="20"/>
                        </w:rPr>
                        <w:t xml:space="preserve">DART </w:t>
                      </w:r>
                      <w:r>
                        <w:rPr>
                          <w:bCs/>
                          <w:color w:val="auto"/>
                          <w:szCs w:val="20"/>
                        </w:rPr>
                        <w:t xml:space="preserve"> f</w:t>
                      </w:r>
                      <w:r w:rsidRPr="00161E94">
                        <w:rPr>
                          <w:bCs/>
                          <w:color w:val="auto"/>
                          <w:szCs w:val="20"/>
                        </w:rPr>
                        <w:t>ree</w:t>
                      </w:r>
                      <w:proofErr w:type="gramEnd"/>
                      <w:r w:rsidRPr="00161E94">
                        <w:rPr>
                          <w:bCs/>
                          <w:color w:val="auto"/>
                          <w:szCs w:val="20"/>
                        </w:rPr>
                        <w:t xml:space="preserve"> app with information to prepare for storm emergencies</w:t>
                      </w:r>
                      <w:r>
                        <w:rPr>
                          <w:bCs/>
                          <w:color w:val="auto"/>
                          <w:szCs w:val="20"/>
                        </w:rPr>
                        <w:t xml:space="preserve">.  </w:t>
                      </w:r>
                    </w:p>
                    <w:p w14:paraId="34EB3ABA" w14:textId="77777777" w:rsidR="0018302A" w:rsidRDefault="0018302A" w:rsidP="00161E94">
                      <w:pPr>
                        <w:pStyle w:val="BodyText2"/>
                        <w:numPr>
                          <w:ilvl w:val="0"/>
                          <w:numId w:val="8"/>
                        </w:numPr>
                        <w:rPr>
                          <w:bCs/>
                          <w:i/>
                          <w:iCs/>
                          <w:szCs w:val="20"/>
                        </w:rPr>
                      </w:pPr>
                      <w:r w:rsidRPr="00114FDE">
                        <w:rPr>
                          <w:bCs/>
                          <w:i/>
                          <w:iCs/>
                          <w:szCs w:val="20"/>
                        </w:rPr>
                        <w:t>Pre-register for emergency needs shelter</w:t>
                      </w:r>
                      <w:r>
                        <w:rPr>
                          <w:bCs/>
                          <w:i/>
                          <w:iCs/>
                          <w:szCs w:val="20"/>
                        </w:rPr>
                        <w:t xml:space="preserve"> at 561 712-6400  </w:t>
                      </w:r>
                    </w:p>
                    <w:p w14:paraId="3F38B4DB" w14:textId="77777777" w:rsidR="0018302A" w:rsidRPr="00F26946" w:rsidRDefault="0018302A" w:rsidP="00550234">
                      <w:pPr>
                        <w:pStyle w:val="BodyText2"/>
                        <w:numPr>
                          <w:ilvl w:val="0"/>
                          <w:numId w:val="8"/>
                        </w:numPr>
                        <w:rPr>
                          <w:bCs/>
                          <w:color w:val="auto"/>
                          <w:szCs w:val="20"/>
                        </w:rPr>
                      </w:pPr>
                      <w:r>
                        <w:rPr>
                          <w:bCs/>
                          <w:i/>
                          <w:iCs/>
                          <w:szCs w:val="20"/>
                        </w:rPr>
                        <w:t xml:space="preserve">Pre-register for Emergency Disabled Transportation Assistance at and </w:t>
                      </w:r>
                      <w:r w:rsidRPr="00650165">
                        <w:rPr>
                          <w:bCs/>
                          <w:i/>
                          <w:szCs w:val="20"/>
                        </w:rPr>
                        <w:t xml:space="preserve">Palm Tran Connection </w:t>
                      </w:r>
                      <w:r>
                        <w:rPr>
                          <w:bCs/>
                          <w:szCs w:val="20"/>
                        </w:rPr>
                        <w:t>(</w:t>
                      </w:r>
                      <w:r w:rsidRPr="00114FDE">
                        <w:rPr>
                          <w:bCs/>
                          <w:szCs w:val="20"/>
                        </w:rPr>
                        <w:t>561</w:t>
                      </w:r>
                      <w:r>
                        <w:rPr>
                          <w:bCs/>
                          <w:szCs w:val="20"/>
                        </w:rPr>
                        <w:t>)</w:t>
                      </w:r>
                      <w:r w:rsidRPr="00114FDE">
                        <w:rPr>
                          <w:bCs/>
                          <w:szCs w:val="20"/>
                        </w:rPr>
                        <w:t xml:space="preserve"> 649-9848</w:t>
                      </w:r>
                    </w:p>
                    <w:p w14:paraId="7D7F13BD" w14:textId="77777777" w:rsidR="0018302A" w:rsidRDefault="0018302A" w:rsidP="00550234">
                      <w:pPr>
                        <w:pStyle w:val="BodyText2"/>
                        <w:rPr>
                          <w:szCs w:val="20"/>
                        </w:rPr>
                      </w:pPr>
                      <w:r w:rsidRPr="00550234">
                        <w:rPr>
                          <w:szCs w:val="20"/>
                        </w:rPr>
                        <w:t xml:space="preserve">PBC Emergency Mgmt. Flood Mitigation Assistance </w:t>
                      </w:r>
                    </w:p>
                    <w:p w14:paraId="0F25463B" w14:textId="77777777" w:rsidR="0018302A" w:rsidRPr="00114FDE" w:rsidRDefault="0018302A" w:rsidP="00550234">
                      <w:pPr>
                        <w:pStyle w:val="BodyText2"/>
                        <w:rPr>
                          <w:bCs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(</w:t>
                      </w:r>
                      <w:r w:rsidRPr="00550234">
                        <w:rPr>
                          <w:szCs w:val="20"/>
                        </w:rPr>
                        <w:t>561</w:t>
                      </w:r>
                      <w:r>
                        <w:rPr>
                          <w:szCs w:val="20"/>
                        </w:rPr>
                        <w:t>) 712-</w:t>
                      </w:r>
                      <w:r w:rsidRPr="00550234">
                        <w:rPr>
                          <w:szCs w:val="20"/>
                        </w:rPr>
                        <w:t>6325</w:t>
                      </w:r>
                    </w:p>
                    <w:p w14:paraId="2403EF9F" w14:textId="77777777" w:rsidR="0018302A" w:rsidRDefault="0018302A" w:rsidP="00550234">
                      <w:pPr>
                        <w:pStyle w:val="BodyText2"/>
                        <w:rPr>
                          <w:noProof/>
                          <w:szCs w:val="20"/>
                        </w:rPr>
                      </w:pPr>
                      <w:r>
                        <w:rPr>
                          <w:noProof/>
                          <w:szCs w:val="20"/>
                        </w:rPr>
                        <w:t>PBC</w:t>
                      </w:r>
                      <w:r w:rsidRPr="00550234">
                        <w:rPr>
                          <w:noProof/>
                          <w:szCs w:val="20"/>
                        </w:rPr>
                        <w:t xml:space="preserve"> Water Utilities Emergency </w:t>
                      </w:r>
                      <w:r>
                        <w:rPr>
                          <w:noProof/>
                          <w:szCs w:val="20"/>
                        </w:rPr>
                        <w:t xml:space="preserve"> (</w:t>
                      </w:r>
                      <w:r w:rsidRPr="00550234">
                        <w:rPr>
                          <w:noProof/>
                          <w:szCs w:val="20"/>
                        </w:rPr>
                        <w:t>561</w:t>
                      </w:r>
                      <w:r>
                        <w:rPr>
                          <w:noProof/>
                          <w:szCs w:val="20"/>
                        </w:rPr>
                        <w:t>)</w:t>
                      </w:r>
                      <w:r w:rsidRPr="00550234">
                        <w:rPr>
                          <w:noProof/>
                          <w:szCs w:val="20"/>
                        </w:rPr>
                        <w:t xml:space="preserve"> 740-4600 Option 1 </w:t>
                      </w:r>
                      <w:r w:rsidRPr="00550234">
                        <w:rPr>
                          <w:szCs w:val="20"/>
                        </w:rPr>
                        <w:t xml:space="preserve"> </w:t>
                      </w:r>
                    </w:p>
                    <w:p w14:paraId="460C645A" w14:textId="77777777" w:rsidR="0018302A" w:rsidRDefault="0018302A" w:rsidP="00114FDE">
                      <w:pPr>
                        <w:pStyle w:val="BodyText2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Report Disease to PBC Dept. of Health (561) 671-4184</w:t>
                      </w:r>
                    </w:p>
                    <w:p w14:paraId="6472B65F" w14:textId="77777777" w:rsidR="0018302A" w:rsidRDefault="0018302A" w:rsidP="00114FDE">
                      <w:pPr>
                        <w:pStyle w:val="BodyText2"/>
                        <w:rPr>
                          <w:b/>
                          <w:i/>
                          <w:szCs w:val="20"/>
                        </w:rPr>
                      </w:pPr>
                    </w:p>
                    <w:p w14:paraId="1FCB4703" w14:textId="77777777" w:rsidR="0018302A" w:rsidRPr="00114FDE" w:rsidRDefault="0018302A" w:rsidP="00114FDE">
                      <w:pPr>
                        <w:pStyle w:val="BodyText2"/>
                        <w:rPr>
                          <w:b/>
                          <w:i/>
                          <w:szCs w:val="20"/>
                        </w:rPr>
                      </w:pPr>
                      <w:r>
                        <w:rPr>
                          <w:b/>
                          <w:i/>
                          <w:szCs w:val="20"/>
                        </w:rPr>
                        <w:t>Report Mosquito Infestations to</w:t>
                      </w:r>
                    </w:p>
                    <w:p w14:paraId="546FF22A" w14:textId="77777777" w:rsidR="0018302A" w:rsidRDefault="0018302A" w:rsidP="00114FDE">
                      <w:pPr>
                        <w:pStyle w:val="BodyText2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Mosquito Control Division (561) 967-6480</w:t>
                      </w:r>
                    </w:p>
                    <w:p w14:paraId="65AA1850" w14:textId="77777777" w:rsidR="0018302A" w:rsidRDefault="0018302A" w:rsidP="00F26946">
                      <w:pPr>
                        <w:pStyle w:val="BodyText2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Air Spray HOTLINE (561) 641-8775</w:t>
                      </w:r>
                      <w:r w:rsidRPr="00F26946">
                        <w:rPr>
                          <w:szCs w:val="20"/>
                        </w:rPr>
                        <w:t xml:space="preserve"> </w:t>
                      </w:r>
                    </w:p>
                    <w:p w14:paraId="497393D9" w14:textId="77777777" w:rsidR="0018302A" w:rsidRDefault="0018302A" w:rsidP="00F26946">
                      <w:pPr>
                        <w:pStyle w:val="BodyText2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FPL Florida Power &amp; Light (800) </w:t>
                      </w:r>
                      <w:r w:rsidRPr="00550234">
                        <w:rPr>
                          <w:szCs w:val="20"/>
                        </w:rPr>
                        <w:t>226-3545</w:t>
                      </w:r>
                      <w:r>
                        <w:rPr>
                          <w:szCs w:val="20"/>
                        </w:rPr>
                        <w:t xml:space="preserve"> or (</w:t>
                      </w:r>
                      <w:r w:rsidRPr="00550234">
                        <w:rPr>
                          <w:szCs w:val="20"/>
                        </w:rPr>
                        <w:t>561</w:t>
                      </w:r>
                      <w:r>
                        <w:rPr>
                          <w:szCs w:val="20"/>
                        </w:rPr>
                        <w:t>)</w:t>
                      </w:r>
                      <w:r>
                        <w:t xml:space="preserve"> </w:t>
                      </w:r>
                      <w:r w:rsidRPr="00550234">
                        <w:t>994-8227</w:t>
                      </w:r>
                      <w:r w:rsidRPr="00114FDE">
                        <w:rPr>
                          <w:szCs w:val="20"/>
                        </w:rPr>
                        <w:t xml:space="preserve"> </w:t>
                      </w:r>
                    </w:p>
                    <w:p w14:paraId="71FBBD0D" w14:textId="77777777" w:rsidR="0018302A" w:rsidRDefault="0018302A" w:rsidP="00114FDE">
                      <w:pPr>
                        <w:pStyle w:val="BodyText2"/>
                        <w:rPr>
                          <w:szCs w:val="20"/>
                        </w:rPr>
                      </w:pPr>
                    </w:p>
                    <w:p w14:paraId="61909807" w14:textId="77777777" w:rsidR="0018302A" w:rsidRPr="00550234" w:rsidRDefault="0018302A" w:rsidP="0055023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3252B93" w14:textId="77777777" w:rsidR="0018302A" w:rsidRDefault="0018302A" w:rsidP="005B4B69">
                      <w:pPr>
                        <w:pStyle w:val="BodyText2"/>
                      </w:pPr>
                    </w:p>
                    <w:p w14:paraId="44055083" w14:textId="77777777" w:rsidR="0018302A" w:rsidRDefault="0018302A" w:rsidP="005B4B69">
                      <w:pPr>
                        <w:pStyle w:val="BodyText2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61E94" w:rsidRPr="00550234">
        <w:rPr>
          <w:noProof/>
          <w:lang w:eastAsia="zh-CN"/>
        </w:rPr>
        <w:drawing>
          <wp:anchor distT="0" distB="0" distL="114300" distR="114300" simplePos="0" relativeHeight="251611199" behindDoc="0" locked="0" layoutInCell="1" allowOverlap="1" wp14:anchorId="44ABC250" wp14:editId="0C4A4D62">
            <wp:simplePos x="0" y="0"/>
            <wp:positionH relativeFrom="page">
              <wp:posOffset>576580</wp:posOffset>
            </wp:positionH>
            <wp:positionV relativeFrom="page">
              <wp:posOffset>3690620</wp:posOffset>
            </wp:positionV>
            <wp:extent cx="998220" cy="311150"/>
            <wp:effectExtent l="0" t="0" r="0" b="0"/>
            <wp:wrapTight wrapText="bothSides">
              <wp:wrapPolygon edited="0">
                <wp:start x="0" y="0"/>
                <wp:lineTo x="0" y="19396"/>
                <wp:lineTo x="14290" y="19396"/>
                <wp:lineTo x="20885" y="10580"/>
                <wp:lineTo x="20885" y="0"/>
                <wp:lineTo x="0" y="0"/>
              </wp:wrapPolygon>
            </wp:wrapTight>
            <wp:docPr id="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E9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04988" behindDoc="0" locked="0" layoutInCell="1" allowOverlap="1" wp14:anchorId="198765AC" wp14:editId="7A542C61">
                <wp:simplePos x="0" y="0"/>
                <wp:positionH relativeFrom="page">
                  <wp:posOffset>457200</wp:posOffset>
                </wp:positionH>
                <wp:positionV relativeFrom="page">
                  <wp:posOffset>2361566</wp:posOffset>
                </wp:positionV>
                <wp:extent cx="2912110" cy="1363768"/>
                <wp:effectExtent l="0" t="0" r="0" b="0"/>
                <wp:wrapTight wrapText="bothSides">
                  <wp:wrapPolygon edited="0">
                    <wp:start x="188" y="402"/>
                    <wp:lineTo x="188" y="20926"/>
                    <wp:lineTo x="21101" y="20926"/>
                    <wp:lineTo x="21289" y="402"/>
                    <wp:lineTo x="188" y="402"/>
                  </wp:wrapPolygon>
                </wp:wrapTight>
                <wp:docPr id="4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110" cy="1363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409B4" w14:textId="77777777" w:rsidR="0018302A" w:rsidRPr="005B4B69" w:rsidRDefault="0018302A" w:rsidP="005B4B69">
                            <w:pPr>
                              <w:pStyle w:val="BodyText2"/>
                            </w:pPr>
                            <w:r w:rsidRPr="005B4B69">
                              <w:t>Boca Raton Fire Rescue 561 982-4000</w:t>
                            </w:r>
                          </w:p>
                          <w:p w14:paraId="16D4E941" w14:textId="77777777" w:rsidR="0018302A" w:rsidRPr="005B4B69" w:rsidRDefault="0018302A" w:rsidP="005B4B69">
                            <w:pPr>
                              <w:pStyle w:val="BodyText2"/>
                            </w:pPr>
                            <w:r w:rsidRPr="005B4B69">
                              <w:t>Boca Raton Police Department 561 338-1234</w:t>
                            </w:r>
                          </w:p>
                          <w:p w14:paraId="01051232" w14:textId="77777777" w:rsidR="0018302A" w:rsidRPr="005B4B69" w:rsidRDefault="0018302A" w:rsidP="005B4B69">
                            <w:pPr>
                              <w:pStyle w:val="BodyText2"/>
                            </w:pPr>
                            <w:r>
                              <w:t>Delray Police Department 561</w:t>
                            </w:r>
                            <w:r w:rsidRPr="005B4B69">
                              <w:t xml:space="preserve"> 243-7800</w:t>
                            </w:r>
                          </w:p>
                          <w:p w14:paraId="3A97C8C1" w14:textId="77777777" w:rsidR="0018302A" w:rsidRPr="005B4B69" w:rsidRDefault="0018302A" w:rsidP="005B4B69">
                            <w:pPr>
                              <w:pStyle w:val="BodyText2"/>
                            </w:pPr>
                            <w:r w:rsidRPr="005B4B69">
                              <w:t xml:space="preserve">Delray Beach Fire Rescue 561 243-7400  </w:t>
                            </w:r>
                          </w:p>
                          <w:p w14:paraId="6BFD5D9E" w14:textId="77777777" w:rsidR="0018302A" w:rsidRDefault="0018302A" w:rsidP="005B4B69">
                            <w:pPr>
                              <w:pStyle w:val="BodyText2"/>
                            </w:pPr>
                            <w:r w:rsidRPr="005B4B69">
                              <w:t>Delray Beach Hurricane Information Hotline 561 243-7840</w:t>
                            </w:r>
                          </w:p>
                          <w:p w14:paraId="71FD62F8" w14:textId="77777777" w:rsidR="0018302A" w:rsidRDefault="0018302A" w:rsidP="005B4B69">
                            <w:pPr>
                              <w:pStyle w:val="BodyText2"/>
                            </w:pPr>
                            <w:r>
                              <w:t xml:space="preserve">Boca Raton Citizen Emergency Info. Ctr. 561 982-4900 </w:t>
                            </w:r>
                          </w:p>
                          <w:p w14:paraId="20CAA594" w14:textId="77777777" w:rsidR="0018302A" w:rsidRDefault="0018302A" w:rsidP="005B4B69">
                            <w:pPr>
                              <w:pStyle w:val="BodyText2"/>
                            </w:pPr>
                            <w:r>
                              <w:t>Dial 211 – For referrals to all types of Human Services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765AC" id="Text_x0020_Box_x0020_5" o:spid="_x0000_s1037" type="#_x0000_t202" style="position:absolute;margin-left:36pt;margin-top:185.95pt;width:229.3pt;height:107.4pt;z-index:2516049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" mv:complextextbox="1" filled="f" stroked="f">
                <v:textbox inset=",7.2pt,,7.2pt">
                  <w:txbxContent>
                    <w:p w14:paraId="166409B4" w14:textId="77777777" w:rsidR="0018302A" w:rsidRPr="005B4B69" w:rsidRDefault="0018302A" w:rsidP="005B4B69">
                      <w:pPr>
                        <w:pStyle w:val="BodyText2"/>
                      </w:pPr>
                      <w:r w:rsidRPr="005B4B69">
                        <w:t>Boca Raton Fire Rescue 561 982-4000</w:t>
                      </w:r>
                    </w:p>
                    <w:p w14:paraId="16D4E941" w14:textId="77777777" w:rsidR="0018302A" w:rsidRPr="005B4B69" w:rsidRDefault="0018302A" w:rsidP="005B4B69">
                      <w:pPr>
                        <w:pStyle w:val="BodyText2"/>
                      </w:pPr>
                      <w:r w:rsidRPr="005B4B69">
                        <w:t>Boca Raton Police Department 561 338-1234</w:t>
                      </w:r>
                    </w:p>
                    <w:p w14:paraId="01051232" w14:textId="77777777" w:rsidR="0018302A" w:rsidRPr="005B4B69" w:rsidRDefault="0018302A" w:rsidP="005B4B69">
                      <w:pPr>
                        <w:pStyle w:val="BodyText2"/>
                      </w:pPr>
                      <w:r>
                        <w:t>Delray Police Department 561</w:t>
                      </w:r>
                      <w:r w:rsidRPr="005B4B69">
                        <w:t xml:space="preserve"> 243-7800</w:t>
                      </w:r>
                    </w:p>
                    <w:p w14:paraId="3A97C8C1" w14:textId="77777777" w:rsidR="0018302A" w:rsidRPr="005B4B69" w:rsidRDefault="0018302A" w:rsidP="005B4B69">
                      <w:pPr>
                        <w:pStyle w:val="BodyText2"/>
                      </w:pPr>
                      <w:r w:rsidRPr="005B4B69">
                        <w:t xml:space="preserve">Delray Beach Fire Rescue 561 243-7400  </w:t>
                      </w:r>
                    </w:p>
                    <w:p w14:paraId="6BFD5D9E" w14:textId="77777777" w:rsidR="0018302A" w:rsidRDefault="0018302A" w:rsidP="005B4B69">
                      <w:pPr>
                        <w:pStyle w:val="BodyText2"/>
                      </w:pPr>
                      <w:r w:rsidRPr="005B4B69">
                        <w:t>Delray Beach Hurricane Information Hotline 561 243-7840</w:t>
                      </w:r>
                    </w:p>
                    <w:p w14:paraId="71FD62F8" w14:textId="77777777" w:rsidR="0018302A" w:rsidRDefault="0018302A" w:rsidP="005B4B69">
                      <w:pPr>
                        <w:pStyle w:val="BodyText2"/>
                      </w:pPr>
                      <w:r>
                        <w:t xml:space="preserve">Boca Raton Citizen Emergency Info. Ctr. 561 982-4900 </w:t>
                      </w:r>
                    </w:p>
                    <w:p w14:paraId="20CAA594" w14:textId="77777777" w:rsidR="0018302A" w:rsidRDefault="0018302A" w:rsidP="005B4B69">
                      <w:pPr>
                        <w:pStyle w:val="BodyText2"/>
                      </w:pPr>
                      <w:r>
                        <w:t>Dial 211 – For referrals to all types of Human Services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03F6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04989" behindDoc="0" locked="0" layoutInCell="1" allowOverlap="1" wp14:anchorId="0A378E96" wp14:editId="1065C206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871855"/>
                <wp:effectExtent l="0" t="0" r="0" b="0"/>
                <wp:wrapNone/>
                <wp:docPr id="3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8718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E6113F" w14:textId="77777777" w:rsidR="0018302A" w:rsidRPr="005E0F56" w:rsidRDefault="0018302A" w:rsidP="00C223C6">
                            <w:pPr>
                              <w:pStyle w:val="Title"/>
                              <w:spacing w:line="240" w:lineRule="auto"/>
                              <w:rPr>
                                <w:sz w:val="56"/>
                                <w:szCs w:val="40"/>
                              </w:rPr>
                            </w:pPr>
                            <w:r w:rsidRPr="005E0F56">
                              <w:rPr>
                                <w:sz w:val="56"/>
                                <w:szCs w:val="40"/>
                              </w:rPr>
                              <w:t xml:space="preserve">Rising Together: </w:t>
                            </w:r>
                          </w:p>
                          <w:p w14:paraId="643067D7" w14:textId="77777777" w:rsidR="0018302A" w:rsidRPr="005E0F56" w:rsidRDefault="0018302A" w:rsidP="00C223C6">
                            <w:pPr>
                              <w:pStyle w:val="Title"/>
                              <w:spacing w:line="240" w:lineRule="auto"/>
                              <w:rPr>
                                <w:sz w:val="72"/>
                                <w:szCs w:val="96"/>
                              </w:rPr>
                            </w:pPr>
                            <w:r w:rsidRPr="005E0F56">
                              <w:rPr>
                                <w:sz w:val="40"/>
                                <w:szCs w:val="40"/>
                              </w:rPr>
                              <w:t>Temperature, Water, Health and</w:t>
                            </w:r>
                            <w:r w:rsidRPr="005E0F56">
                              <w:rPr>
                                <w:sz w:val="72"/>
                                <w:szCs w:val="96"/>
                              </w:rPr>
                              <w:t xml:space="preserve"> </w:t>
                            </w:r>
                            <w:r w:rsidRPr="005E0F56">
                              <w:rPr>
                                <w:sz w:val="40"/>
                                <w:szCs w:val="40"/>
                              </w:rPr>
                              <w:t>Strength</w:t>
                            </w:r>
                          </w:p>
                          <w:p w14:paraId="300C87A9" w14:textId="77777777" w:rsidR="0018302A" w:rsidRDefault="0018302A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78E96" id="Rectangle_x0020_7" o:spid="_x0000_s1038" style="position:absolute;margin-left:36pt;margin-top:36pt;width:540pt;height:68.65pt;z-index:2516049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" fillcolor="#465e9c [3215]" stroked="f">
                <v:textbox inset=",7.2pt,,7.2pt">
                  <w:txbxContent>
                    <w:p w14:paraId="1BE6113F" w14:textId="77777777" w:rsidR="0018302A" w:rsidRPr="005E0F56" w:rsidRDefault="0018302A" w:rsidP="00C223C6">
                      <w:pPr>
                        <w:pStyle w:val="Title"/>
                        <w:spacing w:line="240" w:lineRule="auto"/>
                        <w:rPr>
                          <w:sz w:val="56"/>
                          <w:szCs w:val="40"/>
                        </w:rPr>
                      </w:pPr>
                      <w:r w:rsidRPr="005E0F56">
                        <w:rPr>
                          <w:sz w:val="56"/>
                          <w:szCs w:val="40"/>
                        </w:rPr>
                        <w:t xml:space="preserve">Rising Together: </w:t>
                      </w:r>
                    </w:p>
                    <w:p w14:paraId="643067D7" w14:textId="77777777" w:rsidR="0018302A" w:rsidRPr="005E0F56" w:rsidRDefault="0018302A" w:rsidP="00C223C6">
                      <w:pPr>
                        <w:pStyle w:val="Title"/>
                        <w:spacing w:line="240" w:lineRule="auto"/>
                        <w:rPr>
                          <w:sz w:val="72"/>
                          <w:szCs w:val="96"/>
                        </w:rPr>
                      </w:pPr>
                      <w:r w:rsidRPr="005E0F56">
                        <w:rPr>
                          <w:sz w:val="40"/>
                          <w:szCs w:val="40"/>
                        </w:rPr>
                        <w:t>Temperature, Water, Health and</w:t>
                      </w:r>
                      <w:r w:rsidRPr="005E0F56">
                        <w:rPr>
                          <w:sz w:val="72"/>
                          <w:szCs w:val="96"/>
                        </w:rPr>
                        <w:t xml:space="preserve"> </w:t>
                      </w:r>
                      <w:r w:rsidRPr="005E0F56">
                        <w:rPr>
                          <w:sz w:val="40"/>
                          <w:szCs w:val="40"/>
                        </w:rPr>
                        <w:t>Strength</w:t>
                      </w:r>
                    </w:p>
                    <w:p w14:paraId="300C87A9" w14:textId="77777777" w:rsidR="0018302A" w:rsidRDefault="0018302A"/>
                  </w:txbxContent>
                </v:textbox>
                <w10:wrap anchorx="page" anchory="page"/>
              </v:rect>
            </w:pict>
          </mc:Fallback>
        </mc:AlternateContent>
      </w:r>
      <w:r w:rsidR="00013F2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2AD11621" wp14:editId="324AC170">
                <wp:simplePos x="0" y="0"/>
                <wp:positionH relativeFrom="page">
                  <wp:posOffset>6147435</wp:posOffset>
                </wp:positionH>
                <wp:positionV relativeFrom="page">
                  <wp:posOffset>1499870</wp:posOffset>
                </wp:positionV>
                <wp:extent cx="1167765" cy="203200"/>
                <wp:effectExtent l="0" t="0" r="0" b="0"/>
                <wp:wrapTight wrapText="bothSides">
                  <wp:wrapPolygon edited="0">
                    <wp:start x="470" y="0"/>
                    <wp:lineTo x="470" y="18900"/>
                    <wp:lineTo x="20672" y="18900"/>
                    <wp:lineTo x="20672" y="0"/>
                    <wp:lineTo x="470" y="0"/>
                  </wp:wrapPolygon>
                </wp:wrapTight>
                <wp:docPr id="3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4773F" w14:textId="77777777" w:rsidR="0018302A" w:rsidRDefault="0018302A" w:rsidP="005B4B69">
                            <w:pPr>
                              <w:pStyle w:val="Header-Right"/>
                            </w:pPr>
                            <w:r>
                              <w:t>2016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11621" id="Text_x0020_Box_x0020_10" o:spid="_x0000_s1039" type="#_x0000_t202" style="position:absolute;margin-left:484.05pt;margin-top:118.1pt;width:91.95pt;height:16pt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" filled="f" stroked="f">
                <v:textbox inset=",0,,0">
                  <w:txbxContent>
                    <w:p w14:paraId="53C4773F" w14:textId="77777777" w:rsidR="0018302A" w:rsidRDefault="0018302A" w:rsidP="005B4B69">
                      <w:pPr>
                        <w:pStyle w:val="Header-Right"/>
                      </w:pPr>
                      <w:r>
                        <w:t>2016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D7AB2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05006" behindDoc="0" locked="0" layoutInCell="1" allowOverlap="1" wp14:anchorId="78EBAA2B" wp14:editId="03EC3494">
                <wp:simplePos x="0" y="0"/>
                <wp:positionH relativeFrom="page">
                  <wp:posOffset>3082925</wp:posOffset>
                </wp:positionH>
                <wp:positionV relativeFrom="page">
                  <wp:posOffset>9516110</wp:posOffset>
                </wp:positionV>
                <wp:extent cx="4089400" cy="309245"/>
                <wp:effectExtent l="0" t="0" r="0" b="0"/>
                <wp:wrapTight wrapText="bothSides">
                  <wp:wrapPolygon edited="0">
                    <wp:start x="134" y="0"/>
                    <wp:lineTo x="134" y="19515"/>
                    <wp:lineTo x="21332" y="19515"/>
                    <wp:lineTo x="21332" y="0"/>
                    <wp:lineTo x="134" y="0"/>
                  </wp:wrapPolygon>
                </wp:wrapTight>
                <wp:docPr id="5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3FC08" w14:textId="77777777" w:rsidR="0018302A" w:rsidRPr="00A84B97" w:rsidRDefault="0018302A" w:rsidP="005B4B69">
                            <w:pPr>
                              <w:spacing w:after="0"/>
                              <w:jc w:val="right"/>
                              <w:rPr>
                                <w:color w:val="E0EAF2" w:themeColor="background2" w:themeTint="99"/>
                              </w:rPr>
                            </w:pPr>
                            <w:r>
                              <w:rPr>
                                <w:color w:val="E0EAF2" w:themeColor="background2" w:themeTint="99"/>
                              </w:rPr>
                              <w:t>Continued on page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BAA2B" id="Text_x0020_Box_x0020_44" o:spid="_x0000_s1040" type="#_x0000_t202" style="position:absolute;margin-left:242.75pt;margin-top:749.3pt;width:322pt;height:24.35pt;z-index:2516050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" filled="f" stroked="f">
                <v:stroke o:forcedash="t"/>
                <v:textbox>
                  <w:txbxContent>
                    <w:p w14:paraId="5BE3FC08" w14:textId="77777777" w:rsidR="0018302A" w:rsidRPr="00A84B97" w:rsidRDefault="0018302A" w:rsidP="005B4B69">
                      <w:pPr>
                        <w:spacing w:after="0"/>
                        <w:jc w:val="right"/>
                        <w:rPr>
                          <w:color w:val="E0EAF2" w:themeColor="background2" w:themeTint="99"/>
                        </w:rPr>
                      </w:pPr>
                      <w:r>
                        <w:rPr>
                          <w:color w:val="E0EAF2" w:themeColor="background2" w:themeTint="99"/>
                        </w:rPr>
                        <w:t>Continued on page 2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5023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10175" behindDoc="0" locked="0" layoutInCell="1" allowOverlap="1" wp14:anchorId="17A9B61C" wp14:editId="64BC0751">
                <wp:simplePos x="0" y="0"/>
                <wp:positionH relativeFrom="page">
                  <wp:posOffset>-2819400</wp:posOffset>
                </wp:positionH>
                <wp:positionV relativeFrom="page">
                  <wp:posOffset>892175</wp:posOffset>
                </wp:positionV>
                <wp:extent cx="1828800" cy="1828800"/>
                <wp:effectExtent l="0" t="0" r="0" b="0"/>
                <wp:wrapThrough wrapText="bothSides">
                  <wp:wrapPolygon edited="0">
                    <wp:start x="300" y="0"/>
                    <wp:lineTo x="300" y="21300"/>
                    <wp:lineTo x="21000" y="21300"/>
                    <wp:lineTo x="21000" y="0"/>
                    <wp:lineTo x="300" y="0"/>
                  </wp:wrapPolygon>
                </wp:wrapThrough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4E131F8" w14:textId="77777777" w:rsidR="0018302A" w:rsidRDefault="0018302A" w:rsidP="00550234">
                            <w:pPr>
                              <w:rPr>
                                <w:noProof/>
                              </w:rPr>
                            </w:pPr>
                            <w:r w:rsidRPr="00550234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9B61C" id="Text_x0020_Box_x0020_62" o:spid="_x0000_s1041" type="#_x0000_t202" style="position:absolute;margin-left:-222pt;margin-top:70.25pt;width:2in;height:2in;z-index:2516101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" mv:complextextbox="1" filled="f" stroked="f">
                <v:textbox>
                  <w:txbxContent>
                    <w:p w14:paraId="04E131F8" w14:textId="77777777" w:rsidR="0018302A" w:rsidRDefault="0018302A" w:rsidP="00550234">
                      <w:pPr>
                        <w:rPr>
                          <w:noProof/>
                        </w:rPr>
                      </w:pPr>
                      <w:r w:rsidRPr="00550234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33BA6" w:rsidRPr="00F33BA6">
        <w:rPr>
          <w:noProof/>
        </w:rPr>
        <w:t xml:space="preserve">  </w:t>
      </w:r>
      <w:r w:rsidR="007C5D4F" w:rsidRPr="007C5D4F">
        <w:rPr>
          <w:rFonts w:ascii="Arial" w:hAnsi="Arial" w:cs="Arial"/>
          <w:color w:val="0B5519"/>
          <w:sz w:val="28"/>
          <w:szCs w:val="28"/>
        </w:rPr>
        <w:t xml:space="preserve"> </w:t>
      </w:r>
      <w:r w:rsidR="00550234" w:rsidRPr="00550234">
        <w:rPr>
          <w:rFonts w:ascii="Times" w:hAnsi="Times"/>
          <w:noProof/>
          <w:sz w:val="20"/>
          <w:szCs w:val="20"/>
        </w:rPr>
        <w:t xml:space="preserve"> </w:t>
      </w:r>
      <w:r w:rsidR="005B4B69" w:rsidRPr="005B4B69">
        <w:rPr>
          <w:noProof/>
        </w:rPr>
        <w:t xml:space="preserve"> </w:t>
      </w:r>
      <w:r w:rsidR="00EE372D">
        <w:rPr>
          <w:noProof/>
          <w:lang w:eastAsia="zh-CN"/>
        </w:rPr>
        <w:drawing>
          <wp:inline distT="0" distB="0" distL="0" distR="0" wp14:anchorId="6456197F" wp14:editId="7573067B">
            <wp:extent cx="1080135" cy="166401"/>
            <wp:effectExtent l="0" t="0" r="12065" b="11430"/>
            <wp:docPr id="300" name="Picture 300" descr="/Users/janicetbooher/Documents/UUFBR/Green Sanctuary/EPA Grant/ReACT Tool K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anicetbooher/Documents/UUFBR/Green Sanctuary/EPA Grant/ReACT Tool Ki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65" cy="17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A03">
        <w:rPr>
          <w:noProof/>
        </w:rPr>
        <w:br w:type="page"/>
      </w:r>
      <w:bookmarkStart w:id="0" w:name="_MacBuGuideStaticData_64V"/>
      <w:bookmarkStart w:id="1" w:name="_MacBuGuideStaticData_9568V"/>
      <w:r w:rsidR="00EE372D">
        <w:rPr>
          <w:noProof/>
          <w:lang w:eastAsia="zh-CN"/>
        </w:rPr>
        <w:lastRenderedPageBreak/>
        <w:drawing>
          <wp:inline distT="0" distB="0" distL="0" distR="0" wp14:anchorId="4C77321D" wp14:editId="13CA58C8">
            <wp:extent cx="1487639" cy="229179"/>
            <wp:effectExtent l="0" t="0" r="0" b="0"/>
            <wp:docPr id="299" name="Picture 299" descr="/Users/janicetbooher/Documents/UUFBR/Green Sanctuary/EPA Grant/ReACT Tool K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anicetbooher/Documents/UUFBR/Green Sanctuary/EPA Grant/ReACT Tool Ki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626" cy="23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F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0527" behindDoc="0" locked="0" layoutInCell="1" allowOverlap="1" wp14:anchorId="471DEF57" wp14:editId="3DA0616D">
                <wp:simplePos x="0" y="0"/>
                <wp:positionH relativeFrom="page">
                  <wp:posOffset>849630</wp:posOffset>
                </wp:positionH>
                <wp:positionV relativeFrom="page">
                  <wp:posOffset>1945640</wp:posOffset>
                </wp:positionV>
                <wp:extent cx="4598670" cy="374015"/>
                <wp:effectExtent l="0" t="0" r="0" b="6985"/>
                <wp:wrapThrough wrapText="bothSides">
                  <wp:wrapPolygon edited="0">
                    <wp:start x="119" y="0"/>
                    <wp:lineTo x="119" y="20537"/>
                    <wp:lineTo x="21355" y="20537"/>
                    <wp:lineTo x="21355" y="0"/>
                    <wp:lineTo x="119" y="0"/>
                  </wp:wrapPolygon>
                </wp:wrapThrough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867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88026" w14:textId="77777777" w:rsidR="0018302A" w:rsidRPr="00675052" w:rsidRDefault="0018302A" w:rsidP="004549FF">
                            <w:pPr>
                              <w:spacing w:after="0"/>
                              <w:rPr>
                                <w:rFonts w:ascii="Arial Black" w:hAnsi="Arial Black"/>
                                <w:color w:val="000000" w:themeColor="text1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Cs w:val="28"/>
                              </w:rPr>
                              <w:t>Be Safe</w:t>
                            </w:r>
                            <w:r w:rsidRPr="00675052">
                              <w:rPr>
                                <w:rFonts w:ascii="Arial Black" w:hAnsi="Arial Black"/>
                                <w:color w:val="000000" w:themeColor="text1"/>
                                <w:szCs w:val="28"/>
                              </w:rPr>
                              <w:t xml:space="preserve"> During S</w:t>
                            </w:r>
                            <w:r>
                              <w:rPr>
                                <w:rFonts w:ascii="Arial Black" w:hAnsi="Arial Black"/>
                                <w:color w:val="000000" w:themeColor="text1"/>
                                <w:szCs w:val="28"/>
                              </w:rPr>
                              <w:t xml:space="preserve">torms </w:t>
                            </w:r>
                            <w:r w:rsidRPr="00675052">
                              <w:rPr>
                                <w:rFonts w:ascii="Arial Black" w:hAnsi="Arial Black"/>
                                <w:color w:val="000000" w:themeColor="text1"/>
                                <w:szCs w:val="28"/>
                              </w:rPr>
                              <w:t>and Flood</w:t>
                            </w:r>
                            <w:r>
                              <w:rPr>
                                <w:rFonts w:ascii="Arial Black" w:hAnsi="Arial Black"/>
                                <w:color w:val="000000" w:themeColor="text1"/>
                                <w:szCs w:val="28"/>
                              </w:rPr>
                              <w:t>s</w:t>
                            </w:r>
                            <w:r w:rsidRPr="00675052">
                              <w:rPr>
                                <w:rFonts w:ascii="Arial Black" w:hAnsi="Arial Black"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DEF57" id="Text_x0020_Box_x0020_307" o:spid="_x0000_s1042" type="#_x0000_t202" style="position:absolute;margin-left:66.9pt;margin-top:153.2pt;width:362.1pt;height:29.45pt;z-index:2517105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" mv:complextextbox="1" filled="f" stroked="f">
                <v:textbox>
                  <w:txbxContent>
                    <w:p w14:paraId="21388026" w14:textId="77777777" w:rsidR="0018302A" w:rsidRPr="00675052" w:rsidRDefault="0018302A" w:rsidP="004549FF">
                      <w:pPr>
                        <w:spacing w:after="0"/>
                        <w:rPr>
                          <w:rFonts w:ascii="Arial Black" w:hAnsi="Arial Black"/>
                          <w:color w:val="000000" w:themeColor="text1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Cs w:val="28"/>
                        </w:rPr>
                        <w:t>Be Safe</w:t>
                      </w:r>
                      <w:r w:rsidRPr="00675052">
                        <w:rPr>
                          <w:rFonts w:ascii="Arial Black" w:hAnsi="Arial Black"/>
                          <w:color w:val="000000" w:themeColor="text1"/>
                          <w:szCs w:val="28"/>
                        </w:rPr>
                        <w:t xml:space="preserve"> During S</w:t>
                      </w:r>
                      <w:r>
                        <w:rPr>
                          <w:rFonts w:ascii="Arial Black" w:hAnsi="Arial Black"/>
                          <w:color w:val="000000" w:themeColor="text1"/>
                          <w:szCs w:val="28"/>
                        </w:rPr>
                        <w:t xml:space="preserve">torms </w:t>
                      </w:r>
                      <w:r w:rsidRPr="00675052">
                        <w:rPr>
                          <w:rFonts w:ascii="Arial Black" w:hAnsi="Arial Black"/>
                          <w:color w:val="000000" w:themeColor="text1"/>
                          <w:szCs w:val="28"/>
                        </w:rPr>
                        <w:t>and Flood</w:t>
                      </w:r>
                      <w:r>
                        <w:rPr>
                          <w:rFonts w:ascii="Arial Black" w:hAnsi="Arial Black"/>
                          <w:color w:val="000000" w:themeColor="text1"/>
                          <w:szCs w:val="28"/>
                        </w:rPr>
                        <w:t>s</w:t>
                      </w:r>
                      <w:r w:rsidRPr="00675052">
                        <w:rPr>
                          <w:rFonts w:ascii="Arial Black" w:hAnsi="Arial Black"/>
                          <w:color w:val="000000" w:themeColor="text1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209DF">
        <w:rPr>
          <w:noProof/>
          <w:lang w:eastAsia="zh-CN"/>
        </w:rPr>
        <w:drawing>
          <wp:anchor distT="0" distB="0" distL="114300" distR="114300" simplePos="0" relativeHeight="251670591" behindDoc="0" locked="0" layoutInCell="1" allowOverlap="1" wp14:anchorId="1C71A2A4" wp14:editId="4E793CDA">
            <wp:simplePos x="0" y="0"/>
            <wp:positionH relativeFrom="page">
              <wp:posOffset>6175375</wp:posOffset>
            </wp:positionH>
            <wp:positionV relativeFrom="page">
              <wp:posOffset>1680210</wp:posOffset>
            </wp:positionV>
            <wp:extent cx="1343025" cy="1296670"/>
            <wp:effectExtent l="0" t="0" r="3175" b="0"/>
            <wp:wrapSquare wrapText="bothSides"/>
            <wp:docPr id="3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1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56" b="22276"/>
                    <a:stretch/>
                  </pic:blipFill>
                  <pic:spPr>
                    <a:xfrm>
                      <a:off x="0" y="0"/>
                      <a:ext cx="1343025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90C0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2575" behindDoc="0" locked="0" layoutInCell="1" allowOverlap="1" wp14:anchorId="2E800C1A" wp14:editId="6ADADF90">
                <wp:simplePos x="0" y="0"/>
                <wp:positionH relativeFrom="page">
                  <wp:posOffset>859155</wp:posOffset>
                </wp:positionH>
                <wp:positionV relativeFrom="page">
                  <wp:posOffset>3502660</wp:posOffset>
                </wp:positionV>
                <wp:extent cx="4308475" cy="357505"/>
                <wp:effectExtent l="0" t="0" r="0" b="0"/>
                <wp:wrapThrough wrapText="bothSides">
                  <wp:wrapPolygon edited="0">
                    <wp:start x="127" y="0"/>
                    <wp:lineTo x="127" y="19950"/>
                    <wp:lineTo x="21266" y="19950"/>
                    <wp:lineTo x="21266" y="0"/>
                    <wp:lineTo x="127" y="0"/>
                  </wp:wrapPolygon>
                </wp:wrapThrough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8475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AF7F8" w14:textId="77777777" w:rsidR="0018302A" w:rsidRPr="00675052" w:rsidRDefault="0018302A" w:rsidP="004549FF">
                            <w:pPr>
                              <w:spacing w:after="0"/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</w:pPr>
                            <w:r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>Assume Standing Floodwater is Co</w:t>
                            </w:r>
                            <w:r w:rsidRPr="00675052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>ntaminated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00C1A" id="Text_x0020_Box_x0020_311" o:spid="_x0000_s1043" type="#_x0000_t202" style="position:absolute;margin-left:67.65pt;margin-top:275.8pt;width:339.25pt;height:28.15pt;z-index:2517125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3HdtcCAAAiBgAADgAAAGRycy9lMm9Eb2MueG1srFRNb9swDL0P2H8QdE9tp07TGnUKN0WGAcVa&#10;rB16VmQpMaavSUribNh/HyXbadrtsA672BRJUeTjIy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" mv:complextextbox="1" filled="f" stroked="f">
                <v:textbox>
                  <w:txbxContent>
                    <w:p w14:paraId="7FBAF7F8" w14:textId="77777777" w:rsidR="0018302A" w:rsidRPr="00675052" w:rsidRDefault="0018302A" w:rsidP="004549FF">
                      <w:pPr>
                        <w:spacing w:after="0"/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</w:pPr>
                      <w:r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>Assume Standing Floodwater is Co</w:t>
                      </w:r>
                      <w:r w:rsidRPr="00675052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>ntaminated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37F7B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34751" behindDoc="0" locked="0" layoutInCell="1" allowOverlap="1" wp14:anchorId="697CCD41" wp14:editId="73DB1BEA">
                <wp:simplePos x="0" y="0"/>
                <wp:positionH relativeFrom="page">
                  <wp:posOffset>294640</wp:posOffset>
                </wp:positionH>
                <wp:positionV relativeFrom="page">
                  <wp:posOffset>3429000</wp:posOffset>
                </wp:positionV>
                <wp:extent cx="7223760" cy="1494155"/>
                <wp:effectExtent l="0" t="0" r="0" b="4445"/>
                <wp:wrapThrough wrapText="bothSides">
                  <wp:wrapPolygon edited="0">
                    <wp:start x="0" y="0"/>
                    <wp:lineTo x="0" y="21297"/>
                    <wp:lineTo x="21494" y="21297"/>
                    <wp:lineTo x="21494" y="0"/>
                    <wp:lineTo x="0" y="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3760" cy="1494155"/>
                          <a:chOff x="0" y="0"/>
                          <a:chExt cx="7223760" cy="149415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305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23760" cy="149415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2">
                                  <a:lumMod val="75000"/>
                                </a:schemeClr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137160" tIns="137160" rIns="137160" bIns="137160" anchor="t" anchorCtr="0" upright="1"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137160" y="137160"/>
                            <a:ext cx="337820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9">
                          <w:txbxContent>
                            <w:p w14:paraId="099D6765" w14:textId="77777777" w:rsidR="0018302A" w:rsidRDefault="0018302A" w:rsidP="00A5112E">
                              <w:pPr>
                                <w:pStyle w:val="BodyText3"/>
                                <w:spacing w:after="0" w:line="240" w:lineRule="auto"/>
                                <w:ind w:left="360"/>
                                <w:rPr>
                                  <w:color w:val="auto"/>
                                  <w:sz w:val="20"/>
                                </w:rPr>
                              </w:pPr>
                            </w:p>
                            <w:p w14:paraId="7694424A" w14:textId="77777777" w:rsidR="0018302A" w:rsidRPr="00650165" w:rsidRDefault="0018302A" w:rsidP="005F6443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ind w:hanging="270"/>
                                <w:rPr>
                                  <w:color w:val="auto"/>
                                </w:rPr>
                              </w:pPr>
                              <w:r w:rsidRPr="00650165">
                                <w:rPr>
                                  <w:color w:val="auto"/>
                                </w:rPr>
                                <w:t>Floodwaters are often contaminated with fuel, chemicals, sewage and bacteria.</w:t>
                              </w:r>
                            </w:p>
                            <w:p w14:paraId="30BFFE5B" w14:textId="77777777" w:rsidR="0018302A" w:rsidRPr="00650165" w:rsidRDefault="0018302A" w:rsidP="005F6443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ind w:hanging="270"/>
                                <w:rPr>
                                  <w:color w:val="auto"/>
                                </w:rPr>
                              </w:pPr>
                              <w:r w:rsidRPr="00650165">
                                <w:rPr>
                                  <w:color w:val="auto"/>
                                </w:rPr>
                                <w:t xml:space="preserve">Avoid </w:t>
                              </w:r>
                              <w:r>
                                <w:rPr>
                                  <w:color w:val="auto"/>
                                </w:rPr>
                                <w:t xml:space="preserve">ALL contact with </w:t>
                              </w:r>
                              <w:r w:rsidRPr="00650165">
                                <w:rPr>
                                  <w:color w:val="auto"/>
                                </w:rPr>
                                <w:t xml:space="preserve">floodwaters, </w:t>
                              </w:r>
                              <w:r>
                                <w:rPr>
                                  <w:color w:val="auto"/>
                                </w:rPr>
                                <w:t>and avoid</w:t>
                              </w:r>
                              <w:r w:rsidRPr="00650165">
                                <w:rPr>
                                  <w:color w:val="auto"/>
                                </w:rPr>
                                <w:t xml:space="preserve"> inhaling </w:t>
                              </w:r>
                              <w:r>
                                <w:rPr>
                                  <w:color w:val="auto"/>
                                </w:rPr>
                                <w:t xml:space="preserve">evaporating </w:t>
                              </w:r>
                              <w:r w:rsidRPr="00650165">
                                <w:rPr>
                                  <w:color w:val="auto"/>
                                </w:rPr>
                                <w:t xml:space="preserve">fumes. </w:t>
                              </w:r>
                            </w:p>
                            <w:p w14:paraId="508DAB12" w14:textId="77777777" w:rsidR="0018302A" w:rsidRPr="00650165" w:rsidRDefault="0018302A" w:rsidP="009422E0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ind w:hanging="270"/>
                                <w:rPr>
                                  <w:color w:val="auto"/>
                                </w:rPr>
                              </w:pPr>
                              <w:r w:rsidRPr="00650165">
                                <w:rPr>
                                  <w:color w:val="auto"/>
                                </w:rPr>
                                <w:t>Clean all hard surfaces with a solution of 1.5 cup bleach to 1 gallon of water.</w:t>
                              </w:r>
                            </w:p>
                            <w:p w14:paraId="65E8AC5A" w14:textId="77777777" w:rsidR="0018302A" w:rsidRPr="00650165" w:rsidRDefault="0018302A" w:rsidP="005F6443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ind w:hanging="270"/>
                                <w:rPr>
                                  <w:color w:val="auto"/>
                                </w:rPr>
                              </w:pPr>
                              <w:r w:rsidRPr="00650165">
                                <w:rPr>
                                  <w:color w:val="auto"/>
                                </w:rPr>
                                <w:t>Wear rubber boots and gloves and a mask</w:t>
                              </w:r>
                              <w:r>
                                <w:rPr>
                                  <w:color w:val="auto"/>
                                </w:rPr>
                                <w:t xml:space="preserve"> during cleanup</w:t>
                              </w:r>
                              <w:r w:rsidRPr="00650165">
                                <w:rPr>
                                  <w:color w:val="auto"/>
                                </w:rPr>
                                <w:t>.</w:t>
                              </w:r>
                            </w:p>
                            <w:p w14:paraId="2A28D83B" w14:textId="77777777" w:rsidR="0018302A" w:rsidRPr="00650165" w:rsidRDefault="0018302A" w:rsidP="005F6443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ind w:hanging="270"/>
                                <w:rPr>
                                  <w:color w:val="auto"/>
                                </w:rPr>
                              </w:pPr>
                              <w:r w:rsidRPr="00650165">
                                <w:rPr>
                                  <w:color w:val="auto"/>
                                </w:rPr>
                                <w:t>Do not expose open wounds to flood waters</w:t>
                              </w:r>
                              <w:r>
                                <w:rPr>
                                  <w:color w:val="auto"/>
                                </w:rPr>
                                <w:t>.</w:t>
                              </w:r>
                            </w:p>
                            <w:p w14:paraId="7BFC199C" w14:textId="77777777" w:rsidR="0018302A" w:rsidRPr="00650165" w:rsidRDefault="0018302A" w:rsidP="005F6443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ind w:hanging="270"/>
                                <w:rPr>
                                  <w:color w:val="auto"/>
                                </w:rPr>
                              </w:pPr>
                              <w:r w:rsidRPr="00650165">
                                <w:rPr>
                                  <w:color w:val="auto"/>
                                </w:rPr>
                                <w:t>Throw out ALL food that had contact with floodwater. Disinfect canned goods before opening.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137160" y="452755"/>
                            <a:ext cx="560197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9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137160" y="622935"/>
                            <a:ext cx="560197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9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137160" y="793115"/>
                            <a:ext cx="560197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9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137160" y="963295"/>
                            <a:ext cx="694944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9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137160" y="1133475"/>
                            <a:ext cx="694944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9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7CCD41" id="Group_x0020_21" o:spid="_x0000_s1044" style="position:absolute;margin-left:23.2pt;margin-top:270pt;width:568.8pt;height:117.65pt;z-index:251634751;mso-position-horizontal-relative:page;mso-position-vertical-relative:page" coordsize="7223760,14941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" mv:complextextbox="1">
                <v:rect id="Rectangle_x0020_492" o:spid="_x0000_s1045" style="position:absolute;width:7223760;height:14941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8TL8xgAA&#10;ANwAAAAPAAAAZHJzL2Rvd25yZXYueG1sRI/dSgMxFITvBd8hHKF3NqmiyLZpaStCKYX+qKWXx81x&#10;d+nmZNmkm/XtG0HwcpiZb5jJrLe16Kj1lWMNo6ECQZw7U3Gh4eP97f4FhA/IBmvHpOGHPMymtzcT&#10;zIyLvKfuEAqRIOwz1FCG0GRS+rwki37oGuLkfbvWYkiyLaRpMSa4reWDUs/SYsVpocSGliXl58PF&#10;asDdYn3qNvH1GOPX5yYeVbXtz1oP7vr5GESgPvyH/9oro+FRPcHvmXQE5PQ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8TL8xgAAANwAAAAPAAAAAAAAAAAAAAAAAJcCAABkcnMv&#10;ZG93bnJldi54bWxQSwUGAAAAAAQABAD1AAAAigMAAAAA&#10;" mv:complextextbox="1" fillcolor="#7ea8ca [2414]" stroked="f">
                  <v:fill rotate="t" angle="-90" focus="100%" type="gradient"/>
                  <v:textbox inset="10.8pt,10.8pt,10.8pt,10.8pt"/>
                </v:rect>
                <v:shape id="Text_x0020_Box_x0020_14" o:spid="_x0000_s1046" type="#_x0000_t202" style="position:absolute;left:137160;top:137160;width:337820;height:1466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style="mso-next-textbox:#Text_x0020_Box_x0020_15" inset="0,0,0,0">
                    <w:txbxContent>
                      <w:p w14:paraId="099D6765" w14:textId="77777777" w:rsidR="0018302A" w:rsidRDefault="0018302A" w:rsidP="00A5112E">
                        <w:pPr>
                          <w:pStyle w:val="BodyText3"/>
                          <w:spacing w:after="0" w:line="240" w:lineRule="auto"/>
                          <w:ind w:left="360"/>
                          <w:rPr>
                            <w:color w:val="auto"/>
                            <w:sz w:val="20"/>
                          </w:rPr>
                        </w:pPr>
                      </w:p>
                      <w:p w14:paraId="7694424A" w14:textId="77777777" w:rsidR="0018302A" w:rsidRPr="00650165" w:rsidRDefault="0018302A" w:rsidP="005F6443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ind w:hanging="270"/>
                          <w:rPr>
                            <w:color w:val="auto"/>
                          </w:rPr>
                        </w:pPr>
                        <w:r w:rsidRPr="00650165">
                          <w:rPr>
                            <w:color w:val="auto"/>
                          </w:rPr>
                          <w:t>Floodwaters are often contaminated with fuel, chemicals, sewage and bacteria.</w:t>
                        </w:r>
                      </w:p>
                      <w:p w14:paraId="30BFFE5B" w14:textId="77777777" w:rsidR="0018302A" w:rsidRPr="00650165" w:rsidRDefault="0018302A" w:rsidP="005F6443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ind w:hanging="270"/>
                          <w:rPr>
                            <w:color w:val="auto"/>
                          </w:rPr>
                        </w:pPr>
                        <w:r w:rsidRPr="00650165">
                          <w:rPr>
                            <w:color w:val="auto"/>
                          </w:rPr>
                          <w:t xml:space="preserve">Avoid </w:t>
                        </w:r>
                        <w:r>
                          <w:rPr>
                            <w:color w:val="auto"/>
                          </w:rPr>
                          <w:t xml:space="preserve">ALL contact with </w:t>
                        </w:r>
                        <w:r w:rsidRPr="00650165">
                          <w:rPr>
                            <w:color w:val="auto"/>
                          </w:rPr>
                          <w:t xml:space="preserve">floodwaters, </w:t>
                        </w:r>
                        <w:r>
                          <w:rPr>
                            <w:color w:val="auto"/>
                          </w:rPr>
                          <w:t>and avoid</w:t>
                        </w:r>
                        <w:r w:rsidRPr="00650165">
                          <w:rPr>
                            <w:color w:val="auto"/>
                          </w:rPr>
                          <w:t xml:space="preserve"> inhaling </w:t>
                        </w:r>
                        <w:r>
                          <w:rPr>
                            <w:color w:val="auto"/>
                          </w:rPr>
                          <w:t xml:space="preserve">evaporating </w:t>
                        </w:r>
                        <w:r w:rsidRPr="00650165">
                          <w:rPr>
                            <w:color w:val="auto"/>
                          </w:rPr>
                          <w:t xml:space="preserve">fumes. </w:t>
                        </w:r>
                      </w:p>
                      <w:p w14:paraId="508DAB12" w14:textId="77777777" w:rsidR="0018302A" w:rsidRPr="00650165" w:rsidRDefault="0018302A" w:rsidP="009422E0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ind w:hanging="270"/>
                          <w:rPr>
                            <w:color w:val="auto"/>
                          </w:rPr>
                        </w:pPr>
                        <w:r w:rsidRPr="00650165">
                          <w:rPr>
                            <w:color w:val="auto"/>
                          </w:rPr>
                          <w:t>Clean all hard surfaces with a solution of 1.5 cup bleach to 1 gallon of water.</w:t>
                        </w:r>
                      </w:p>
                      <w:p w14:paraId="65E8AC5A" w14:textId="77777777" w:rsidR="0018302A" w:rsidRPr="00650165" w:rsidRDefault="0018302A" w:rsidP="005F6443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ind w:hanging="270"/>
                          <w:rPr>
                            <w:color w:val="auto"/>
                          </w:rPr>
                        </w:pPr>
                        <w:r w:rsidRPr="00650165">
                          <w:rPr>
                            <w:color w:val="auto"/>
                          </w:rPr>
                          <w:t>Wear rubber boots and gloves and a mask</w:t>
                        </w:r>
                        <w:r>
                          <w:rPr>
                            <w:color w:val="auto"/>
                          </w:rPr>
                          <w:t xml:space="preserve"> during cleanup</w:t>
                        </w:r>
                        <w:r w:rsidRPr="00650165">
                          <w:rPr>
                            <w:color w:val="auto"/>
                          </w:rPr>
                          <w:t>.</w:t>
                        </w:r>
                      </w:p>
                      <w:p w14:paraId="2A28D83B" w14:textId="77777777" w:rsidR="0018302A" w:rsidRPr="00650165" w:rsidRDefault="0018302A" w:rsidP="005F6443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ind w:hanging="270"/>
                          <w:rPr>
                            <w:color w:val="auto"/>
                          </w:rPr>
                        </w:pPr>
                        <w:r w:rsidRPr="00650165">
                          <w:rPr>
                            <w:color w:val="auto"/>
                          </w:rPr>
                          <w:t>Do not expose open wounds to flood waters</w:t>
                        </w:r>
                        <w:r>
                          <w:rPr>
                            <w:color w:val="auto"/>
                          </w:rPr>
                          <w:t>.</w:t>
                        </w:r>
                      </w:p>
                      <w:p w14:paraId="7BFC199C" w14:textId="77777777" w:rsidR="0018302A" w:rsidRPr="00650165" w:rsidRDefault="0018302A" w:rsidP="005F6443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ind w:hanging="270"/>
                          <w:rPr>
                            <w:color w:val="auto"/>
                          </w:rPr>
                        </w:pPr>
                        <w:r w:rsidRPr="00650165">
                          <w:rPr>
                            <w:color w:val="auto"/>
                          </w:rPr>
                          <w:t>Throw out ALL food that had contact with floodwater. Disinfect canned goods before opening.</w:t>
                        </w:r>
                      </w:p>
                    </w:txbxContent>
                  </v:textbox>
                </v:shape>
                <v:shape id="Text_x0020_Box_x0020_15" o:spid="_x0000_s1047" type="#_x0000_t202" style="position:absolute;left:137160;top:452755;width:5601970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style="mso-next-textbox:#Text_x0020_Box_x0020_16" inset="0,0,0,0">
                    <w:txbxContent/>
                  </v:textbox>
                </v:shape>
                <v:shape id="Text_x0020_Box_x0020_16" o:spid="_x0000_s1048" type="#_x0000_t202" style="position:absolute;left:137160;top:622935;width:5601970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style="mso-next-textbox:#Text_x0020_Box_x0020_17" inset="0,0,0,0">
                    <w:txbxContent/>
                  </v:textbox>
                </v:shape>
                <v:shape id="Text_x0020_Box_x0020_17" o:spid="_x0000_s1049" type="#_x0000_t202" style="position:absolute;left:137160;top:793115;width:5601970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style="mso-next-textbox:#Text_x0020_Box_x0020_18" inset="0,0,0,0">
                    <w:txbxContent/>
                  </v:textbox>
                </v:shape>
                <v:shape id="Text_x0020_Box_x0020_18" o:spid="_x0000_s1050" type="#_x0000_t202" style="position:absolute;left:137160;top:963295;width:6949440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style="mso-next-textbox:#Text_x0020_Box_x0020_19" inset="0,0,0,0">
                    <w:txbxContent/>
                  </v:textbox>
                </v:shape>
                <v:shape id="Text_x0020_Box_x0020_19" o:spid="_x0000_s1051" type="#_x0000_t202" style="position:absolute;left:137160;top:1133475;width:6949440;height:170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037F7B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6191" behindDoc="0" locked="0" layoutInCell="1" allowOverlap="1" wp14:anchorId="37CADB7E" wp14:editId="7C53316F">
                <wp:simplePos x="0" y="0"/>
                <wp:positionH relativeFrom="page">
                  <wp:posOffset>283210</wp:posOffset>
                </wp:positionH>
                <wp:positionV relativeFrom="page">
                  <wp:posOffset>4943475</wp:posOffset>
                </wp:positionV>
                <wp:extent cx="7235190" cy="1614170"/>
                <wp:effectExtent l="0" t="0" r="3810" b="11430"/>
                <wp:wrapThrough wrapText="bothSides">
                  <wp:wrapPolygon edited="0">
                    <wp:start x="0" y="0"/>
                    <wp:lineTo x="0" y="21413"/>
                    <wp:lineTo x="21536" y="21413"/>
                    <wp:lineTo x="21536" y="0"/>
                    <wp:lineTo x="0" y="0"/>
                  </wp:wrapPolygon>
                </wp:wrapThrough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5190" cy="1614170"/>
                          <a:chOff x="0" y="0"/>
                          <a:chExt cx="7235190" cy="1614170"/>
                        </a:xfrm>
                      </wpg:grpSpPr>
                      <wpg:grpSp>
                        <wpg:cNvPr id="56" name="Group 56"/>
                        <wpg:cNvGrpSpPr/>
                        <wpg:grpSpPr>
                          <a:xfrm>
                            <a:off x="0" y="0"/>
                            <a:ext cx="7235190" cy="1614170"/>
                            <a:chOff x="0" y="0"/>
                            <a:chExt cx="7235190" cy="1614170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 val="1"/>
                            </a:ext>
                          </a:extLst>
                        </wpg:grpSpPr>
                        <wps:wsp>
                          <wps:cNvPr id="313" name="Rectangle 49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35190" cy="161417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bg2">
                                    <a:lumMod val="50000"/>
                                    <a:alpha val="79000"/>
                                  </a:schemeClr>
                                </a:gs>
                                <a:gs pos="100000">
                                  <a:srgbClr val="FFFFFF">
                                    <a:alpha val="79000"/>
                                  </a:srgbClr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 val="1"/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:effectLst>
                                    <a:outerShdw blurRad="38100" dist="25400" dir="5400000" algn="ctr" rotWithShape="0">
                                      <a:srgbClr val="00000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137160" tIns="137160" rIns="137160" bIns="137160" anchor="t" anchorCtr="0" upright="1">
                            <a:noAutofit/>
                          </wps:bodyPr>
                        </wps:wsp>
                        <wps:wsp>
                          <wps:cNvPr id="42" name="Text Box 42"/>
                          <wps:cNvSpPr txBox="1"/>
                          <wps:spPr>
                            <a:xfrm>
                              <a:off x="137160" y="137160"/>
                              <a:ext cx="281305" cy="146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 id="20">
                            <w:txbxContent>
                              <w:p w14:paraId="7B072FC2" w14:textId="77777777" w:rsidR="0018302A" w:rsidRDefault="0018302A" w:rsidP="00BC2E3A">
                                <w:pPr>
                                  <w:spacing w:after="0"/>
                                  <w:rPr>
                                    <w:color w:val="E0EAF2" w:themeColor="background2" w:themeTint="99"/>
                                    <w:sz w:val="20"/>
                                  </w:rPr>
                                </w:pPr>
                              </w:p>
                              <w:p w14:paraId="5DC01F75" w14:textId="77777777" w:rsidR="0018302A" w:rsidRDefault="0018302A" w:rsidP="00BC2E3A">
                                <w:pPr>
                                  <w:pStyle w:val="BodyText3"/>
                                  <w:spacing w:after="0"/>
                                  <w:rPr>
                                    <w:color w:val="E0EAF2" w:themeColor="background2" w:themeTint="99"/>
                                    <w:sz w:val="20"/>
                                  </w:rPr>
                                </w:pPr>
                              </w:p>
                              <w:p w14:paraId="2E83C09E" w14:textId="77777777" w:rsidR="0018302A" w:rsidRDefault="0018302A" w:rsidP="00BC2E3A">
                                <w:pPr>
                                  <w:pStyle w:val="BodyText3"/>
                                  <w:numPr>
                                    <w:ilvl w:val="0"/>
                                    <w:numId w:val="7"/>
                                  </w:numPr>
                                  <w:spacing w:after="0"/>
                                  <w:rPr>
                                    <w:color w:val="auto"/>
                                    <w:sz w:val="20"/>
                                  </w:rPr>
                                </w:pPr>
                                <w:r w:rsidRPr="000F337E">
                                  <w:rPr>
                                    <w:color w:val="auto"/>
                                    <w:sz w:val="20"/>
                                  </w:rPr>
                                  <w:t>Don’t drink, make ice</w:t>
                                </w:r>
                                <w:r>
                                  <w:rPr>
                                    <w:color w:val="auto"/>
                                    <w:sz w:val="20"/>
                                  </w:rPr>
                                  <w:t>,</w:t>
                                </w:r>
                                <w:r w:rsidRPr="000F337E">
                                  <w:rPr>
                                    <w:color w:val="auto"/>
                                    <w:sz w:val="20"/>
                                  </w:rPr>
                                  <w:t xml:space="preserve"> prepare food or brush teeth with tap water. Use bottled water if possible. </w:t>
                                </w:r>
                              </w:p>
                              <w:p w14:paraId="0F814392" w14:textId="77777777" w:rsidR="0018302A" w:rsidRPr="004842F7" w:rsidRDefault="0018302A" w:rsidP="00BC2E3A">
                                <w:pPr>
                                  <w:pStyle w:val="BodyText3"/>
                                  <w:numPr>
                                    <w:ilvl w:val="0"/>
                                    <w:numId w:val="7"/>
                                  </w:numPr>
                                  <w:spacing w:after="0"/>
                                  <w:rPr>
                                    <w:color w:val="auto"/>
                                    <w:sz w:val="20"/>
                                  </w:rPr>
                                </w:pPr>
                                <w:r w:rsidRPr="004842F7">
                                  <w:rPr>
                                    <w:color w:val="auto"/>
                                    <w:sz w:val="20"/>
                                  </w:rPr>
                                  <w:t>Don’t wash dishes, glasses, or cutlery in tap water.  Use boiled water.</w:t>
                                </w:r>
                              </w:p>
                              <w:p w14:paraId="6D09E72B" w14:textId="77777777" w:rsidR="0018302A" w:rsidRPr="000F337E" w:rsidRDefault="0018302A" w:rsidP="00BC2E3A">
                                <w:pPr>
                                  <w:pStyle w:val="BodyText3"/>
                                  <w:numPr>
                                    <w:ilvl w:val="0"/>
                                    <w:numId w:val="7"/>
                                  </w:numPr>
                                  <w:spacing w:after="0"/>
                                  <w:rPr>
                                    <w:color w:val="auto"/>
                                    <w:sz w:val="20"/>
                                  </w:rPr>
                                </w:pPr>
                                <w:r w:rsidRPr="000F337E">
                                  <w:rPr>
                                    <w:color w:val="auto"/>
                                    <w:sz w:val="20"/>
                                  </w:rPr>
                                  <w:t>Don’t wash hand</w:t>
                                </w:r>
                                <w:r>
                                  <w:rPr>
                                    <w:color w:val="auto"/>
                                    <w:sz w:val="20"/>
                                  </w:rPr>
                                  <w:t>s</w:t>
                                </w:r>
                                <w:r w:rsidRPr="000F337E">
                                  <w:rPr>
                                    <w:color w:val="auto"/>
                                    <w:sz w:val="20"/>
                                  </w:rPr>
                                  <w:t>, expose open wounds or bathe babies in tap water</w:t>
                                </w:r>
                                <w:r>
                                  <w:rPr>
                                    <w:color w:val="auto"/>
                                    <w:sz w:val="20"/>
                                  </w:rPr>
                                  <w:t>.</w:t>
                                </w:r>
                              </w:p>
                              <w:p w14:paraId="2FF64021" w14:textId="77777777" w:rsidR="0018302A" w:rsidRDefault="0018302A" w:rsidP="0018302A">
                                <w:pPr>
                                  <w:pStyle w:val="BodyText3"/>
                                  <w:numPr>
                                    <w:ilvl w:val="0"/>
                                    <w:numId w:val="7"/>
                                  </w:numPr>
                                  <w:spacing w:after="0"/>
                                  <w:rPr>
                                    <w:color w:val="auto"/>
                                    <w:sz w:val="20"/>
                                  </w:rPr>
                                </w:pPr>
                                <w:r>
                                  <w:rPr>
                                    <w:color w:val="auto"/>
                                    <w:sz w:val="20"/>
                                  </w:rPr>
                                  <w:t>Bringing water t</w:t>
                                </w:r>
                                <w:r w:rsidRPr="000F337E">
                                  <w:rPr>
                                    <w:color w:val="auto"/>
                                    <w:sz w:val="20"/>
                                  </w:rPr>
                                  <w:t xml:space="preserve">o a roiling boil for a minimum of 1 minute, </w:t>
                                </w:r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or disinfect with </w:t>
                                </w:r>
                                <w:r w:rsidRPr="000F337E">
                                  <w:rPr>
                                    <w:color w:val="auto"/>
                                    <w:sz w:val="20"/>
                                  </w:rPr>
                                  <w:t xml:space="preserve">8 </w:t>
                                </w:r>
                                <w:r>
                                  <w:rPr>
                                    <w:color w:val="auto"/>
                                    <w:sz w:val="20"/>
                                  </w:rPr>
                                  <w:t>drops of unscented bleach per</w:t>
                                </w:r>
                              </w:p>
                              <w:p w14:paraId="1506EDDC" w14:textId="77777777" w:rsidR="0018302A" w:rsidRPr="000F337E" w:rsidRDefault="0018302A" w:rsidP="0018302A">
                                <w:pPr>
                                  <w:pStyle w:val="BodyText3"/>
                                  <w:numPr>
                                    <w:ilvl w:val="0"/>
                                    <w:numId w:val="7"/>
                                  </w:numPr>
                                  <w:spacing w:after="0"/>
                                  <w:rPr>
                                    <w:color w:val="auto"/>
                                    <w:sz w:val="20"/>
                                  </w:rPr>
                                </w:pPr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After a boil water alert is finished, run </w:t>
                                </w:r>
                                <w:proofErr w:type="gramStart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>the  water</w:t>
                                </w:r>
                                <w:proofErr w:type="gramEnd"/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 from all faucets for</w:t>
                                </w:r>
                                <w:r w:rsidRPr="000F337E">
                                  <w:rPr>
                                    <w:color w:val="auto"/>
                                    <w:sz w:val="20"/>
                                  </w:rPr>
                                  <w:t xml:space="preserve"> 5 minutes </w:t>
                                </w:r>
                                <w:r>
                                  <w:rPr>
                                    <w:color w:val="auto"/>
                                    <w:sz w:val="20"/>
                                  </w:rPr>
                                  <w:t>and change filters of</w:t>
                                </w:r>
                                <w:r w:rsidRPr="000F337E">
                                  <w:rPr>
                                    <w:color w:val="auto"/>
                                    <w:sz w:val="20"/>
                                  </w:rPr>
                                  <w:t xml:space="preserve"> water and ice systems</w:t>
                                </w:r>
                                <w:r>
                                  <w:rPr>
                                    <w:color w:val="auto"/>
                                    <w:sz w:val="20"/>
                                  </w:rPr>
                                  <w:t>.</w:t>
                                </w:r>
                                <w:r w:rsidRPr="000F337E"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Text Box 44"/>
                          <wps:cNvSpPr txBox="1"/>
                          <wps:spPr>
                            <a:xfrm>
                              <a:off x="137160" y="282575"/>
                              <a:ext cx="281305" cy="154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20" seq="1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Text Box 46"/>
                          <wps:cNvSpPr txBox="1"/>
                          <wps:spPr>
                            <a:xfrm>
                              <a:off x="137160" y="435610"/>
                              <a:ext cx="5590540" cy="163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20" seq="2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Text Box 47"/>
                          <wps:cNvSpPr txBox="1"/>
                          <wps:spPr>
                            <a:xfrm>
                              <a:off x="137160" y="597535"/>
                              <a:ext cx="5590540" cy="163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20" seq="3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Text Box 49"/>
                          <wps:cNvSpPr txBox="1"/>
                          <wps:spPr>
                            <a:xfrm>
                              <a:off x="137160" y="759460"/>
                              <a:ext cx="5590540" cy="163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20" seq="4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Text Box 50"/>
                          <wps:cNvSpPr txBox="1"/>
                          <wps:spPr>
                            <a:xfrm>
                              <a:off x="137160" y="921385"/>
                              <a:ext cx="5590540" cy="163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20" seq="5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Text Box 54"/>
                          <wps:cNvSpPr txBox="1"/>
                          <wps:spPr>
                            <a:xfrm>
                              <a:off x="137160" y="1083310"/>
                              <a:ext cx="6960870" cy="163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20" seq="6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" name="Group 60"/>
                        <wpg:cNvGrpSpPr/>
                        <wpg:grpSpPr>
                          <a:xfrm>
                            <a:off x="492760" y="26290"/>
                            <a:ext cx="4820285" cy="313525"/>
                            <a:chOff x="0" y="0"/>
                            <a:chExt cx="4820285" cy="313525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 val="1"/>
                            </a:ext>
                          </a:extLst>
                        </wpg:grpSpPr>
                        <wps:wsp>
                          <wps:cNvPr id="314" name="Text Box 314"/>
                          <wps:cNvSpPr txBox="1"/>
                          <wps:spPr>
                            <a:xfrm>
                              <a:off x="0" y="0"/>
                              <a:ext cx="4820285" cy="313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val="1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Text Box 59"/>
                          <wps:cNvSpPr txBox="1"/>
                          <wps:spPr>
                            <a:xfrm>
                              <a:off x="91440" y="45465"/>
                              <a:ext cx="4637405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353EE610" w14:textId="77777777" w:rsidR="0018302A" w:rsidRPr="00C41DD7" w:rsidRDefault="0018302A" w:rsidP="000B4077">
                                <w:pPr>
                                  <w:spacing w:after="0"/>
                                  <w:rPr>
                                    <w:rFonts w:ascii="Arial Black" w:hAnsi="Arial Black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</w:rPr>
                                  <w:t xml:space="preserve">Heed the </w:t>
                                </w:r>
                                <w:r w:rsidRPr="00C41DD7">
                                  <w:rPr>
                                    <w:rFonts w:ascii="Arial Black" w:hAnsi="Arial Black"/>
                                  </w:rPr>
                                  <w:t>Boil Water Alert</w:t>
                                </w:r>
                                <w:r>
                                  <w:rPr>
                                    <w:rFonts w:ascii="Arial Black" w:hAnsi="Arial Black"/>
                                  </w:rPr>
                                  <w:t xml:space="preserve"> Guidelines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65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994" r="12167"/>
                          <a:stretch/>
                        </pic:blipFill>
                        <pic:spPr bwMode="auto">
                          <a:xfrm>
                            <a:off x="5803900" y="26290"/>
                            <a:ext cx="1315720" cy="1031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CADB7E" id="Group_x0020_289" o:spid="_x0000_s1052" style="position:absolute;margin-left:22.3pt;margin-top:389.25pt;width:569.7pt;height:127.1pt;z-index:251696191;mso-position-horizontal-relative:page;mso-position-vertical-relative:page" coordsize="7235190,161417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">
                <v:group id="Group_x0020_56" o:spid="_x0000_s1053" style="position:absolute;width:7235190;height:1614170" coordsize="7235190,16141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0lKKNxAAAANsAAAAP&#10;AAAAAAAAAAAAAAAAAKkCAABkcnMvZG93bnJldi54bWxQSwUGAAAAAAQABAD6AAAAmgMAAAAA&#10;" mv:complextextbox="1">
                  <v:rect id="Rectangle_x0020_492" o:spid="_x0000_s1054" style="position:absolute;width:7235190;height:16141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ZtNjxQAA&#10;ANwAAAAPAAAAZHJzL2Rvd25yZXYueG1sRI9Pa8JAFMTvBb/D8gq9iO4aNZbUVaRU6KngP7w+sq9J&#10;MPs2ZNck/fZuodDjMDO/Ydbbwdaio9ZXjjXMpgoEce5MxYWG82k/eQXhA7LB2jFp+CEP283oaY2Z&#10;cT0fqDuGQkQI+ww1lCE0mZQ+L8min7qGOHrfrrUYomwLaVrsI9zWMlEqlRYrjgslNvReUn473q2G&#10;y8e4W/W3ZLFTtrqmyTJVX5dU65fnYfcGItAQ/sN/7U+jYT6bw++ZeATk5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Zm02PFAAAA3AAAAA8AAAAAAAAAAAAAAAAAlwIAAGRycy9k&#10;b3ducmV2LnhtbFBLBQYAAAAABAAEAPUAAACJAwAAAAA=&#10;" mv:complextextbox="1" fillcolor="#3f729a [1614]" stroked="f">
                    <v:fill opacity="51773f" o:opacity2="51773f" rotate="t" angle="-90" focus="100%" type="gradient"/>
                    <v:textbox inset="10.8pt,10.8pt,10.8pt,10.8pt"/>
                  </v:rect>
                  <v:shape id="Text_x0020_Box_x0020_42" o:spid="_x0000_s1055" type="#_x0000_t202" style="position:absolute;left:137160;top:137160;width:281305;height:1466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LZG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FLZGwwAAANsAAAAPAAAAAAAAAAAAAAAAAJcCAABkcnMvZG93&#10;bnJldi54bWxQSwUGAAAAAAQABAD1AAAAhwMAAAAA&#10;" filled="f" stroked="f">
                    <v:textbox style="mso-next-textbox:#_x0000_s1056" inset="0,0,0,0">
                      <w:txbxContent>
                        <w:p w14:paraId="7B072FC2" w14:textId="77777777" w:rsidR="0018302A" w:rsidRDefault="0018302A" w:rsidP="00BC2E3A">
                          <w:pPr>
                            <w:spacing w:after="0"/>
                            <w:rPr>
                              <w:color w:val="E0EAF2" w:themeColor="background2" w:themeTint="99"/>
                              <w:sz w:val="20"/>
                            </w:rPr>
                          </w:pPr>
                        </w:p>
                        <w:p w14:paraId="5DC01F75" w14:textId="77777777" w:rsidR="0018302A" w:rsidRDefault="0018302A" w:rsidP="00BC2E3A">
                          <w:pPr>
                            <w:pStyle w:val="BodyText3"/>
                            <w:spacing w:after="0"/>
                            <w:rPr>
                              <w:color w:val="E0EAF2" w:themeColor="background2" w:themeTint="99"/>
                              <w:sz w:val="20"/>
                            </w:rPr>
                          </w:pPr>
                        </w:p>
                        <w:p w14:paraId="2E83C09E" w14:textId="77777777" w:rsidR="0018302A" w:rsidRDefault="0018302A" w:rsidP="00BC2E3A">
                          <w:pPr>
                            <w:pStyle w:val="BodyText3"/>
                            <w:numPr>
                              <w:ilvl w:val="0"/>
                              <w:numId w:val="7"/>
                            </w:numPr>
                            <w:spacing w:after="0"/>
                            <w:rPr>
                              <w:color w:val="auto"/>
                              <w:sz w:val="20"/>
                            </w:rPr>
                          </w:pPr>
                          <w:r w:rsidRPr="000F337E">
                            <w:rPr>
                              <w:color w:val="auto"/>
                              <w:sz w:val="20"/>
                            </w:rPr>
                            <w:t>Don’t drink, make ice</w:t>
                          </w:r>
                          <w:r>
                            <w:rPr>
                              <w:color w:val="auto"/>
                              <w:sz w:val="20"/>
                            </w:rPr>
                            <w:t>,</w:t>
                          </w:r>
                          <w:r w:rsidRPr="000F337E">
                            <w:rPr>
                              <w:color w:val="auto"/>
                              <w:sz w:val="20"/>
                            </w:rPr>
                            <w:t xml:space="preserve"> prepare food or brush teeth with tap water. Use bottled water if possible. </w:t>
                          </w:r>
                        </w:p>
                        <w:p w14:paraId="0F814392" w14:textId="77777777" w:rsidR="0018302A" w:rsidRPr="004842F7" w:rsidRDefault="0018302A" w:rsidP="00BC2E3A">
                          <w:pPr>
                            <w:pStyle w:val="BodyText3"/>
                            <w:numPr>
                              <w:ilvl w:val="0"/>
                              <w:numId w:val="7"/>
                            </w:numPr>
                            <w:spacing w:after="0"/>
                            <w:rPr>
                              <w:color w:val="auto"/>
                              <w:sz w:val="20"/>
                            </w:rPr>
                          </w:pPr>
                          <w:r w:rsidRPr="004842F7">
                            <w:rPr>
                              <w:color w:val="auto"/>
                              <w:sz w:val="20"/>
                            </w:rPr>
                            <w:t>Don’t wash dishes, glasses, or cutlery in tap water.  Use boiled water.</w:t>
                          </w:r>
                        </w:p>
                        <w:p w14:paraId="6D09E72B" w14:textId="77777777" w:rsidR="0018302A" w:rsidRPr="000F337E" w:rsidRDefault="0018302A" w:rsidP="00BC2E3A">
                          <w:pPr>
                            <w:pStyle w:val="BodyText3"/>
                            <w:numPr>
                              <w:ilvl w:val="0"/>
                              <w:numId w:val="7"/>
                            </w:numPr>
                            <w:spacing w:after="0"/>
                            <w:rPr>
                              <w:color w:val="auto"/>
                              <w:sz w:val="20"/>
                            </w:rPr>
                          </w:pPr>
                          <w:r w:rsidRPr="000F337E">
                            <w:rPr>
                              <w:color w:val="auto"/>
                              <w:sz w:val="20"/>
                            </w:rPr>
                            <w:t>Don’t wash hand</w:t>
                          </w:r>
                          <w:r>
                            <w:rPr>
                              <w:color w:val="auto"/>
                              <w:sz w:val="20"/>
                            </w:rPr>
                            <w:t>s</w:t>
                          </w:r>
                          <w:r w:rsidRPr="000F337E">
                            <w:rPr>
                              <w:color w:val="auto"/>
                              <w:sz w:val="20"/>
                            </w:rPr>
                            <w:t>, expose open wounds or bathe babies in tap water</w:t>
                          </w:r>
                          <w:r>
                            <w:rPr>
                              <w:color w:val="auto"/>
                              <w:sz w:val="20"/>
                            </w:rPr>
                            <w:t>.</w:t>
                          </w:r>
                        </w:p>
                        <w:p w14:paraId="2FF64021" w14:textId="77777777" w:rsidR="0018302A" w:rsidRDefault="0018302A" w:rsidP="0018302A">
                          <w:pPr>
                            <w:pStyle w:val="BodyText3"/>
                            <w:numPr>
                              <w:ilvl w:val="0"/>
                              <w:numId w:val="7"/>
                            </w:numPr>
                            <w:spacing w:after="0"/>
                            <w:rPr>
                              <w:color w:val="auto"/>
                              <w:sz w:val="20"/>
                            </w:rPr>
                          </w:pPr>
                          <w:r>
                            <w:rPr>
                              <w:color w:val="auto"/>
                              <w:sz w:val="20"/>
                            </w:rPr>
                            <w:t>Bringing water t</w:t>
                          </w:r>
                          <w:r w:rsidRPr="000F337E">
                            <w:rPr>
                              <w:color w:val="auto"/>
                              <w:sz w:val="20"/>
                            </w:rPr>
                            <w:t xml:space="preserve">o a roiling boil for a minimum of 1 minute, </w:t>
                          </w:r>
                          <w:r>
                            <w:rPr>
                              <w:color w:val="auto"/>
                              <w:sz w:val="20"/>
                            </w:rPr>
                            <w:t xml:space="preserve">or disinfect with </w:t>
                          </w:r>
                          <w:r w:rsidRPr="000F337E">
                            <w:rPr>
                              <w:color w:val="auto"/>
                              <w:sz w:val="20"/>
                            </w:rPr>
                            <w:t xml:space="preserve">8 </w:t>
                          </w:r>
                          <w:r>
                            <w:rPr>
                              <w:color w:val="auto"/>
                              <w:sz w:val="20"/>
                            </w:rPr>
                            <w:t>drops of unscented bleach per</w:t>
                          </w:r>
                        </w:p>
                        <w:p w14:paraId="1506EDDC" w14:textId="77777777" w:rsidR="0018302A" w:rsidRPr="000F337E" w:rsidRDefault="0018302A" w:rsidP="0018302A">
                          <w:pPr>
                            <w:pStyle w:val="BodyText3"/>
                            <w:numPr>
                              <w:ilvl w:val="0"/>
                              <w:numId w:val="7"/>
                            </w:numPr>
                            <w:spacing w:after="0"/>
                            <w:rPr>
                              <w:color w:val="auto"/>
                              <w:sz w:val="20"/>
                            </w:rPr>
                          </w:pPr>
                          <w:r>
                            <w:rPr>
                              <w:color w:val="auto"/>
                              <w:sz w:val="20"/>
                            </w:rPr>
                            <w:t xml:space="preserve">After a boil water alert is finished, run </w:t>
                          </w:r>
                          <w:proofErr w:type="gramStart"/>
                          <w:r>
                            <w:rPr>
                              <w:color w:val="auto"/>
                              <w:sz w:val="20"/>
                            </w:rPr>
                            <w:t>the  water</w:t>
                          </w:r>
                          <w:proofErr w:type="gramEnd"/>
                          <w:r>
                            <w:rPr>
                              <w:color w:val="auto"/>
                              <w:sz w:val="20"/>
                            </w:rPr>
                            <w:t xml:space="preserve"> from all faucets for</w:t>
                          </w:r>
                          <w:r w:rsidRPr="000F337E">
                            <w:rPr>
                              <w:color w:val="auto"/>
                              <w:sz w:val="20"/>
                            </w:rPr>
                            <w:t xml:space="preserve"> 5 minutes </w:t>
                          </w:r>
                          <w:r>
                            <w:rPr>
                              <w:color w:val="auto"/>
                              <w:sz w:val="20"/>
                            </w:rPr>
                            <w:t>and change filters of</w:t>
                          </w:r>
                          <w:r w:rsidRPr="000F337E">
                            <w:rPr>
                              <w:color w:val="auto"/>
                              <w:sz w:val="20"/>
                            </w:rPr>
                            <w:t xml:space="preserve"> water and ice systems</w:t>
                          </w:r>
                          <w:r>
                            <w:rPr>
                              <w:color w:val="auto"/>
                              <w:sz w:val="20"/>
                            </w:rPr>
                            <w:t>.</w:t>
                          </w:r>
                          <w:r w:rsidRPr="000F337E"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56" type="#_x0000_t202" style="position:absolute;left:137160;top:282575;width:281305;height:1543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sYupxQAA&#10;ANsAAAAPAAAAZHJzL2Rvd25yZXYueG1sRI9Ba8JAFITvBf/D8oTemo1F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xi6nFAAAA2wAAAA8AAAAAAAAAAAAAAAAAlwIAAGRycy9k&#10;b3ducmV2LnhtbFBLBQYAAAAABAAEAPUAAACJAwAAAAA=&#10;" filled="f" stroked="f">
                    <v:textbox style="mso-next-textbox:#Text_x0020_Box_x0020_46" inset="0,0,0,0">
                      <w:txbxContent/>
                    </v:textbox>
                  </v:shape>
                  <v:shape id="Text_x0020_Box_x0020_46" o:spid="_x0000_s1057" type="#_x0000_t202" style="position:absolute;left:137160;top:435610;width:5590540;height:163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L7BFxAAA&#10;ANsAAAAPAAAAZHJzL2Rvd25yZXYueG1sRI9Ba8JAFITvBf/D8oTe6sZS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i+wRcQAAADbAAAADwAAAAAAAAAAAAAAAACXAgAAZHJzL2Rv&#10;d25yZXYueG1sUEsFBgAAAAAEAAQA9QAAAIgDAAAAAA==&#10;" filled="f" stroked="f">
                    <v:textbox style="mso-next-textbox:#Text_x0020_Box_x0020_47" inset="0,0,0,0">
                      <w:txbxContent/>
                    </v:textbox>
                  </v:shape>
                  <v:shape id="Text_x0020_Box_x0020_47" o:spid="_x0000_s1058" type="#_x0000_t202" style="position:absolute;left:137160;top:597535;width:5590540;height:163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YxXexQAA&#10;ANsAAAAPAAAAZHJzL2Rvd25yZXYueG1sRI9Ba8JAFITvQv/D8gredFMR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jFd7FAAAA2wAAAA8AAAAAAAAAAAAAAAAAlwIAAGRycy9k&#10;b3ducmV2LnhtbFBLBQYAAAAABAAEAPUAAACJAwAAAAA=&#10;" filled="f" stroked="f">
                    <v:textbox style="mso-next-textbox:#Text_x0020_Box_x0020_49" inset="0,0,0,0">
                      <w:txbxContent/>
                    </v:textbox>
                  </v:shape>
                  <v:shape id="Text_x0020_Box_x0020_49" o:spid="_x0000_s1059" type="#_x0000_t202" style="position:absolute;left:137160;top:759460;width:5590540;height:163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CQ3wwAA&#10;ANsAAAAPAAAAZHJzL2Rvd25yZXYueG1sRI9Ba8JAFITvBf/D8gre6qYi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sCQ3wwAAANsAAAAPAAAAAAAAAAAAAAAAAJcCAABkcnMvZG93&#10;bnJldi54bWxQSwUGAAAAAAQABAD1AAAAhwMAAAAA&#10;" filled="f" stroked="f">
                    <v:textbox style="mso-next-textbox:#Text_x0020_Box_x0020_50" inset="0,0,0,0">
                      <w:txbxContent/>
                    </v:textbox>
                  </v:shape>
                  <v:shape id="Text_x0020_Box_x0020_50" o:spid="_x0000_s1060" type="#_x0000_t202" style="position:absolute;left:137160;top:921385;width:5590540;height:163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Uxt3wAAA&#10;ANsAAAAPAAAAZHJzL2Rvd25yZXYueG1sRE9Ni8IwEL0v+B/CCN7W1AVl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DUxt3wAAAANsAAAAPAAAAAAAAAAAAAAAAAJcCAABkcnMvZG93bnJl&#10;di54bWxQSwUGAAAAAAQABAD1AAAAhAMAAAAA&#10;" filled="f" stroked="f">
                    <v:textbox style="mso-next-textbox:#Text_x0020_Box_x0020_54" inset="0,0,0,0">
                      <w:txbxContent/>
                    </v:textbox>
                  </v:shape>
                  <v:shape id="Text_x0020_Box_x0020_54" o:spid="_x0000_s1061" type="#_x0000_t202" style="position:absolute;left:137160;top:1083310;width:6960870;height:163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aB10xAAA&#10;ANsAAAAPAAAAZHJzL2Rvd25yZXYueG1sRI9Ba8JAFITvBf/D8oTe6sbSik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GgddMQAAADbAAAADwAAAAAAAAAAAAAAAACXAgAAZHJzL2Rv&#10;d25yZXYueG1sUEsFBgAAAAAEAAQA9QAAAIgDAAAAAA==&#10;" filled="f" stroked="f">
                    <v:textbox inset="0,0,0,0">
                      <w:txbxContent/>
                    </v:textbox>
                  </v:shape>
                </v:group>
                <v:group id="Group_x0020_60" o:spid="_x0000_s1062" style="position:absolute;left:492760;top:26290;width:4820285;height:313525" coordsize="4820285,3135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" mv:complextextbox="1">
                  <v:shape id="Text_x0020_Box_x0020_314" o:spid="_x0000_s1063" type="#_x0000_t202" style="position:absolute;width:4820285;height:313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h9hAxgAA&#10;ANwAAAAPAAAAZHJzL2Rvd25yZXYueG1sRI9La8MwEITvgfwHsYXcajlNaYxrJbQlLTkk5NVDj4u1&#10;fhBrZSwldv99VCjkOMzMN0y2HEwjrtS52rKCaRSDIM6trrlU8H36fExAOI+ssbFMCn7JwXIxHmWY&#10;atvzga5HX4oAYZeigsr7NpXS5RUZdJFtiYNX2M6gD7Irpe6wD3DTyKc4fpEGaw4LFbb0UVF+Pl6M&#10;AtoM5rRN5iu/ey++4p9k3290qdTkYXh7BeFp8Pfwf3utFcymz/B3JhwBubg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gh9hAxgAAANwAAAAPAAAAAAAAAAAAAAAAAJcCAABkcnMv&#10;ZG93bnJldi54bWxQSwUGAAAAAAQABAD1AAAAigMAAAAA&#10;" mv:complextextbox="1" filled="f" stroked="f"/>
                  <v:shape id="Text_x0020_Box_x0020_59" o:spid="_x0000_s1064" type="#_x0000_t202" style="position:absolute;left:91440;top:45465;width:4637405;height:215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abLqwwAA&#10;ANsAAAAPAAAAZHJzL2Rvd25yZXYueG1sRI9Ba8JAFITvBf/D8gre6qaC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abLqwwAAANsAAAAPAAAAAAAAAAAAAAAAAJcCAABkcnMvZG93&#10;bnJldi54bWxQSwUGAAAAAAQABAD1AAAAhwMAAAAA&#10;" filled="f" stroked="f">
                    <v:textbox inset="0,0,0,0">
                      <w:txbxContent>
                        <w:p w14:paraId="353EE610" w14:textId="77777777" w:rsidR="0018302A" w:rsidRPr="00C41DD7" w:rsidRDefault="0018302A" w:rsidP="000B4077">
                          <w:pPr>
                            <w:spacing w:after="0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 xml:space="preserve">Heed the </w:t>
                          </w:r>
                          <w:r w:rsidRPr="00C41DD7">
                            <w:rPr>
                              <w:rFonts w:ascii="Arial Black" w:hAnsi="Arial Black"/>
                            </w:rPr>
                            <w:t>Boil Water Alert</w:t>
                          </w:r>
                          <w:r>
                            <w:rPr>
                              <w:rFonts w:ascii="Arial Black" w:hAnsi="Arial Black"/>
                            </w:rPr>
                            <w:t xml:space="preserve"> Guidelines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1" o:spid="_x0000_s1065" type="#_x0000_t75" style="position:absolute;left:5803900;top:26290;width:1315720;height:10318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f6&#10;CzfDAAAA3AAAAA8AAABkcnMvZG93bnJldi54bWxEj0FrAjEUhO8F/0N4BW81qduKrEYRUdBjVfT6&#10;3Dw3225elk3U7b9vBKHHYWa+YabzztXiRm2oPGt4HygQxIU3FZcaDvv12xhEiMgGa8+k4ZcCzGe9&#10;lynmxt/5i267WIoE4ZCjBhtjk0sZCksOw8A3xMm7+NZhTLItpWnxnuCulkOlRtJhxWnBYkNLS8XP&#10;7uo0sKIVZotzcdzadfatVpvtafmhdf+1W0xAROrif/jZ3hgN2egTHmfSEZCz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/oLN8MAAADcAAAADwAAAAAAAAAAAAAAAACcAgAA&#10;ZHJzL2Rvd25yZXYueG1sUEsFBgAAAAAEAAQA9wAAAIwDAAAAAA==&#10;">
                  <v:imagedata r:id="rId16" o:title="" cropleft="-3928f" cropright="7974f"/>
                  <v:path arrowok="t"/>
                </v:shape>
                <w10:wrap type="through" anchorx="page" anchory="page"/>
              </v:group>
            </w:pict>
          </mc:Fallback>
        </mc:AlternateContent>
      </w:r>
      <w:r w:rsidR="00037F7B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4447" behindDoc="0" locked="0" layoutInCell="1" allowOverlap="1" wp14:anchorId="1E9C662A" wp14:editId="71081007">
                <wp:simplePos x="0" y="0"/>
                <wp:positionH relativeFrom="page">
                  <wp:posOffset>294640</wp:posOffset>
                </wp:positionH>
                <wp:positionV relativeFrom="page">
                  <wp:posOffset>6579870</wp:posOffset>
                </wp:positionV>
                <wp:extent cx="7223760" cy="1670050"/>
                <wp:effectExtent l="0" t="0" r="0" b="6350"/>
                <wp:wrapThrough wrapText="bothSides">
                  <wp:wrapPolygon edited="0">
                    <wp:start x="0" y="0"/>
                    <wp:lineTo x="0" y="21354"/>
                    <wp:lineTo x="21494" y="21354"/>
                    <wp:lineTo x="21494" y="0"/>
                    <wp:lineTo x="0" y="0"/>
                  </wp:wrapPolygon>
                </wp:wrapThrough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3760" cy="1670050"/>
                          <a:chOff x="0" y="0"/>
                          <a:chExt cx="7223760" cy="167005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319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23760" cy="167005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5000">
                                <a:schemeClr val="accent6">
                                  <a:lumMod val="75000"/>
                                </a:schemeClr>
                              </a:gs>
                              <a:gs pos="97000">
                                <a:srgbClr val="FFFFFF"/>
                              </a:gs>
                              <a:gs pos="64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137160" tIns="137160" rIns="137160" bIns="137160" anchor="t" anchorCtr="0" upright="1"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137160" y="137160"/>
                            <a:ext cx="274955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2">
                          <w:txbxContent>
                            <w:p w14:paraId="0A06BF2E" w14:textId="77777777" w:rsidR="0018302A" w:rsidRDefault="0018302A" w:rsidP="00675052">
                              <w:pPr>
                                <w:spacing w:after="0"/>
                                <w:rPr>
                                  <w:color w:val="E0EAF2" w:themeColor="background2" w:themeTint="99"/>
                                  <w:sz w:val="20"/>
                                </w:rPr>
                              </w:pPr>
                            </w:p>
                            <w:p w14:paraId="3FE10DB2" w14:textId="77777777" w:rsidR="0018302A" w:rsidRDefault="0018302A" w:rsidP="005F6443">
                              <w:pPr>
                                <w:pStyle w:val="BodyText3"/>
                                <w:spacing w:after="0" w:line="240" w:lineRule="auto"/>
                                <w:ind w:left="360"/>
                                <w:rPr>
                                  <w:color w:val="auto"/>
                                  <w:sz w:val="20"/>
                                </w:rPr>
                              </w:pPr>
                            </w:p>
                            <w:p w14:paraId="37D7322B" w14:textId="77777777" w:rsidR="0018302A" w:rsidRPr="000F337E" w:rsidRDefault="0018302A" w:rsidP="002209DF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  <w:rPr>
                                  <w:color w:val="auto"/>
                                  <w:sz w:val="20"/>
                                </w:rPr>
                              </w:pPr>
                              <w:r w:rsidRPr="000F337E">
                                <w:rPr>
                                  <w:color w:val="auto"/>
                                  <w:sz w:val="20"/>
                                </w:rPr>
                                <w:t>Molds are allergens; some produce toxins or release volatile compounds from materials.</w:t>
                              </w:r>
                            </w:p>
                            <w:p w14:paraId="55AC608E" w14:textId="77777777" w:rsidR="0018302A" w:rsidRPr="000F337E" w:rsidRDefault="0018302A" w:rsidP="005F6443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  <w:rPr>
                                  <w:color w:val="auto"/>
                                  <w:sz w:val="20"/>
                                </w:rPr>
                              </w:pPr>
                              <w:r>
                                <w:rPr>
                                  <w:color w:val="auto"/>
                                  <w:sz w:val="20"/>
                                </w:rPr>
                                <w:t>Active</w:t>
                              </w:r>
                              <w:r w:rsidRPr="000F337E">
                                <w:rPr>
                                  <w:color w:val="auto"/>
                                  <w:sz w:val="20"/>
                                </w:rPr>
                                <w:t xml:space="preserve"> mold is black, green or pink.</w:t>
                              </w:r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Inactive mold is powdery and often white, but</w:t>
                              </w:r>
                              <w:r w:rsidRPr="000F337E">
                                <w:rPr>
                                  <w:color w:val="auto"/>
                                  <w:sz w:val="20"/>
                                </w:rPr>
                                <w:t xml:space="preserve"> will reactivate</w:t>
                              </w:r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with moisture. </w:t>
                              </w:r>
                            </w:p>
                            <w:p w14:paraId="5101059F" w14:textId="77777777" w:rsidR="0018302A" w:rsidRPr="000F337E" w:rsidRDefault="0018302A" w:rsidP="005F6443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  <w:rPr>
                                  <w:color w:val="auto"/>
                                  <w:sz w:val="20"/>
                                </w:rPr>
                              </w:pPr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To prevent mold, dry things as quickly as possible. </w:t>
                              </w:r>
                            </w:p>
                            <w:p w14:paraId="2F417D07" w14:textId="77777777" w:rsidR="0018302A" w:rsidRPr="000F337E" w:rsidRDefault="0018302A" w:rsidP="005F6443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  <w:rPr>
                                  <w:color w:val="auto"/>
                                  <w:sz w:val="20"/>
                                </w:rPr>
                              </w:pPr>
                              <w:r w:rsidRPr="000F337E">
                                <w:rPr>
                                  <w:color w:val="auto"/>
                                  <w:sz w:val="20"/>
                                </w:rPr>
                                <w:t>Throw out items that have been wet for more than 48 hours. Freezing deactivates mold.</w:t>
                              </w:r>
                            </w:p>
                            <w:p w14:paraId="7E664E54" w14:textId="77777777" w:rsidR="0018302A" w:rsidRPr="002209DF" w:rsidRDefault="0018302A" w:rsidP="005F6443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  <w:ind w:right="1926"/>
                                <w:rPr>
                                  <w:color w:val="auto"/>
                                </w:rPr>
                              </w:pPr>
                              <w:r w:rsidRPr="000F337E">
                                <w:rPr>
                                  <w:color w:val="auto"/>
                                  <w:sz w:val="20"/>
                                </w:rPr>
                                <w:t>Homeowne</w:t>
                              </w:r>
                              <w:r>
                                <w:rPr>
                                  <w:color w:val="auto"/>
                                  <w:sz w:val="20"/>
                                </w:rPr>
                                <w:t>rs can clean moldy areas less than 10 square feet with a solution of 1 cup bleach per 1 gallon of water</w:t>
                              </w:r>
                              <w:r w:rsidRPr="000F337E">
                                <w:rPr>
                                  <w:color w:val="auto"/>
                                  <w:sz w:val="20"/>
                                </w:rPr>
                                <w:t xml:space="preserve">. Wear gloves and a mask. </w:t>
                              </w:r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r w:rsidRPr="002209DF">
                                <w:rPr>
                                  <w:color w:val="auto"/>
                                  <w:sz w:val="20"/>
                                </w:rPr>
                                <w:t>Professionals should address larger mold areas and clean air-conditioning systems.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137160" y="282575"/>
                            <a:ext cx="274955" cy="14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137160" y="428625"/>
                            <a:ext cx="56292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2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137160" y="582930"/>
                            <a:ext cx="5629275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2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137160" y="737870"/>
                            <a:ext cx="56292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2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137160" y="892175"/>
                            <a:ext cx="5629275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2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137160" y="1047115"/>
                            <a:ext cx="694944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2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9C662A" id="Group_x0020_41" o:spid="_x0000_s1066" style="position:absolute;margin-left:23.2pt;margin-top:518.1pt;width:568.8pt;height:131.5pt;z-index:251664447;mso-position-horizontal-relative:page;mso-position-vertical-relative:page" coordsize="7223760,16700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" mv:complextextbox="1">
                <v:rect id="Rectangle_x0020_492" o:spid="_x0000_s1067" style="position:absolute;width:7223760;height:16700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93UwwwAA&#10;ANwAAAAPAAAAZHJzL2Rvd25yZXYueG1sRI9Bi8IwFITvC/6H8ARva1oFcatpUUHcg4hbBa+P5tkW&#10;m5fSRO3+e7Ow4HGYmW+YZdabRjyoc7VlBfE4AkFcWF1zqeB82n7OQTiPrLGxTAp+yUGWDj6WmGj7&#10;5B965L4UAcIuQQWV920ipSsqMujGtiUO3tV2Bn2QXSl1h88AN42cRNFMGqw5LFTY0qai4pbfjYKc&#10;1qdrOdsh18f55RDRPp4eCqVGw361AOGp9+/wf/tbK5jGX/B3JhwBmb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93UwwwAAANwAAAAPAAAAAAAAAAAAAAAAAJcCAABkcnMvZG93&#10;bnJldi54bWxQSwUGAAAAAAQABAD1AAAAhwMAAAAA&#10;" mv:complextextbox="1" fillcolor="#8a9713 [2409]" stroked="f">
                  <v:fill rotate="t" angle="-90" colors="0 #8b9713;9830f #8b9713;41943f #dfec69" focus="100%" type="gradient"/>
                  <v:textbox inset="10.8pt,10.8pt,10.8pt,10.8pt"/>
                </v:rect>
                <v:shape id="Text_x0020_Box_x0020_31" o:spid="_x0000_s1068" type="#_x0000_t202" style="position:absolute;left:137160;top:137160;width:274955;height:1466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style="mso-next-textbox:#Text_x0020_Box_x0020_32" inset="0,0,0,0">
                    <w:txbxContent>
                      <w:p w14:paraId="0A06BF2E" w14:textId="77777777" w:rsidR="0018302A" w:rsidRDefault="0018302A" w:rsidP="00675052">
                        <w:pPr>
                          <w:spacing w:after="0"/>
                          <w:rPr>
                            <w:color w:val="E0EAF2" w:themeColor="background2" w:themeTint="99"/>
                            <w:sz w:val="20"/>
                          </w:rPr>
                        </w:pPr>
                      </w:p>
                      <w:p w14:paraId="3FE10DB2" w14:textId="77777777" w:rsidR="0018302A" w:rsidRDefault="0018302A" w:rsidP="005F6443">
                        <w:pPr>
                          <w:pStyle w:val="BodyText3"/>
                          <w:spacing w:after="0" w:line="240" w:lineRule="auto"/>
                          <w:ind w:left="360"/>
                          <w:rPr>
                            <w:color w:val="auto"/>
                            <w:sz w:val="20"/>
                          </w:rPr>
                        </w:pPr>
                      </w:p>
                      <w:p w14:paraId="37D7322B" w14:textId="77777777" w:rsidR="0018302A" w:rsidRPr="000F337E" w:rsidRDefault="0018302A" w:rsidP="002209DF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rPr>
                            <w:color w:val="auto"/>
                            <w:sz w:val="20"/>
                          </w:rPr>
                        </w:pPr>
                        <w:r w:rsidRPr="000F337E">
                          <w:rPr>
                            <w:color w:val="auto"/>
                            <w:sz w:val="20"/>
                          </w:rPr>
                          <w:t>Molds are allergens; some produce toxins or release volatile compounds from materials.</w:t>
                        </w:r>
                      </w:p>
                      <w:p w14:paraId="55AC608E" w14:textId="77777777" w:rsidR="0018302A" w:rsidRPr="000F337E" w:rsidRDefault="0018302A" w:rsidP="005F6443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rPr>
                            <w:color w:val="auto"/>
                            <w:sz w:val="20"/>
                          </w:rPr>
                        </w:pPr>
                        <w:r>
                          <w:rPr>
                            <w:color w:val="auto"/>
                            <w:sz w:val="20"/>
                          </w:rPr>
                          <w:t>Active</w:t>
                        </w:r>
                        <w:r w:rsidRPr="000F337E">
                          <w:rPr>
                            <w:color w:val="auto"/>
                            <w:sz w:val="20"/>
                          </w:rPr>
                          <w:t xml:space="preserve"> mold is black, green or pink.</w:t>
                        </w:r>
                        <w:r>
                          <w:rPr>
                            <w:color w:val="auto"/>
                            <w:sz w:val="20"/>
                          </w:rPr>
                          <w:t xml:space="preserve"> Inactive mold is powdery and often white, but</w:t>
                        </w:r>
                        <w:r w:rsidRPr="000F337E">
                          <w:rPr>
                            <w:color w:val="auto"/>
                            <w:sz w:val="20"/>
                          </w:rPr>
                          <w:t xml:space="preserve"> will reactivate</w:t>
                        </w:r>
                        <w:r>
                          <w:rPr>
                            <w:color w:val="auto"/>
                            <w:sz w:val="20"/>
                          </w:rPr>
                          <w:t xml:space="preserve"> with moisture. </w:t>
                        </w:r>
                      </w:p>
                      <w:p w14:paraId="5101059F" w14:textId="77777777" w:rsidR="0018302A" w:rsidRPr="000F337E" w:rsidRDefault="0018302A" w:rsidP="005F6443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rPr>
                            <w:color w:val="auto"/>
                            <w:sz w:val="20"/>
                          </w:rPr>
                        </w:pPr>
                        <w:r>
                          <w:rPr>
                            <w:color w:val="auto"/>
                            <w:sz w:val="20"/>
                          </w:rPr>
                          <w:t xml:space="preserve">To prevent mold, dry things as quickly as possible. </w:t>
                        </w:r>
                      </w:p>
                      <w:p w14:paraId="2F417D07" w14:textId="77777777" w:rsidR="0018302A" w:rsidRPr="000F337E" w:rsidRDefault="0018302A" w:rsidP="005F6443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rPr>
                            <w:color w:val="auto"/>
                            <w:sz w:val="20"/>
                          </w:rPr>
                        </w:pPr>
                        <w:r w:rsidRPr="000F337E">
                          <w:rPr>
                            <w:color w:val="auto"/>
                            <w:sz w:val="20"/>
                          </w:rPr>
                          <w:t>Throw out items that have been wet for more than 48 hours. Freezing deactivates mold.</w:t>
                        </w:r>
                      </w:p>
                      <w:p w14:paraId="7E664E54" w14:textId="77777777" w:rsidR="0018302A" w:rsidRPr="002209DF" w:rsidRDefault="0018302A" w:rsidP="005F6443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right="1926"/>
                          <w:rPr>
                            <w:color w:val="auto"/>
                          </w:rPr>
                        </w:pPr>
                        <w:r w:rsidRPr="000F337E">
                          <w:rPr>
                            <w:color w:val="auto"/>
                            <w:sz w:val="20"/>
                          </w:rPr>
                          <w:t>Homeowne</w:t>
                        </w:r>
                        <w:r>
                          <w:rPr>
                            <w:color w:val="auto"/>
                            <w:sz w:val="20"/>
                          </w:rPr>
                          <w:t>rs can clean moldy areas less than 10 square feet with a solution of 1 cup bleach per 1 gallon of water</w:t>
                        </w:r>
                        <w:r w:rsidRPr="000F337E">
                          <w:rPr>
                            <w:color w:val="auto"/>
                            <w:sz w:val="20"/>
                          </w:rPr>
                          <w:t xml:space="preserve">. Wear gloves and a mask. </w:t>
                        </w:r>
                        <w:r>
                          <w:rPr>
                            <w:color w:val="auto"/>
                          </w:rPr>
                          <w:t xml:space="preserve"> </w:t>
                        </w:r>
                        <w:r w:rsidRPr="002209DF">
                          <w:rPr>
                            <w:color w:val="auto"/>
                            <w:sz w:val="20"/>
                          </w:rPr>
                          <w:t>Professionals should address larger mold areas and clean air-conditioning systems.</w:t>
                        </w:r>
                      </w:p>
                    </w:txbxContent>
                  </v:textbox>
                </v:shape>
                <v:shape id="Text_x0020_Box_x0020_32" o:spid="_x0000_s1069" type="#_x0000_t202" style="position:absolute;left:137160;top:282575;width:274955;height:147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sU7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EsU7wwAAANsAAAAPAAAAAAAAAAAAAAAAAJcCAABkcnMvZG93&#10;bnJldi54bWxQSwUGAAAAAAQABAD1AAAAhwMAAAAA&#10;" filled="f" stroked="f">
                  <v:textbox style="mso-next-textbox:#Text_x0020_Box_x0020_33" inset="0,0,0,0">
                    <w:txbxContent/>
                  </v:textbox>
                </v:shape>
                <v:shape id="Text_x0020_Box_x0020_33" o:spid="_x0000_s1070" type="#_x0000_t202" style="position:absolute;left:137160;top:428625;width:5629275;height:1555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mCgxQAA&#10;ANsAAAAPAAAAZHJzL2Rvd25yZXYueG1sRI9Ba8JAFITvBf/D8oTemo0V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eYKDFAAAA2wAAAA8AAAAAAAAAAAAAAAAAlwIAAGRycy9k&#10;b3ducmV2LnhtbFBLBQYAAAAABAAEAPUAAACJAwAAAAA=&#10;" filled="f" stroked="f">
                  <v:textbox style="mso-next-textbox:#Text_x0020_Box_x0020_34" inset="0,0,0,0">
                    <w:txbxContent/>
                  </v:textbox>
                </v:shape>
                <v:shape id="Text_x0020_Box_x0020_34" o:spid="_x0000_s1071" type="#_x0000_t202" style="position:absolute;left:137160;top:582930;width:5629275;height:1562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/jU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f41MQAAADbAAAADwAAAAAAAAAAAAAAAACXAgAAZHJzL2Rv&#10;d25yZXYueG1sUEsFBgAAAAAEAAQA9QAAAIgDAAAAAA==&#10;" filled="f" stroked="f">
                  <v:textbox style="mso-next-textbox:#Text_x0020_Box_x0020_36" inset="0,0,0,0">
                    <w:txbxContent/>
                  </v:textbox>
                </v:shape>
                <v:shape id="Text_x0020_Box_x0020_36" o:spid="_x0000_s1072" type="#_x0000_t202" style="position:absolute;left:137160;top:737870;width:5629275;height:1555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cM4xAAA&#10;ANsAAAAPAAAAZHJzL2Rvd25yZXYueG1sRI9Ba8JAFITvBf/D8oTe6sYW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nDOMQAAADbAAAADwAAAAAAAAAAAAAAAACXAgAAZHJzL2Rv&#10;d25yZXYueG1sUEsFBgAAAAAEAAQA9QAAAIgDAAAAAA==&#10;" filled="f" stroked="f">
                  <v:textbox style="mso-next-textbox:#Text_x0020_Box_x0020_39" inset="0,0,0,0">
                    <w:txbxContent/>
                  </v:textbox>
                </v:shape>
                <v:shape id="Text_x0020_Box_x0020_39" o:spid="_x0000_s1073" type="#_x0000_t202" style="position:absolute;left:137160;top:892175;width:5629275;height:1562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ldKwwAA&#10;ANsAAAAPAAAAZHJzL2Rvd25yZXYueG1sRI9Ba8JAFITvBf/D8gre6qYK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tldKwwAAANsAAAAPAAAAAAAAAAAAAAAAAJcCAABkcnMvZG93&#10;bnJldi54bWxQSwUGAAAAAAQABAD1AAAAhwMAAAAA&#10;" filled="f" stroked="f">
                  <v:textbox style="mso-next-textbox:#Text_x0020_Box_x0020_40" inset="0,0,0,0">
                    <w:txbxContent/>
                  </v:textbox>
                </v:shape>
                <v:shape id="Text_x0020_Box_x0020_40" o:spid="_x0000_s1074" type="#_x0000_t202" style="position:absolute;left:137160;top:1047115;width:6949440;height:314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o2q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Gio2qwAAAANsAAAAPAAAAAAAAAAAAAAAAAJcCAABkcnMvZG93bnJl&#10;di54bWxQSwUGAAAAAAQABAD1AAAAhA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BF442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3599" behindDoc="0" locked="0" layoutInCell="1" allowOverlap="1" wp14:anchorId="5D5BD447" wp14:editId="26EB8BD3">
                <wp:simplePos x="0" y="0"/>
                <wp:positionH relativeFrom="page">
                  <wp:posOffset>796290</wp:posOffset>
                </wp:positionH>
                <wp:positionV relativeFrom="page">
                  <wp:posOffset>211455</wp:posOffset>
                </wp:positionV>
                <wp:extent cx="4308475" cy="357505"/>
                <wp:effectExtent l="0" t="0" r="0" b="0"/>
                <wp:wrapThrough wrapText="bothSides">
                  <wp:wrapPolygon edited="0">
                    <wp:start x="127" y="0"/>
                    <wp:lineTo x="127" y="19950"/>
                    <wp:lineTo x="21266" y="19950"/>
                    <wp:lineTo x="21266" y="0"/>
                    <wp:lineTo x="127" y="0"/>
                  </wp:wrapPolygon>
                </wp:wrapThrough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8475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8705A" w14:textId="77777777" w:rsidR="0018302A" w:rsidRPr="00675052" w:rsidRDefault="0018302A" w:rsidP="00CA772B">
                            <w:pPr>
                              <w:spacing w:after="0"/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</w:pPr>
                            <w:r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>Watch for Heat Index and Air Quality Alerts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BD447" id="Text_x0020_Box_x0020_308" o:spid="_x0000_s1075" type="#_x0000_t202" style="position:absolute;margin-left:62.7pt;margin-top:16.65pt;width:339.25pt;height:28.15pt;z-index:2517135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BuzNYCAAAi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" mv:complextextbox="1" filled="f" stroked="f">
                <v:textbox>
                  <w:txbxContent>
                    <w:p w14:paraId="3908705A" w14:textId="77777777" w:rsidR="0018302A" w:rsidRPr="00675052" w:rsidRDefault="0018302A" w:rsidP="00CA772B">
                      <w:pPr>
                        <w:spacing w:after="0"/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</w:pPr>
                      <w:r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>Watch for Heat Index and Air Quality Alerts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37F7B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20415" behindDoc="0" locked="0" layoutInCell="1" allowOverlap="1" wp14:anchorId="355FE3F0" wp14:editId="71DD8902">
                <wp:simplePos x="0" y="0"/>
                <wp:positionH relativeFrom="page">
                  <wp:posOffset>283210</wp:posOffset>
                </wp:positionH>
                <wp:positionV relativeFrom="page">
                  <wp:posOffset>1767840</wp:posOffset>
                </wp:positionV>
                <wp:extent cx="7223760" cy="1649095"/>
                <wp:effectExtent l="0" t="0" r="0" b="1905"/>
                <wp:wrapThrough wrapText="bothSides">
                  <wp:wrapPolygon edited="0">
                    <wp:start x="0" y="0"/>
                    <wp:lineTo x="0" y="21292"/>
                    <wp:lineTo x="21494" y="21292"/>
                    <wp:lineTo x="21494" y="0"/>
                    <wp:lineTo x="0" y="0"/>
                  </wp:wrapPolygon>
                </wp:wrapThrough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3760" cy="1649095"/>
                          <a:chOff x="0" y="0"/>
                          <a:chExt cx="7223760" cy="164909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301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23760" cy="164909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2">
                                  <a:lumMod val="90000"/>
                                </a:schemeClr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137160" tIns="137160" rIns="137160" bIns="137160" anchor="t" anchorCtr="0" upright="1"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137160" y="477520"/>
                            <a:ext cx="56407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4">
                          <w:txbxContent>
                            <w:p w14:paraId="6C3FC48A" w14:textId="373B5B54" w:rsidR="0018302A" w:rsidRPr="00650165" w:rsidRDefault="0018302A" w:rsidP="00DA6241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 xml:space="preserve">Keep storm </w:t>
                              </w:r>
                              <w:r w:rsidRPr="00650165">
                                <w:rPr>
                                  <w:color w:val="auto"/>
                                </w:rPr>
                                <w:t>drains, can</w:t>
                              </w:r>
                              <w:r>
                                <w:rPr>
                                  <w:color w:val="auto"/>
                                </w:rPr>
                                <w:t>als and gutters clear of debris to prevent floods and water damage.</w:t>
                              </w:r>
                            </w:p>
                            <w:p w14:paraId="6563C20A" w14:textId="77777777" w:rsidR="0018302A" w:rsidRDefault="0018302A" w:rsidP="005F6443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auto"/>
                                </w:rPr>
                              </w:pPr>
                              <w:r w:rsidRPr="00650165">
                                <w:rPr>
                                  <w:color w:val="auto"/>
                                </w:rPr>
                                <w:t xml:space="preserve">Stay Informed. </w:t>
                              </w:r>
                              <w:r>
                                <w:rPr>
                                  <w:color w:val="auto"/>
                                </w:rPr>
                                <w:t>Create a p</w:t>
                              </w:r>
                              <w:r w:rsidRPr="00650165">
                                <w:rPr>
                                  <w:color w:val="auto"/>
                                </w:rPr>
                                <w:t xml:space="preserve">lan </w:t>
                              </w:r>
                              <w:r>
                                <w:rPr>
                                  <w:color w:val="auto"/>
                                </w:rPr>
                                <w:t xml:space="preserve">with your family </w:t>
                              </w:r>
                              <w:r w:rsidRPr="00650165">
                                <w:rPr>
                                  <w:color w:val="auto"/>
                                </w:rPr>
                                <w:t>an</w:t>
                              </w:r>
                              <w:r>
                                <w:rPr>
                                  <w:color w:val="auto"/>
                                </w:rPr>
                                <w:t>d an</w:t>
                              </w:r>
                              <w:r w:rsidRPr="00650165">
                                <w:rPr>
                                  <w:color w:val="auto"/>
                                </w:rPr>
                                <w:t xml:space="preserve"> </w:t>
                              </w:r>
                              <w:r>
                                <w:rPr>
                                  <w:color w:val="auto"/>
                                </w:rPr>
                                <w:t xml:space="preserve">emergency kit prepared, before an </w:t>
                              </w:r>
                              <w:proofErr w:type="gramStart"/>
                              <w:r>
                                <w:rPr>
                                  <w:color w:val="auto"/>
                                </w:rPr>
                                <w:t>emergency .</w:t>
                              </w:r>
                              <w:proofErr w:type="gramEnd"/>
                            </w:p>
                            <w:p w14:paraId="3F17E6A7" w14:textId="77777777" w:rsidR="0018302A" w:rsidRPr="00650165" w:rsidRDefault="0018302A" w:rsidP="005F6443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auto"/>
                                </w:rPr>
                              </w:pPr>
                              <w:r w:rsidRPr="00650165">
                                <w:rPr>
                                  <w:color w:val="auto"/>
                                </w:rPr>
                                <w:t xml:space="preserve"> Communicate with family, friends and neighbors</w:t>
                              </w:r>
                              <w:r>
                                <w:rPr>
                                  <w:color w:val="auto"/>
                                </w:rPr>
                                <w:t xml:space="preserve"> about your emergency plan</w:t>
                              </w:r>
                              <w:r w:rsidRPr="00650165">
                                <w:rPr>
                                  <w:color w:val="auto"/>
                                </w:rPr>
                                <w:t xml:space="preserve">. </w:t>
                              </w:r>
                            </w:p>
                            <w:p w14:paraId="12F87986" w14:textId="77777777" w:rsidR="0018302A" w:rsidRPr="00650165" w:rsidRDefault="0018302A" w:rsidP="005F6443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auto"/>
                                </w:rPr>
                              </w:pPr>
                              <w:r w:rsidRPr="00650165">
                                <w:rPr>
                                  <w:color w:val="auto"/>
                                </w:rPr>
                                <w:t xml:space="preserve">If you shelter in place, stock 1 gallon </w:t>
                              </w:r>
                              <w:r>
                                <w:rPr>
                                  <w:color w:val="auto"/>
                                </w:rPr>
                                <w:t>of water per person, per day; a 4</w:t>
                              </w:r>
                              <w:r w:rsidRPr="00650165">
                                <w:rPr>
                                  <w:color w:val="auto"/>
                                </w:rPr>
                                <w:t>-</w:t>
                              </w:r>
                              <w:proofErr w:type="gramStart"/>
                              <w:r>
                                <w:rPr>
                                  <w:color w:val="auto"/>
                                </w:rPr>
                                <w:t xml:space="preserve">5 </w:t>
                              </w:r>
                              <w:r w:rsidRPr="00650165">
                                <w:rPr>
                                  <w:color w:val="auto"/>
                                </w:rPr>
                                <w:t>day</w:t>
                              </w:r>
                              <w:proofErr w:type="gramEnd"/>
                              <w:r w:rsidRPr="00650165">
                                <w:rPr>
                                  <w:color w:val="auto"/>
                                </w:rPr>
                                <w:t xml:space="preserve"> supply, plus food.</w:t>
                              </w:r>
                            </w:p>
                            <w:p w14:paraId="615ACFE3" w14:textId="77777777" w:rsidR="0018302A" w:rsidRPr="00650165" w:rsidRDefault="0018302A" w:rsidP="005F6443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auto"/>
                                </w:rPr>
                              </w:pPr>
                              <w:r w:rsidRPr="002209DF">
                                <w:rPr>
                                  <w:b/>
                                  <w:color w:val="AA2B1E" w:themeColor="accent2"/>
                                </w:rPr>
                                <w:t>STAY OUT</w:t>
                              </w:r>
                              <w:r>
                                <w:rPr>
                                  <w:color w:val="auto"/>
                                </w:rPr>
                                <w:t xml:space="preserve"> of floodwaters.</w:t>
                              </w:r>
                              <w:r w:rsidRPr="00650165">
                                <w:rPr>
                                  <w:color w:val="auto"/>
                                </w:rPr>
                                <w:t xml:space="preserve"> 6” of moving water can sweep you</w:t>
                              </w:r>
                              <w:r>
                                <w:rPr>
                                  <w:color w:val="auto"/>
                                </w:rPr>
                                <w:t xml:space="preserve"> off your feet.  Water depth is </w:t>
                              </w:r>
                              <w:r w:rsidRPr="00650165">
                                <w:rPr>
                                  <w:color w:val="auto"/>
                                </w:rPr>
                                <w:t xml:space="preserve">difficult to gauge and hazards could be submerged.  </w:t>
                              </w:r>
                            </w:p>
                            <w:p w14:paraId="73E618DE" w14:textId="77777777" w:rsidR="0018302A" w:rsidRPr="00650165" w:rsidRDefault="0018302A" w:rsidP="005F6443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auto"/>
                                </w:rPr>
                              </w:pPr>
                              <w:r w:rsidRPr="00650165">
                                <w:rPr>
                                  <w:color w:val="auto"/>
                                </w:rPr>
                                <w:t>Do NOT push a stalled car, 12” of moving water can float a car down stream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137160" y="647065"/>
                            <a:ext cx="564070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4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137160" y="817245"/>
                            <a:ext cx="564070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4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137160" y="987425"/>
                            <a:ext cx="564070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4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137160" y="1157605"/>
                            <a:ext cx="564070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4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137160" y="1327785"/>
                            <a:ext cx="6949440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4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5FE3F0" id="Group_x0020_13" o:spid="_x0000_s1076" style="position:absolute;margin-left:22.3pt;margin-top:139.2pt;width:568.8pt;height:129.85pt;z-index:251620415;mso-position-horizontal-relative:page;mso-position-vertical-relative:page" coordsize="7223760,16490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" mv:complextextbox="1">
                <v:rect id="Rectangle_x0020_492" o:spid="_x0000_s1077" style="position:absolute;width:7223760;height:16490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T4/2xQAA&#10;ANwAAAAPAAAAZHJzL2Rvd25yZXYueG1sRI9Ba8JAFITvhf6H5QleRDe2ICVmFSkopT2pRfT2zD6T&#10;aPZtkl019de7gtDjMPPNMMm0NaW4UOMKywqGgwgEcWp1wZmC3/W8/wHCeWSNpWVS8EcOppPXlwRj&#10;ba+8pMvKZyKUsItRQe59FUvp0pwMuoGtiIN3sI1BH2STSd3gNZSbUr5F0UgaLDgs5FjRZ07paXU2&#10;Ct6rXm1PtNj3zPFW7/Dne7uRtVLdTjsbg/DU+v/wk/7SgYuG8DgTjoCc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9Pj/bFAAAA3AAAAA8AAAAAAAAAAAAAAAAAlwIAAGRycy9k&#10;b3ducmV2LnhtbFBLBQYAAAAABAAEAPUAAACJAwAAAAA=&#10;" mv:complextextbox="1" fillcolor="#acc7dd [2894]" stroked="f">
                  <v:fill rotate="t" angle="-90" focus="100%" type="gradient"/>
                  <v:textbox inset="10.8pt,10.8pt,10.8pt,10.8pt"/>
                </v:rect>
                <v:shape id="Text_x0020_Box_x0020_2" o:spid="_x0000_s1078" type="#_x0000_t202" style="position:absolute;left:137160;top:477520;width:5640705;height:170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style="mso-next-textbox:#_x0000_s1079" inset="0,0,0,0">
                    <w:txbxContent>
                      <w:p w14:paraId="6C3FC48A" w14:textId="373B5B54" w:rsidR="0018302A" w:rsidRPr="00650165" w:rsidRDefault="0018302A" w:rsidP="00DA6241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 xml:space="preserve">Keep storm </w:t>
                        </w:r>
                        <w:r w:rsidRPr="00650165">
                          <w:rPr>
                            <w:color w:val="auto"/>
                          </w:rPr>
                          <w:t>drains, can</w:t>
                        </w:r>
                        <w:r>
                          <w:rPr>
                            <w:color w:val="auto"/>
                          </w:rPr>
                          <w:t>als and gutters clear of debris to prevent floods and water damage.</w:t>
                        </w:r>
                      </w:p>
                      <w:p w14:paraId="6563C20A" w14:textId="77777777" w:rsidR="0018302A" w:rsidRDefault="0018302A" w:rsidP="005F6443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auto"/>
                          </w:rPr>
                        </w:pPr>
                        <w:r w:rsidRPr="00650165">
                          <w:rPr>
                            <w:color w:val="auto"/>
                          </w:rPr>
                          <w:t xml:space="preserve">Stay Informed. </w:t>
                        </w:r>
                        <w:r>
                          <w:rPr>
                            <w:color w:val="auto"/>
                          </w:rPr>
                          <w:t>Create a p</w:t>
                        </w:r>
                        <w:r w:rsidRPr="00650165">
                          <w:rPr>
                            <w:color w:val="auto"/>
                          </w:rPr>
                          <w:t xml:space="preserve">lan </w:t>
                        </w:r>
                        <w:r>
                          <w:rPr>
                            <w:color w:val="auto"/>
                          </w:rPr>
                          <w:t xml:space="preserve">with your family </w:t>
                        </w:r>
                        <w:r w:rsidRPr="00650165">
                          <w:rPr>
                            <w:color w:val="auto"/>
                          </w:rPr>
                          <w:t>an</w:t>
                        </w:r>
                        <w:r>
                          <w:rPr>
                            <w:color w:val="auto"/>
                          </w:rPr>
                          <w:t>d an</w:t>
                        </w:r>
                        <w:r w:rsidRPr="00650165">
                          <w:rPr>
                            <w:color w:val="auto"/>
                          </w:rPr>
                          <w:t xml:space="preserve"> </w:t>
                        </w:r>
                        <w:r>
                          <w:rPr>
                            <w:color w:val="auto"/>
                          </w:rPr>
                          <w:t xml:space="preserve">emergency kit prepared, before an </w:t>
                        </w:r>
                        <w:proofErr w:type="gramStart"/>
                        <w:r>
                          <w:rPr>
                            <w:color w:val="auto"/>
                          </w:rPr>
                          <w:t>emergency .</w:t>
                        </w:r>
                        <w:proofErr w:type="gramEnd"/>
                      </w:p>
                      <w:p w14:paraId="3F17E6A7" w14:textId="77777777" w:rsidR="0018302A" w:rsidRPr="00650165" w:rsidRDefault="0018302A" w:rsidP="005F6443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auto"/>
                          </w:rPr>
                        </w:pPr>
                        <w:r w:rsidRPr="00650165">
                          <w:rPr>
                            <w:color w:val="auto"/>
                          </w:rPr>
                          <w:t xml:space="preserve"> Communicate with family, friends and neighbors</w:t>
                        </w:r>
                        <w:r>
                          <w:rPr>
                            <w:color w:val="auto"/>
                          </w:rPr>
                          <w:t xml:space="preserve"> about your emergency plan</w:t>
                        </w:r>
                        <w:r w:rsidRPr="00650165">
                          <w:rPr>
                            <w:color w:val="auto"/>
                          </w:rPr>
                          <w:t xml:space="preserve">. </w:t>
                        </w:r>
                      </w:p>
                      <w:p w14:paraId="12F87986" w14:textId="77777777" w:rsidR="0018302A" w:rsidRPr="00650165" w:rsidRDefault="0018302A" w:rsidP="005F6443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auto"/>
                          </w:rPr>
                        </w:pPr>
                        <w:r w:rsidRPr="00650165">
                          <w:rPr>
                            <w:color w:val="auto"/>
                          </w:rPr>
                          <w:t xml:space="preserve">If you shelter in place, stock 1 gallon </w:t>
                        </w:r>
                        <w:r>
                          <w:rPr>
                            <w:color w:val="auto"/>
                          </w:rPr>
                          <w:t>of water per person, per day; a 4</w:t>
                        </w:r>
                        <w:r w:rsidRPr="00650165">
                          <w:rPr>
                            <w:color w:val="auto"/>
                          </w:rPr>
                          <w:t>-</w:t>
                        </w:r>
                        <w:proofErr w:type="gramStart"/>
                        <w:r>
                          <w:rPr>
                            <w:color w:val="auto"/>
                          </w:rPr>
                          <w:t xml:space="preserve">5 </w:t>
                        </w:r>
                        <w:r w:rsidRPr="00650165">
                          <w:rPr>
                            <w:color w:val="auto"/>
                          </w:rPr>
                          <w:t>day</w:t>
                        </w:r>
                        <w:proofErr w:type="gramEnd"/>
                        <w:r w:rsidRPr="00650165">
                          <w:rPr>
                            <w:color w:val="auto"/>
                          </w:rPr>
                          <w:t xml:space="preserve"> supply, plus food.</w:t>
                        </w:r>
                      </w:p>
                      <w:p w14:paraId="615ACFE3" w14:textId="77777777" w:rsidR="0018302A" w:rsidRPr="00650165" w:rsidRDefault="0018302A" w:rsidP="005F6443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auto"/>
                          </w:rPr>
                        </w:pPr>
                        <w:r w:rsidRPr="002209DF">
                          <w:rPr>
                            <w:b/>
                            <w:color w:val="AA2B1E" w:themeColor="accent2"/>
                          </w:rPr>
                          <w:t>STAY OUT</w:t>
                        </w:r>
                        <w:r>
                          <w:rPr>
                            <w:color w:val="auto"/>
                          </w:rPr>
                          <w:t xml:space="preserve"> of floodwaters.</w:t>
                        </w:r>
                        <w:r w:rsidRPr="00650165">
                          <w:rPr>
                            <w:color w:val="auto"/>
                          </w:rPr>
                          <w:t xml:space="preserve"> 6” of moving water can sweep you</w:t>
                        </w:r>
                        <w:r>
                          <w:rPr>
                            <w:color w:val="auto"/>
                          </w:rPr>
                          <w:t xml:space="preserve"> off your feet.  Water depth is </w:t>
                        </w:r>
                        <w:r w:rsidRPr="00650165">
                          <w:rPr>
                            <w:color w:val="auto"/>
                          </w:rPr>
                          <w:t xml:space="preserve">difficult to gauge and hazards could be submerged.  </w:t>
                        </w:r>
                      </w:p>
                      <w:p w14:paraId="73E618DE" w14:textId="77777777" w:rsidR="0018302A" w:rsidRPr="00650165" w:rsidRDefault="0018302A" w:rsidP="005F6443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auto"/>
                          </w:rPr>
                        </w:pPr>
                        <w:r w:rsidRPr="00650165">
                          <w:rPr>
                            <w:color w:val="auto"/>
                          </w:rPr>
                          <w:t>Do NOT push a stalled car, 12” of moving water can float a car down stream</w:t>
                        </w:r>
                      </w:p>
                    </w:txbxContent>
                  </v:textbox>
                </v:shape>
                <v:shape id="_x0000_s1079" type="#_x0000_t202" style="position:absolute;left:137160;top:647065;width:5640705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_x0000_s1080" inset="0,0,0,0">
                    <w:txbxContent/>
                  </v:textbox>
                </v:shape>
                <v:shape id="_x0000_s1080" type="#_x0000_t202" style="position:absolute;left:137160;top:817245;width:5640705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_x0000_s1081" inset="0,0,0,0">
                    <w:txbxContent/>
                  </v:textbox>
                </v:shape>
                <v:shape id="_x0000_s1081" type="#_x0000_t202" style="position:absolute;left:137160;top:987425;width:5640705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_x0020_Box_x0020_9" inset="0,0,0,0">
                    <w:txbxContent/>
                  </v:textbox>
                </v:shape>
                <v:shape id="Text_x0020_Box_x0020_9" o:spid="_x0000_s1082" type="#_x0000_t202" style="position:absolute;left:137160;top:1157605;width:5640705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_x0000_s1083" inset="0,0,0,0">
                    <w:txbxContent/>
                  </v:textbox>
                </v:shape>
                <v:shape id="_x0000_s1083" type="#_x0000_t202" style="position:absolute;left:137160;top:1327785;width:6949440;height:161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037F7B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06431" behindDoc="0" locked="0" layoutInCell="1" allowOverlap="1" wp14:anchorId="0D057B43" wp14:editId="26566613">
                <wp:simplePos x="0" y="0"/>
                <wp:positionH relativeFrom="page">
                  <wp:posOffset>254000</wp:posOffset>
                </wp:positionH>
                <wp:positionV relativeFrom="page">
                  <wp:posOffset>78105</wp:posOffset>
                </wp:positionV>
                <wp:extent cx="7467600" cy="1689735"/>
                <wp:effectExtent l="0" t="0" r="0" b="12065"/>
                <wp:wrapThrough wrapText="bothSides">
                  <wp:wrapPolygon edited="0">
                    <wp:start x="0" y="0"/>
                    <wp:lineTo x="0" y="21430"/>
                    <wp:lineTo x="21527" y="21430"/>
                    <wp:lineTo x="21527" y="0"/>
                    <wp:lineTo x="0" y="0"/>
                  </wp:wrapPolygon>
                </wp:wrapThrough>
                <wp:docPr id="298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7600" cy="1689735"/>
                          <a:chOff x="0" y="0"/>
                          <a:chExt cx="7467600" cy="168973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304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467600" cy="168973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137160" tIns="137160" rIns="137160" bIns="137160" anchor="t" anchorCtr="0" upright="1">
                          <a:noAutofit/>
                        </wps:bodyPr>
                      </wps:wsp>
                      <wps:wsp>
                        <wps:cNvPr id="290" name="Text Box 290"/>
                        <wps:cNvSpPr txBox="1"/>
                        <wps:spPr>
                          <a:xfrm>
                            <a:off x="137160" y="137160"/>
                            <a:ext cx="31559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5">
                          <w:txbxContent>
                            <w:p w14:paraId="7C9A3389" w14:textId="77777777" w:rsidR="0018302A" w:rsidRDefault="0018302A" w:rsidP="006E00C4">
                              <w:pPr>
                                <w:spacing w:after="0"/>
                              </w:pPr>
                            </w:p>
                            <w:p w14:paraId="42B7F7F8" w14:textId="77777777" w:rsidR="0018302A" w:rsidRPr="00BF4425" w:rsidRDefault="0018302A" w:rsidP="006E00C4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rFonts w:asciiTheme="majorHAnsi" w:hAnsiTheme="majorHAnsi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 xml:space="preserve">Information about the heat index can be found at </w:t>
                              </w:r>
                              <w:r w:rsidRPr="00FB1E34">
                                <w:rPr>
                                  <w:color w:val="auto"/>
                                </w:rPr>
                                <w:t>www.nws.noaa.gov/om/heat/heat-illness.shtml</w:t>
                              </w:r>
                            </w:p>
                            <w:p w14:paraId="26B0BFD5" w14:textId="77777777" w:rsidR="0018302A" w:rsidRPr="004549FF" w:rsidRDefault="0018302A" w:rsidP="006E00C4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rFonts w:asciiTheme="majorHAnsi" w:hAnsiTheme="majorHAnsi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 xml:space="preserve">Get air quality reports from </w:t>
                              </w:r>
                              <w:hyperlink r:id="rId17" w:history="1">
                                <w:r w:rsidRPr="005B3D36">
                                  <w:rPr>
                                    <w:rStyle w:val="Hyperlink"/>
                                  </w:rPr>
                                  <w:t>www.airnow.gov</w:t>
                                </w:r>
                              </w:hyperlink>
                              <w:r>
                                <w:rPr>
                                  <w:color w:val="auto"/>
                                </w:rPr>
                                <w:t xml:space="preserve">, or call 561 837-5092 to hear report. </w:t>
                              </w:r>
                            </w:p>
                            <w:p w14:paraId="65BC26F1" w14:textId="77777777" w:rsidR="0018302A" w:rsidRPr="002D5E72" w:rsidRDefault="0018302A" w:rsidP="006E00C4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rFonts w:asciiTheme="majorHAnsi" w:hAnsiTheme="majorHAnsi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 xml:space="preserve">Heat Index over </w:t>
                              </w:r>
                              <w:r w:rsidRPr="004549FF">
                                <w:rPr>
                                  <w:rFonts w:asciiTheme="majorHAnsi" w:hAnsiTheme="majorHAnsi" w:cs="Lucida Grande"/>
                                  <w:color w:val="000000"/>
                                  <w:sz w:val="20"/>
                                  <w:szCs w:val="20"/>
                                </w:rPr>
                                <w:t>103</w:t>
                              </w:r>
                              <w:r w:rsidRPr="00B825A4">
                                <w:rPr>
                                  <w:rFonts w:ascii="Lucida Grande" w:hAnsi="Lucida Grande" w:cs="Lucida Grande"/>
                                  <w:b/>
                                  <w:color w:val="000000"/>
                                </w:rPr>
                                <w:t>°</w:t>
                              </w:r>
                              <w:r>
                                <w:rPr>
                                  <w:rFonts w:asciiTheme="majorHAnsi" w:hAnsiTheme="majorHAnsi" w:cs="Lucida Grande"/>
                                  <w:color w:val="000000"/>
                                  <w:sz w:val="20"/>
                                  <w:szCs w:val="20"/>
                                </w:rPr>
                                <w:t xml:space="preserve">, be cautious! </w:t>
                              </w:r>
                              <w:r>
                                <w:rPr>
                                  <w:color w:val="auto"/>
                                </w:rPr>
                                <w:t xml:space="preserve">Vulnerable populations are at risk with a the heat </w:t>
                              </w:r>
                              <w:proofErr w:type="gramStart"/>
                              <w:r>
                                <w:rPr>
                                  <w:color w:val="auto"/>
                                </w:rPr>
                                <w:t>index  of</w:t>
                              </w:r>
                              <w:proofErr w:type="gramEnd"/>
                              <w:r>
                                <w:rPr>
                                  <w:color w:val="auto"/>
                                </w:rPr>
                                <w:t xml:space="preserve"> 91</w:t>
                              </w:r>
                              <w:r w:rsidRPr="00B825A4">
                                <w:rPr>
                                  <w:rFonts w:ascii="Lucida Grande" w:hAnsi="Lucida Grande" w:cs="Lucida Grande"/>
                                  <w:b/>
                                  <w:color w:val="000000"/>
                                </w:rPr>
                                <w:t>°</w:t>
                              </w:r>
                              <w:r w:rsidRPr="002D5E72">
                                <w:rPr>
                                  <w:rFonts w:asciiTheme="majorHAnsi" w:hAnsiTheme="majorHAnsi" w:cs="Lucida Grande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7E2EE036" w14:textId="77777777" w:rsidR="0018302A" w:rsidRPr="00650165" w:rsidRDefault="0018302A" w:rsidP="006E00C4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>Remain indoors in air-conditioned places during heat waves and poor air quality days.</w:t>
                              </w:r>
                            </w:p>
                            <w:p w14:paraId="675C70B3" w14:textId="77777777" w:rsidR="0018302A" w:rsidRPr="00650165" w:rsidRDefault="0018302A" w:rsidP="00301CFB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 xml:space="preserve">If outdoors, avoid strenuous activity, stay </w:t>
                              </w:r>
                              <w:proofErr w:type="gramStart"/>
                              <w:r>
                                <w:rPr>
                                  <w:color w:val="auto"/>
                                </w:rPr>
                                <w:t>hydrated .</w:t>
                              </w:r>
                              <w:proofErr w:type="gramEnd"/>
                            </w:p>
                            <w:p w14:paraId="605C713F" w14:textId="77777777" w:rsidR="0018302A" w:rsidRPr="00650165" w:rsidRDefault="0018302A" w:rsidP="006E00C4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auto"/>
                                </w:rPr>
                              </w:pPr>
                              <w:r w:rsidRPr="00650165">
                                <w:rPr>
                                  <w:color w:val="auto"/>
                                </w:rPr>
                                <w:t>If you shelter in place, stock 1 gallon of water, per person, per day, 3-day supply, plus food.</w:t>
                              </w:r>
                            </w:p>
                            <w:p w14:paraId="55715F25" w14:textId="77777777" w:rsidR="0018302A" w:rsidRPr="00650165" w:rsidRDefault="0018302A" w:rsidP="006E00C4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auto"/>
                                </w:rPr>
                              </w:pPr>
                              <w:r w:rsidRPr="00650165">
                                <w:rPr>
                                  <w:color w:val="auto"/>
                                </w:rPr>
                                <w:t xml:space="preserve">  </w:t>
                              </w:r>
                            </w:p>
                            <w:p w14:paraId="795BDF70" w14:textId="77777777" w:rsidR="0018302A" w:rsidRPr="00650165" w:rsidRDefault="0018302A" w:rsidP="006E00C4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auto"/>
                                </w:rPr>
                              </w:pPr>
                              <w:r w:rsidRPr="00650165">
                                <w:rPr>
                                  <w:color w:val="auto"/>
                                </w:rPr>
                                <w:t>Do NOT push a stalled car, 12” of moving water can float a car down stream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Text Box 291"/>
                        <wps:cNvSpPr txBox="1"/>
                        <wps:spPr>
                          <a:xfrm>
                            <a:off x="137160" y="472440"/>
                            <a:ext cx="5642610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5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Text Box 292"/>
                        <wps:cNvSpPr txBox="1"/>
                        <wps:spPr>
                          <a:xfrm>
                            <a:off x="137160" y="632460"/>
                            <a:ext cx="564261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5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Text Box 293"/>
                        <wps:cNvSpPr txBox="1"/>
                        <wps:spPr>
                          <a:xfrm>
                            <a:off x="137160" y="793115"/>
                            <a:ext cx="5642610" cy="16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5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Text Box 294"/>
                        <wps:cNvSpPr txBox="1"/>
                        <wps:spPr>
                          <a:xfrm>
                            <a:off x="137160" y="957580"/>
                            <a:ext cx="564261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5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Text Box 295"/>
                        <wps:cNvSpPr txBox="1"/>
                        <wps:spPr>
                          <a:xfrm>
                            <a:off x="137160" y="1127760"/>
                            <a:ext cx="564261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5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Text Box 296"/>
                        <wps:cNvSpPr txBox="1"/>
                        <wps:spPr>
                          <a:xfrm>
                            <a:off x="137160" y="1297940"/>
                            <a:ext cx="71932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5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057B43" id="Group_x0020_298" o:spid="_x0000_s1084" style="position:absolute;margin-left:20pt;margin-top:6.15pt;width:588pt;height:133.05pt;z-index:251706431;mso-position-horizontal-relative:page;mso-position-vertical-relative:page" coordsize="7467600,16897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" mv:complextextbox="1">
                <v:rect id="Rectangle_x0020_492" o:spid="_x0000_s1085" style="position:absolute;width:7467600;height:16897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pL6VwQAA&#10;ANwAAAAPAAAAZHJzL2Rvd25yZXYueG1sRI9Li8IwFIX3A/6HcAU3gyaOg0g1iggO7mTqY31prmmx&#10;uSlN1PrvjTAwy8N5fJzFqnO1uFMbKs8axiMFgrjwpmKr4XjYDmcgQkQ2WHsmDU8KsFr2PhaYGf/g&#10;X7rn0Yo0wiFDDWWMTSZlKEpyGEa+IU7exbcOY5KtlabFRxp3tfxSaiodVpwIJTa0Kam45jeXuOPz&#10;+ia9PbH6+Qz28Myr7T7XetDv1nMQkbr4H/5r74yGifqG95l0BOTy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KS+lcEAAADcAAAADwAAAAAAAAAAAAAAAACXAgAAZHJzL2Rvd25y&#10;ZXYueG1sUEsFBgAAAAAEAAQA9QAAAIUDAAAAAA==&#10;" mv:complextextbox="1" fillcolor="#e9f29a [1305]" stroked="f">
                  <v:fill rotate="t" angle="-90" focus="100%" type="gradient"/>
                  <v:textbox inset="10.8pt,10.8pt,10.8pt,10.8pt"/>
                </v:rect>
                <v:shape id="Text_x0020_Box_x0020_290" o:spid="_x0000_s1086" type="#_x0000_t202" style="position:absolute;left:137160;top:137160;width:315595;height:1758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8aUUwAAA&#10;ANwAAAAPAAAAZHJzL2Rvd25yZXYueG1sRE9Ni8IwEL0v+B/CCN7WVA+i1SgiCoIg1u5hj2MztsFm&#10;Upuo3X+/OQgeH+97sepsLZ7UeuNYwWiYgCAunDZcKvjJd99TED4ga6wdk4I/8rBa9r4WmGr34oye&#10;51CKGMI+RQVVCE0qpS8qsuiHriGO3NW1FkOEbSl1i68Ybms5TpKJtGg4NlTY0Kai4nZ+WAXrX862&#10;5n68nLJrZvJ8lvBhclNq0O/WcxCBuvARv917rWA8i/PjmXgE5PI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S8aUUwAAAANwAAAAPAAAAAAAAAAAAAAAAAJcCAABkcnMvZG93bnJl&#10;di54bWxQSwUGAAAAAAQABAD1AAAAhAMAAAAA&#10;" filled="f" stroked="f">
                  <v:textbox style="mso-next-textbox:#Text_x0020_Box_x0020_291" inset="0,0,0,0">
                    <w:txbxContent>
                      <w:p w14:paraId="7C9A3389" w14:textId="77777777" w:rsidR="0018302A" w:rsidRDefault="0018302A" w:rsidP="006E00C4">
                        <w:pPr>
                          <w:spacing w:after="0"/>
                        </w:pPr>
                      </w:p>
                      <w:p w14:paraId="42B7F7F8" w14:textId="77777777" w:rsidR="0018302A" w:rsidRPr="00BF4425" w:rsidRDefault="0018302A" w:rsidP="006E00C4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rFonts w:asciiTheme="majorHAnsi" w:hAnsiTheme="majorHAnsi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color w:val="auto"/>
                          </w:rPr>
                          <w:t xml:space="preserve">Information about the heat index can be found at </w:t>
                        </w:r>
                        <w:r w:rsidRPr="00FB1E34">
                          <w:rPr>
                            <w:color w:val="auto"/>
                          </w:rPr>
                          <w:t>www.nws.noaa.gov/om/heat/heat-illness.shtml</w:t>
                        </w:r>
                      </w:p>
                      <w:p w14:paraId="26B0BFD5" w14:textId="77777777" w:rsidR="0018302A" w:rsidRPr="004549FF" w:rsidRDefault="0018302A" w:rsidP="006E00C4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rFonts w:asciiTheme="majorHAnsi" w:hAnsiTheme="majorHAnsi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color w:val="auto"/>
                          </w:rPr>
                          <w:t xml:space="preserve">Get air quality reports from </w:t>
                        </w:r>
                        <w:hyperlink r:id="rId18" w:history="1">
                          <w:r w:rsidRPr="005B3D36">
                            <w:rPr>
                              <w:rStyle w:val="Hyperlink"/>
                            </w:rPr>
                            <w:t>www.airnow.gov</w:t>
                          </w:r>
                        </w:hyperlink>
                        <w:r>
                          <w:rPr>
                            <w:color w:val="auto"/>
                          </w:rPr>
                          <w:t xml:space="preserve">, or call 561 837-5092 to hear report. </w:t>
                        </w:r>
                      </w:p>
                      <w:p w14:paraId="65BC26F1" w14:textId="77777777" w:rsidR="0018302A" w:rsidRPr="002D5E72" w:rsidRDefault="0018302A" w:rsidP="006E00C4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rFonts w:asciiTheme="majorHAnsi" w:hAnsiTheme="majorHAnsi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color w:val="auto"/>
                          </w:rPr>
                          <w:t xml:space="preserve">Heat Index over </w:t>
                        </w:r>
                        <w:r w:rsidRPr="004549FF">
                          <w:rPr>
                            <w:rFonts w:asciiTheme="majorHAnsi" w:hAnsiTheme="majorHAnsi" w:cs="Lucida Grande"/>
                            <w:color w:val="000000"/>
                            <w:sz w:val="20"/>
                            <w:szCs w:val="20"/>
                          </w:rPr>
                          <w:t>103</w:t>
                        </w:r>
                        <w:r w:rsidRPr="00B825A4">
                          <w:rPr>
                            <w:rFonts w:ascii="Lucida Grande" w:hAnsi="Lucida Grande" w:cs="Lucida Grande"/>
                            <w:b/>
                            <w:color w:val="000000"/>
                          </w:rPr>
                          <w:t>°</w:t>
                        </w:r>
                        <w:r>
                          <w:rPr>
                            <w:rFonts w:asciiTheme="majorHAnsi" w:hAnsiTheme="majorHAnsi" w:cs="Lucida Grande"/>
                            <w:color w:val="000000"/>
                            <w:sz w:val="20"/>
                            <w:szCs w:val="20"/>
                          </w:rPr>
                          <w:t xml:space="preserve">, be cautious! </w:t>
                        </w:r>
                        <w:r>
                          <w:rPr>
                            <w:color w:val="auto"/>
                          </w:rPr>
                          <w:t xml:space="preserve">Vulnerable populations are at risk with a the heat </w:t>
                        </w:r>
                        <w:proofErr w:type="gramStart"/>
                        <w:r>
                          <w:rPr>
                            <w:color w:val="auto"/>
                          </w:rPr>
                          <w:t>index  of</w:t>
                        </w:r>
                        <w:proofErr w:type="gramEnd"/>
                        <w:r>
                          <w:rPr>
                            <w:color w:val="auto"/>
                          </w:rPr>
                          <w:t xml:space="preserve"> 91</w:t>
                        </w:r>
                        <w:r w:rsidRPr="00B825A4">
                          <w:rPr>
                            <w:rFonts w:ascii="Lucida Grande" w:hAnsi="Lucida Grande" w:cs="Lucida Grande"/>
                            <w:b/>
                            <w:color w:val="000000"/>
                          </w:rPr>
                          <w:t>°</w:t>
                        </w:r>
                        <w:r w:rsidRPr="002D5E72">
                          <w:rPr>
                            <w:rFonts w:asciiTheme="majorHAnsi" w:hAnsiTheme="majorHAnsi" w:cs="Lucida Grande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7E2EE036" w14:textId="77777777" w:rsidR="0018302A" w:rsidRPr="00650165" w:rsidRDefault="0018302A" w:rsidP="006E00C4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Remain indoors in air-conditioned places during heat waves and poor air quality days.</w:t>
                        </w:r>
                      </w:p>
                      <w:p w14:paraId="675C70B3" w14:textId="77777777" w:rsidR="0018302A" w:rsidRPr="00650165" w:rsidRDefault="0018302A" w:rsidP="00301CFB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 xml:space="preserve">If outdoors, avoid strenuous activity, stay </w:t>
                        </w:r>
                        <w:proofErr w:type="gramStart"/>
                        <w:r>
                          <w:rPr>
                            <w:color w:val="auto"/>
                          </w:rPr>
                          <w:t>hydrated .</w:t>
                        </w:r>
                        <w:proofErr w:type="gramEnd"/>
                      </w:p>
                      <w:p w14:paraId="605C713F" w14:textId="77777777" w:rsidR="0018302A" w:rsidRPr="00650165" w:rsidRDefault="0018302A" w:rsidP="006E00C4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auto"/>
                          </w:rPr>
                        </w:pPr>
                        <w:r w:rsidRPr="00650165">
                          <w:rPr>
                            <w:color w:val="auto"/>
                          </w:rPr>
                          <w:t>If you shelter in place, stock 1 gallon of water, per person, per day, 3-day supply, plus food.</w:t>
                        </w:r>
                      </w:p>
                      <w:p w14:paraId="55715F25" w14:textId="77777777" w:rsidR="0018302A" w:rsidRPr="00650165" w:rsidRDefault="0018302A" w:rsidP="006E00C4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auto"/>
                          </w:rPr>
                        </w:pPr>
                        <w:r w:rsidRPr="00650165">
                          <w:rPr>
                            <w:color w:val="auto"/>
                          </w:rPr>
                          <w:t xml:space="preserve">  </w:t>
                        </w:r>
                      </w:p>
                      <w:p w14:paraId="795BDF70" w14:textId="77777777" w:rsidR="0018302A" w:rsidRPr="00650165" w:rsidRDefault="0018302A" w:rsidP="006E00C4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auto"/>
                          </w:rPr>
                        </w:pPr>
                        <w:r w:rsidRPr="00650165">
                          <w:rPr>
                            <w:color w:val="auto"/>
                          </w:rPr>
                          <w:t>Do NOT push a stalled car, 12” of moving water can float a car down stream</w:t>
                        </w:r>
                      </w:p>
                    </w:txbxContent>
                  </v:textbox>
                </v:shape>
                <v:shape id="Text_x0020_Box_x0020_291" o:spid="_x0000_s1087" type="#_x0000_t202" style="position:absolute;left:137160;top:472440;width:5642610;height:161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vQCPxAAA&#10;ANwAAAAPAAAAZHJzL2Rvd25yZXYueG1sRI9Bi8IwFITvwv6H8ARvmupB1moUkRUWBLHWg8dn82yD&#10;zUttslr/vVlY2OMwM98wi1Vna/Gg1hvHCsajBARx4bThUsEp3w4/QfiArLF2TApe5GG1/OgtMNXu&#10;yRk9jqEUEcI+RQVVCE0qpS8qsuhHriGO3tW1FkOUbSl1i88It7WcJMlUWjQcFypsaFNRcTv+WAXr&#10;M2df5r6/HLJrZvJ8lvBuelNq0O/WcxCBuvAf/mt/awWT2Rh+z8QjIJd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b0Aj8QAAADcAAAADwAAAAAAAAAAAAAAAACXAgAAZHJzL2Rv&#10;d25yZXYueG1sUEsFBgAAAAAEAAQA9QAAAIgDAAAAAA==&#10;" filled="f" stroked="f">
                  <v:textbox style="mso-next-textbox:#Text_x0020_Box_x0020_292" inset="0,0,0,0">
                    <w:txbxContent/>
                  </v:textbox>
                </v:shape>
                <v:shape id="Text_x0020_Box_x0020_292" o:spid="_x0000_s1088" type="#_x0000_t202" style="position:absolute;left:137160;top:632460;width:5642610;height:1619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b574xQAA&#10;ANwAAAAPAAAAZHJzL2Rvd25yZXYueG1sRI9Ba8JAFITvQv/D8gRvZmMOUqOrSKlQEIoxHjy+Zp/J&#10;YvZtzG41/fduodDjMDPfMKvNYFtxp94bxwpmSQqCuHLacK3gVO6mryB8QNbYOiYFP+Rhs34ZrTDX&#10;7sEF3Y+hFhHCPkcFTQhdLqWvGrLoE9cRR+/ieoshyr6WusdHhNtWZmk6lxYNx4UGO3prqLoev62C&#10;7ZmLd3P7/DoUl8KU5SLl/fyq1GQ8bJcgAg3hP/zX/tAKskUGv2fiEZDr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1vnvjFAAAA3AAAAA8AAAAAAAAAAAAAAAAAlwIAAGRycy9k&#10;b3ducmV2LnhtbFBLBQYAAAAABAAEAPUAAACJAwAAAAA=&#10;" filled="f" stroked="f">
                  <v:textbox style="mso-next-textbox:#Text_x0020_Box_x0020_293" inset="0,0,0,0">
                    <w:txbxContent/>
                  </v:textbox>
                </v:shape>
                <v:shape id="Text_x0020_Box_x0020_293" o:spid="_x0000_s1089" type="#_x0000_t202" style="position:absolute;left:137160;top:793115;width:5642610;height:1657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IztjxAAA&#10;ANwAAAAPAAAAZHJzL2Rvd25yZXYueG1sRI9Ba8JAFITvgv9heYI33aggGl1FikJBKI3x0ONr9pks&#10;Zt+m2a3Gf98tCB6HmfmGWW87W4sbtd44VjAZJyCIC6cNlwrO+WG0AOEDssbaMSl4kIftpt9bY6rd&#10;nTO6nUIpIoR9igqqEJpUSl9UZNGPXUMcvYtrLYYo21LqFu8Rbms5TZK5tGg4LlTY0FtFxfX0axXs&#10;vjjbm5+P78/skpk8XyZ8nF+VGg663QpEoC68ws/2u1YwXc7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iM7Y8QAAADcAAAADwAAAAAAAAAAAAAAAACXAgAAZHJzL2Rv&#10;d25yZXYueG1sUEsFBgAAAAAEAAQA9QAAAIgDAAAAAA==&#10;" filled="f" stroked="f">
                  <v:textbox style="mso-next-textbox:#Text_x0020_Box_x0020_294" inset="0,0,0,0">
                    <w:txbxContent/>
                  </v:textbox>
                </v:shape>
                <v:shape id="Text_x0020_Box_x0020_294" o:spid="_x0000_s1090" type="#_x0000_t202" style="position:absolute;left:137160;top:957580;width:5642610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yqMXxAAA&#10;ANwAAAAPAAAAZHJzL2Rvd25yZXYueG1sRI9Ba8JAFITvgv9heYI33SgiGl1FikJBKI3x0ONr9pks&#10;Zt+m2a3Gf98tCB6HmfmGWW87W4sbtd44VjAZJyCIC6cNlwrO+WG0AOEDssbaMSl4kIftpt9bY6rd&#10;nTO6nUIpIoR9igqqEJpUSl9UZNGPXUMcvYtrLYYo21LqFu8Rbms5TZK5tGg4LlTY0FtFxfX0axXs&#10;vjjbm5+P78/skpk8XyZ8nF+VGg663QpEoC68ws/2u1YwXc7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cqjF8QAAADcAAAADwAAAAAAAAAAAAAAAACXAgAAZHJzL2Rv&#10;d25yZXYueG1sUEsFBgAAAAAEAAQA9QAAAIgDAAAAAA==&#10;" filled="f" stroked="f">
                  <v:textbox style="mso-next-textbox:#Text_x0020_Box_x0020_295" inset="0,0,0,0">
                    <w:txbxContent/>
                  </v:textbox>
                </v:shape>
                <v:shape id="Text_x0020_Box_x0020_295" o:spid="_x0000_s1091" type="#_x0000_t202" style="position:absolute;left:137160;top:1127760;width:5642610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hgaMxAAA&#10;ANwAAAAPAAAAZHJzL2Rvd25yZXYueG1sRI9Ba8JAFITvgv9heYI33SgoGl1FikJBKI3x0ONr9pks&#10;Zt+m2a3Gf98tCB6HmfmGWW87W4sbtd44VjAZJyCIC6cNlwrO+WG0AOEDssbaMSl4kIftpt9bY6rd&#10;nTO6nUIpIoR9igqqEJpUSl9UZNGPXUMcvYtrLYYo21LqFu8Rbms5TZK5tGg4LlTY0FtFxfX0axXs&#10;vjjbm5+P78/skpk8XyZ8nF+VGg663QpEoC68ws/2u1YwXc7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oYGjMQAAADcAAAADwAAAAAAAAAAAAAAAACXAgAAZHJzL2Rv&#10;d25yZXYueG1sUEsFBgAAAAAEAAQA9QAAAIgDAAAAAA==&#10;" filled="f" stroked="f">
                  <v:textbox style="mso-next-textbox:#Text_x0020_Box_x0020_296" inset="0,0,0,0">
                    <w:txbxContent/>
                  </v:textbox>
                </v:shape>
                <v:shape id="Text_x0020_Box_x0020_296" o:spid="_x0000_s1092" type="#_x0000_t202" style="position:absolute;left:137160;top:1297940;width:7193280;height:170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VJj7xQAA&#10;ANwAAAAPAAAAZHJzL2Rvd25yZXYueG1sRI9Ba8JAFITvQv/D8oTezEYPoUZXkVJBKBRjPHh8zT6T&#10;xezbmF01/fduodDjMDPfMMv1YFtxp94bxwqmSQqCuHLacK3gWG4nbyB8QNbYOiYFP+RhvXoZLTHX&#10;7sEF3Q+hFhHCPkcFTQhdLqWvGrLoE9cRR+/seoshyr6WusdHhNtWztI0kxYNx4UGO3pvqLocblbB&#10;5sTFh7l+fe+Lc2HKcp7yZ3ZR6nU8bBYgAg3hP/zX3mkFs3kGv2fiEZCr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JUmPvFAAAA3AAAAA8AAAAAAAAAAAAAAAAAlwIAAGRycy9k&#10;b3ducmV2LnhtbFBLBQYAAAAABAAEAPUAAACJ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4549FF" w:rsidRPr="005E7E48">
        <w:rPr>
          <w:noProof/>
          <w:lang w:eastAsia="zh-CN"/>
        </w:rPr>
        <w:drawing>
          <wp:anchor distT="0" distB="0" distL="114300" distR="114300" simplePos="0" relativeHeight="251708479" behindDoc="0" locked="0" layoutInCell="1" allowOverlap="1" wp14:anchorId="5B96AB3C" wp14:editId="3E340FD0">
            <wp:simplePos x="0" y="0"/>
            <wp:positionH relativeFrom="page">
              <wp:posOffset>6148070</wp:posOffset>
            </wp:positionH>
            <wp:positionV relativeFrom="page">
              <wp:posOffset>396240</wp:posOffset>
            </wp:positionV>
            <wp:extent cx="1476375" cy="975360"/>
            <wp:effectExtent l="0" t="0" r="0" b="0"/>
            <wp:wrapTight wrapText="bothSides">
              <wp:wrapPolygon edited="0">
                <wp:start x="0" y="0"/>
                <wp:lineTo x="0" y="20813"/>
                <wp:lineTo x="21182" y="20813"/>
                <wp:lineTo x="21182" y="0"/>
                <wp:lineTo x="0" y="0"/>
              </wp:wrapPolygon>
            </wp:wrapTight>
            <wp:docPr id="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0"/>
                    <a:stretch/>
                  </pic:blipFill>
                  <pic:spPr>
                    <a:xfrm>
                      <a:off x="0" y="0"/>
                      <a:ext cx="147637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241" w:rsidRPr="00CF6D09">
        <w:rPr>
          <w:noProof/>
          <w:lang w:eastAsia="zh-CN"/>
        </w:rPr>
        <w:drawing>
          <wp:anchor distT="0" distB="0" distL="114300" distR="114300" simplePos="0" relativeHeight="251663423" behindDoc="0" locked="0" layoutInCell="1" allowOverlap="1" wp14:anchorId="6E4F716E" wp14:editId="78BF851D">
            <wp:simplePos x="0" y="0"/>
            <wp:positionH relativeFrom="page">
              <wp:posOffset>6148070</wp:posOffset>
            </wp:positionH>
            <wp:positionV relativeFrom="page">
              <wp:posOffset>3263900</wp:posOffset>
            </wp:positionV>
            <wp:extent cx="1266190" cy="1083310"/>
            <wp:effectExtent l="0" t="0" r="3810" b="8890"/>
            <wp:wrapTight wrapText="bothSides">
              <wp:wrapPolygon edited="0">
                <wp:start x="0" y="0"/>
                <wp:lineTo x="0" y="21271"/>
                <wp:lineTo x="21232" y="21271"/>
                <wp:lineTo x="21232" y="0"/>
                <wp:lineTo x="0" y="0"/>
              </wp:wrapPolygon>
            </wp:wrapTight>
            <wp:docPr id="3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241">
        <w:rPr>
          <w:noProof/>
          <w:lang w:eastAsia="zh-CN"/>
        </w:rPr>
        <w:drawing>
          <wp:anchor distT="0" distB="0" distL="114300" distR="114300" simplePos="0" relativeHeight="251668543" behindDoc="0" locked="0" layoutInCell="1" allowOverlap="1" wp14:anchorId="6662A8FC" wp14:editId="71F9CAB3">
            <wp:simplePos x="0" y="0"/>
            <wp:positionH relativeFrom="page">
              <wp:posOffset>6175375</wp:posOffset>
            </wp:positionH>
            <wp:positionV relativeFrom="page">
              <wp:posOffset>6650355</wp:posOffset>
            </wp:positionV>
            <wp:extent cx="1267460" cy="923925"/>
            <wp:effectExtent l="0" t="0" r="2540" b="0"/>
            <wp:wrapThrough wrapText="bothSides">
              <wp:wrapPolygon edited="0">
                <wp:start x="0" y="0"/>
                <wp:lineTo x="0" y="20784"/>
                <wp:lineTo x="21210" y="20784"/>
                <wp:lineTo x="21210" y="0"/>
                <wp:lineTo x="0" y="0"/>
              </wp:wrapPolygon>
            </wp:wrapThrough>
            <wp:docPr id="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icture 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A624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71" behindDoc="0" locked="0" layoutInCell="1" allowOverlap="1" wp14:anchorId="16E2183C" wp14:editId="69B124F0">
                <wp:simplePos x="0" y="0"/>
                <wp:positionH relativeFrom="page">
                  <wp:posOffset>796290</wp:posOffset>
                </wp:positionH>
                <wp:positionV relativeFrom="page">
                  <wp:posOffset>6650355</wp:posOffset>
                </wp:positionV>
                <wp:extent cx="4217035" cy="310515"/>
                <wp:effectExtent l="0" t="0" r="0" b="0"/>
                <wp:wrapThrough wrapText="bothSides">
                  <wp:wrapPolygon edited="0">
                    <wp:start x="130" y="0"/>
                    <wp:lineTo x="130" y="19436"/>
                    <wp:lineTo x="21337" y="19436"/>
                    <wp:lineTo x="21337" y="0"/>
                    <wp:lineTo x="130" y="0"/>
                  </wp:wrapPolygon>
                </wp:wrapThrough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703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E464E" w14:textId="41B14B09" w:rsidR="0018302A" w:rsidRPr="00675052" w:rsidRDefault="0018302A" w:rsidP="000B4077">
                            <w:pPr>
                              <w:spacing w:after="0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Minimize Mold Growth</w:t>
                            </w:r>
                            <w:r w:rsidRPr="00675052"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2183C" id="Text_x0020_Box_x0020_320" o:spid="_x0000_s1093" type="#_x0000_t202" style="position:absolute;margin-left:62.7pt;margin-top:523.65pt;width:332.05pt;height:24.45pt;z-index:2516654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" mv:complextextbox="1" filled="f" stroked="f">
                <v:textbox>
                  <w:txbxContent>
                    <w:p w14:paraId="5ABE464E" w14:textId="41B14B09" w:rsidR="0018302A" w:rsidRPr="00675052" w:rsidRDefault="0018302A" w:rsidP="000B4077">
                      <w:pPr>
                        <w:spacing w:after="0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Minimize Mold Growth</w:t>
                      </w:r>
                      <w:r w:rsidRPr="00675052">
                        <w:rPr>
                          <w:rFonts w:ascii="Arial Black" w:hAnsi="Arial Black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A624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84FD382" wp14:editId="00669B56">
                <wp:simplePos x="0" y="0"/>
                <wp:positionH relativeFrom="page">
                  <wp:posOffset>767080</wp:posOffset>
                </wp:positionH>
                <wp:positionV relativeFrom="page">
                  <wp:posOffset>8348980</wp:posOffset>
                </wp:positionV>
                <wp:extent cx="4777740" cy="353695"/>
                <wp:effectExtent l="0" t="0" r="0" b="1905"/>
                <wp:wrapThrough wrapText="bothSides">
                  <wp:wrapPolygon edited="0">
                    <wp:start x="115" y="0"/>
                    <wp:lineTo x="115" y="20165"/>
                    <wp:lineTo x="21359" y="20165"/>
                    <wp:lineTo x="21359" y="0"/>
                    <wp:lineTo x="115" y="0"/>
                  </wp:wrapPolygon>
                </wp:wrapThrough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774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EA3F1" w14:textId="77777777" w:rsidR="0018302A" w:rsidRPr="00C41DD7" w:rsidRDefault="0018302A" w:rsidP="00A6374F">
                            <w:pPr>
                              <w:spacing w:after="0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Limit Exposure to Mosquitos and </w:t>
                            </w:r>
                            <w:r w:rsidRPr="00C41DD7">
                              <w:rPr>
                                <w:rFonts w:ascii="Arial Black" w:hAnsi="Arial Black"/>
                              </w:rPr>
                              <w:t>Algae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FD382" id="Text_x0020_Box_x0020_328" o:spid="_x0000_s1094" type="#_x0000_t202" style="position:absolute;margin-left:60.4pt;margin-top:657.4pt;width:376.2pt;height:27.85pt;z-index:2516583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" mv:complextextbox="1" filled="f" stroked="f">
                <v:textbox>
                  <w:txbxContent>
                    <w:p w14:paraId="0DAEA3F1" w14:textId="77777777" w:rsidR="0018302A" w:rsidRPr="00C41DD7" w:rsidRDefault="0018302A" w:rsidP="00A6374F">
                      <w:pPr>
                        <w:spacing w:after="0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 xml:space="preserve">Limit Exposure to Mosquitos and </w:t>
                      </w:r>
                      <w:r w:rsidRPr="00C41DD7">
                        <w:rPr>
                          <w:rFonts w:ascii="Arial Black" w:hAnsi="Arial Black"/>
                        </w:rPr>
                        <w:t>Algae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37F7B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7279" behindDoc="0" locked="0" layoutInCell="1" allowOverlap="1" wp14:anchorId="1A2CACE2" wp14:editId="229E19FB">
                <wp:simplePos x="0" y="0"/>
                <wp:positionH relativeFrom="page">
                  <wp:posOffset>274320</wp:posOffset>
                </wp:positionH>
                <wp:positionV relativeFrom="page">
                  <wp:posOffset>8241665</wp:posOffset>
                </wp:positionV>
                <wp:extent cx="7203440" cy="1628775"/>
                <wp:effectExtent l="0" t="0" r="10160" b="0"/>
                <wp:wrapThrough wrapText="bothSides">
                  <wp:wrapPolygon edited="0">
                    <wp:start x="0" y="0"/>
                    <wp:lineTo x="0" y="21221"/>
                    <wp:lineTo x="21554" y="21221"/>
                    <wp:lineTo x="21554" y="0"/>
                    <wp:lineTo x="0" y="0"/>
                  </wp:wrapPolygon>
                </wp:wrapThrough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3440" cy="1628775"/>
                          <a:chOff x="0" y="0"/>
                          <a:chExt cx="7203440" cy="162877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327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03440" cy="162877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64000">
                                <a:schemeClr val="accent6">
                                  <a:lumMod val="75000"/>
                                  <a:alpha val="65000"/>
                                </a:schemeClr>
                              </a:gs>
                              <a:gs pos="100000">
                                <a:srgbClr val="FFFFFF">
                                  <a:alpha val="65000"/>
                                </a:srgbClr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137160" tIns="137160" rIns="137160" bIns="137160" anchor="t" anchorCtr="0" upright="1"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137160" y="137160"/>
                            <a:ext cx="266700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8">
                          <w:txbxContent>
                            <w:p w14:paraId="045EA50E" w14:textId="77777777" w:rsidR="0018302A" w:rsidRDefault="0018302A" w:rsidP="005F6443">
                              <w:pPr>
                                <w:pStyle w:val="BodyText3"/>
                                <w:spacing w:after="0"/>
                                <w:ind w:left="360"/>
                                <w:rPr>
                                  <w:color w:val="E0EAF2" w:themeColor="background2" w:themeTint="99"/>
                                  <w:sz w:val="20"/>
                                </w:rPr>
                              </w:pPr>
                            </w:p>
                            <w:p w14:paraId="3DEEBE76" w14:textId="77777777" w:rsidR="0018302A" w:rsidRDefault="0018302A" w:rsidP="004842F7">
                              <w:pPr>
                                <w:pStyle w:val="BodyText3"/>
                                <w:spacing w:after="0"/>
                                <w:ind w:left="360"/>
                                <w:rPr>
                                  <w:color w:val="auto"/>
                                  <w:sz w:val="20"/>
                                </w:rPr>
                              </w:pPr>
                            </w:p>
                            <w:p w14:paraId="0B0D8D70" w14:textId="77777777" w:rsidR="0018302A" w:rsidRPr="004842F7" w:rsidRDefault="0018302A" w:rsidP="00A6374F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  <w:rPr>
                                  <w:color w:val="auto"/>
                                  <w:sz w:val="20"/>
                                </w:rPr>
                              </w:pPr>
                              <w:r w:rsidRPr="005F6443">
                                <w:rPr>
                                  <w:color w:val="auto"/>
                                  <w:sz w:val="20"/>
                                </w:rPr>
                                <w:t>Elim</w:t>
                              </w:r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inate mosquito-breeding areas. Drain items that </w:t>
                              </w:r>
                              <w:r w:rsidRPr="004842F7">
                                <w:rPr>
                                  <w:color w:val="auto"/>
                                  <w:sz w:val="20"/>
                                </w:rPr>
                                <w:t>collect</w:t>
                              </w:r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r w:rsidRPr="004842F7">
                                <w:rPr>
                                  <w:color w:val="auto"/>
                                  <w:sz w:val="20"/>
                                </w:rPr>
                                <w:t>water</w:t>
                              </w:r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outdoors including flower</w:t>
                              </w:r>
                              <w:r w:rsidRPr="005F6443">
                                <w:rPr>
                                  <w:color w:val="auto"/>
                                  <w:sz w:val="20"/>
                                </w:rPr>
                                <w:t>pots</w:t>
                              </w:r>
                              <w:r>
                                <w:rPr>
                                  <w:color w:val="auto"/>
                                  <w:sz w:val="20"/>
                                </w:rPr>
                                <w:t>, birdbaths, buckets, drums, child pools, etc.</w:t>
                              </w:r>
                            </w:p>
                            <w:p w14:paraId="21F7A9A0" w14:textId="77777777" w:rsidR="0018302A" w:rsidRDefault="0018302A" w:rsidP="00A6374F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  <w:rPr>
                                  <w:color w:val="auto"/>
                                  <w:sz w:val="20"/>
                                </w:rPr>
                              </w:pPr>
                              <w:r>
                                <w:rPr>
                                  <w:color w:val="auto"/>
                                  <w:sz w:val="20"/>
                                </w:rPr>
                                <w:t>Minimize mosquito bites. Wear long sleeves, long pants and socks</w:t>
                              </w:r>
                              <w:r w:rsidRPr="005F6443">
                                <w:rPr>
                                  <w:color w:val="auto"/>
                                  <w:sz w:val="20"/>
                                </w:rPr>
                                <w:t xml:space="preserve"> outdoors</w:t>
                              </w:r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, especial around dawn and </w:t>
                              </w:r>
                              <w:proofErr w:type="gramStart"/>
                              <w:r>
                                <w:rPr>
                                  <w:color w:val="auto"/>
                                  <w:sz w:val="20"/>
                                </w:rPr>
                                <w:t>dusk..</w:t>
                              </w:r>
                              <w:proofErr w:type="gram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</w:p>
                            <w:p w14:paraId="353331D9" w14:textId="77777777" w:rsidR="0018302A" w:rsidRPr="005F6443" w:rsidRDefault="0018302A" w:rsidP="00A6374F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  <w:rPr>
                                  <w:color w:val="auto"/>
                                  <w:sz w:val="20"/>
                                </w:rPr>
                              </w:pPr>
                              <w:r>
                                <w:rPr>
                                  <w:color w:val="auto"/>
                                  <w:sz w:val="20"/>
                                </w:rPr>
                                <w:t>U</w:t>
                              </w:r>
                              <w:r w:rsidRPr="005F6443">
                                <w:rPr>
                                  <w:color w:val="auto"/>
                                  <w:sz w:val="20"/>
                                </w:rPr>
                                <w:t>se insect repellent with DEET or oil of lemon eucalyptus.  Limit DEET exposure in young children by washing it off before bed.</w:t>
                              </w:r>
                            </w:p>
                            <w:p w14:paraId="080C19B1" w14:textId="77777777" w:rsidR="0018302A" w:rsidRPr="005F6443" w:rsidRDefault="0018302A" w:rsidP="00A6374F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  <w:rPr>
                                  <w:color w:val="auto"/>
                                  <w:sz w:val="20"/>
                                </w:rPr>
                              </w:pPr>
                              <w:r>
                                <w:rPr>
                                  <w:color w:val="auto"/>
                                  <w:sz w:val="20"/>
                                </w:rPr>
                                <w:t>Report algae blooms to Florida DEP</w:t>
                              </w:r>
                              <w:r w:rsidRPr="005131EC">
                                <w:rPr>
                                  <w:color w:val="auto"/>
                                  <w:sz w:val="20"/>
                                </w:rPr>
                                <w:t xml:space="preserve">, </w:t>
                              </w:r>
                              <w:r w:rsidRPr="005131EC">
                                <w:rPr>
                                  <w:color w:val="auto"/>
                                </w:rPr>
                                <w:t>Bureau of Labs (850) 245-8159</w:t>
                              </w:r>
                              <w:r>
                                <w:rPr>
                                  <w:color w:val="auto"/>
                                  <w:sz w:val="20"/>
                                </w:rPr>
                                <w:t>. Algae can be toxic and must be tested.</w:t>
                              </w:r>
                            </w:p>
                            <w:p w14:paraId="53425632" w14:textId="77777777" w:rsidR="0018302A" w:rsidRPr="00874C3D" w:rsidRDefault="0018302A" w:rsidP="00A6374F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  <w:rPr>
                                  <w:color w:val="E0EAF2" w:themeColor="background2" w:themeTint="99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137160" y="290195"/>
                            <a:ext cx="266700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8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137160" y="443230"/>
                            <a:ext cx="5649595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8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137160" y="605155"/>
                            <a:ext cx="564959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8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137160" y="758190"/>
                            <a:ext cx="5649595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8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137160" y="920115"/>
                            <a:ext cx="5774690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8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137160" y="1082040"/>
                            <a:ext cx="595947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8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137160" y="1235075"/>
                            <a:ext cx="6055360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8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2CACE2" id="Group_x0020_30" o:spid="_x0000_s1095" style="position:absolute;margin-left:21.6pt;margin-top:648.95pt;width:567.2pt;height:128.25pt;z-index:251657279;mso-position-horizontal-relative:page;mso-position-vertical-relative:page;mso-width-relative:margin" coordsize="7203440,16287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" mv:complextextbox="1">
                <v:rect id="Rectangle_x0020_492" o:spid="_x0000_s1096" style="position:absolute;width:7203440;height:1628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t2XvxQAA&#10;ANwAAAAPAAAAZHJzL2Rvd25yZXYueG1sRI9Ba8JAFITvQv/D8grezCYKtqSuoSiC6Eltq709sq9J&#10;aPZturtq+u+7BcHjMDPfMLOiN624kPONZQVZkoIgLq1uuFLwdliNnkH4gKyxtUwKfslDMX8YzDDX&#10;9so7uuxDJSKEfY4K6hC6XEpf1mTQJ7Yjjt6XdQZDlK6S2uE1wk0rx2k6lQYbjgs1drSoqfzen42C&#10;NFuftnrTOnIfn3L3877cHBdLpYaP/esLiEB9uIdv7bVWMBk/wf+ZeATk/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C3Ze/FAAAA3AAAAA8AAAAAAAAAAAAAAAAAlwIAAGRycy9k&#10;b3ducmV2LnhtbFBLBQYAAAAABAAEAPUAAACJAwAAAAA=&#10;" mv:complextextbox="1" fillcolor="#8a9713 [2409]" stroked="f">
                  <v:fill opacity="42598f" o:opacity2="42598f" rotate="t" angle="-90" colors="0 #8b9713;41943f #8b9713" focus="100%" type="gradient"/>
                  <v:textbox inset="10.8pt,10.8pt,10.8pt,10.8pt"/>
                </v:rect>
                <v:shape id="Text_x0020_Box_x0020_22" o:spid="_x0000_s1097" type="#_x0000_t202" style="position:absolute;left:137160;top:137160;width:266700;height:1543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style="mso-next-textbox:#Text_x0020_Box_x0020_23" inset="0,0,0,0">
                    <w:txbxContent>
                      <w:p w14:paraId="045EA50E" w14:textId="77777777" w:rsidR="0018302A" w:rsidRDefault="0018302A" w:rsidP="005F6443">
                        <w:pPr>
                          <w:pStyle w:val="BodyText3"/>
                          <w:spacing w:after="0"/>
                          <w:ind w:left="360"/>
                          <w:rPr>
                            <w:color w:val="E0EAF2" w:themeColor="background2" w:themeTint="99"/>
                            <w:sz w:val="20"/>
                          </w:rPr>
                        </w:pPr>
                      </w:p>
                      <w:p w14:paraId="3DEEBE76" w14:textId="77777777" w:rsidR="0018302A" w:rsidRDefault="0018302A" w:rsidP="004842F7">
                        <w:pPr>
                          <w:pStyle w:val="BodyText3"/>
                          <w:spacing w:after="0"/>
                          <w:ind w:left="360"/>
                          <w:rPr>
                            <w:color w:val="auto"/>
                            <w:sz w:val="20"/>
                          </w:rPr>
                        </w:pPr>
                      </w:p>
                      <w:p w14:paraId="0B0D8D70" w14:textId="77777777" w:rsidR="0018302A" w:rsidRPr="004842F7" w:rsidRDefault="0018302A" w:rsidP="00A6374F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/>
                          <w:rPr>
                            <w:color w:val="auto"/>
                            <w:sz w:val="20"/>
                          </w:rPr>
                        </w:pPr>
                        <w:r w:rsidRPr="005F6443">
                          <w:rPr>
                            <w:color w:val="auto"/>
                            <w:sz w:val="20"/>
                          </w:rPr>
                          <w:t>Elim</w:t>
                        </w:r>
                        <w:r>
                          <w:rPr>
                            <w:color w:val="auto"/>
                            <w:sz w:val="20"/>
                          </w:rPr>
                          <w:t xml:space="preserve">inate mosquito-breeding areas. Drain items that </w:t>
                        </w:r>
                        <w:r w:rsidRPr="004842F7">
                          <w:rPr>
                            <w:color w:val="auto"/>
                            <w:sz w:val="20"/>
                          </w:rPr>
                          <w:t>collect</w:t>
                        </w:r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r w:rsidRPr="004842F7">
                          <w:rPr>
                            <w:color w:val="auto"/>
                            <w:sz w:val="20"/>
                          </w:rPr>
                          <w:t>water</w:t>
                        </w:r>
                        <w:r>
                          <w:rPr>
                            <w:color w:val="auto"/>
                            <w:sz w:val="20"/>
                          </w:rPr>
                          <w:t xml:space="preserve"> outdoors including flower</w:t>
                        </w:r>
                        <w:r w:rsidRPr="005F6443">
                          <w:rPr>
                            <w:color w:val="auto"/>
                            <w:sz w:val="20"/>
                          </w:rPr>
                          <w:t>pots</w:t>
                        </w:r>
                        <w:r>
                          <w:rPr>
                            <w:color w:val="auto"/>
                            <w:sz w:val="20"/>
                          </w:rPr>
                          <w:t>, birdbaths, buckets, drums, child pools, etc.</w:t>
                        </w:r>
                      </w:p>
                      <w:p w14:paraId="21F7A9A0" w14:textId="77777777" w:rsidR="0018302A" w:rsidRDefault="0018302A" w:rsidP="00A6374F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/>
                          <w:rPr>
                            <w:color w:val="auto"/>
                            <w:sz w:val="20"/>
                          </w:rPr>
                        </w:pPr>
                        <w:r>
                          <w:rPr>
                            <w:color w:val="auto"/>
                            <w:sz w:val="20"/>
                          </w:rPr>
                          <w:t>Minimize mosquito bites. Wear long sleeves, long pants and socks</w:t>
                        </w:r>
                        <w:r w:rsidRPr="005F6443">
                          <w:rPr>
                            <w:color w:val="auto"/>
                            <w:sz w:val="20"/>
                          </w:rPr>
                          <w:t xml:space="preserve"> outdoors</w:t>
                        </w:r>
                        <w:r>
                          <w:rPr>
                            <w:color w:val="auto"/>
                            <w:sz w:val="20"/>
                          </w:rPr>
                          <w:t xml:space="preserve">, especial around dawn and </w:t>
                        </w:r>
                        <w:proofErr w:type="gramStart"/>
                        <w:r>
                          <w:rPr>
                            <w:color w:val="auto"/>
                            <w:sz w:val="20"/>
                          </w:rPr>
                          <w:t>dusk..</w:t>
                        </w:r>
                        <w:proofErr w:type="gram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</w:p>
                      <w:p w14:paraId="353331D9" w14:textId="77777777" w:rsidR="0018302A" w:rsidRPr="005F6443" w:rsidRDefault="0018302A" w:rsidP="00A6374F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/>
                          <w:rPr>
                            <w:color w:val="auto"/>
                            <w:sz w:val="20"/>
                          </w:rPr>
                        </w:pPr>
                        <w:r>
                          <w:rPr>
                            <w:color w:val="auto"/>
                            <w:sz w:val="20"/>
                          </w:rPr>
                          <w:t>U</w:t>
                        </w:r>
                        <w:r w:rsidRPr="005F6443">
                          <w:rPr>
                            <w:color w:val="auto"/>
                            <w:sz w:val="20"/>
                          </w:rPr>
                          <w:t>se insect repellent with DEET or oil of lemon eucalyptus.  Limit DEET exposure in young children by washing it off before bed.</w:t>
                        </w:r>
                      </w:p>
                      <w:p w14:paraId="080C19B1" w14:textId="77777777" w:rsidR="0018302A" w:rsidRPr="005F6443" w:rsidRDefault="0018302A" w:rsidP="00A6374F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/>
                          <w:rPr>
                            <w:color w:val="auto"/>
                            <w:sz w:val="20"/>
                          </w:rPr>
                        </w:pPr>
                        <w:r>
                          <w:rPr>
                            <w:color w:val="auto"/>
                            <w:sz w:val="20"/>
                          </w:rPr>
                          <w:t>Report algae blooms to Florida DEP</w:t>
                        </w:r>
                        <w:r w:rsidRPr="005131EC">
                          <w:rPr>
                            <w:color w:val="auto"/>
                            <w:sz w:val="20"/>
                          </w:rPr>
                          <w:t xml:space="preserve">, </w:t>
                        </w:r>
                        <w:r w:rsidRPr="005131EC">
                          <w:rPr>
                            <w:color w:val="auto"/>
                          </w:rPr>
                          <w:t>Bureau of Labs (850) 245-8159</w:t>
                        </w:r>
                        <w:r>
                          <w:rPr>
                            <w:color w:val="auto"/>
                            <w:sz w:val="20"/>
                          </w:rPr>
                          <w:t>. Algae can be toxic and must be tested.</w:t>
                        </w:r>
                      </w:p>
                      <w:p w14:paraId="53425632" w14:textId="77777777" w:rsidR="0018302A" w:rsidRPr="00874C3D" w:rsidRDefault="0018302A" w:rsidP="00A6374F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/>
                          <w:rPr>
                            <w:color w:val="E0EAF2" w:themeColor="background2" w:themeTint="99"/>
                            <w:sz w:val="20"/>
                          </w:rPr>
                        </w:pPr>
                      </w:p>
                    </w:txbxContent>
                  </v:textbox>
                </v:shape>
                <v:shape id="Text_x0020_Box_x0020_23" o:spid="_x0000_s1098" type="#_x0000_t202" style="position:absolute;left:137160;top:290195;width:266700;height:1543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style="mso-next-textbox:#Text_x0020_Box_x0020_24" inset="0,0,0,0">
                    <w:txbxContent/>
                  </v:textbox>
                </v:shape>
                <v:shape id="Text_x0020_Box_x0020_24" o:spid="_x0000_s1099" type="#_x0000_t202" style="position:absolute;left:137160;top:443230;width:5649595;height:163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style="mso-next-textbox:#Text_x0020_Box_x0020_25" inset="0,0,0,0">
                    <w:txbxContent/>
                  </v:textbox>
                </v:shape>
                <v:shape id="Text_x0020_Box_x0020_25" o:spid="_x0000_s1100" type="#_x0000_t202" style="position:absolute;left:137160;top:605155;width:5649595;height:1543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<v:textbox style="mso-next-textbox:#_x0000_s1101" inset="0,0,0,0">
                    <w:txbxContent/>
                  </v:textbox>
                </v:shape>
                <v:shape id="_x0000_s1101" type="#_x0000_t202" style="position:absolute;left:137160;top:758190;width:5649595;height:163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style="mso-next-textbox:#Text_x0020_Box_x0020_27" inset="0,0,0,0">
                    <w:txbxContent/>
                  </v:textbox>
                </v:shape>
                <v:shape id="Text_x0020_Box_x0020_27" o:spid="_x0000_s1102" type="#_x0000_t202" style="position:absolute;left:137160;top:920115;width:5774690;height:163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PB+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1g8g7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zwfsQAAADbAAAADwAAAAAAAAAAAAAAAACXAgAAZHJzL2Rv&#10;d25yZXYueG1sUEsFBgAAAAAEAAQA9QAAAIgDAAAAAA==&#10;" filled="f" stroked="f">
                  <v:textbox style="mso-next-textbox:#Text_x0020_Box_x0020_28" inset="0,0,0,0">
                    <w:txbxContent/>
                  </v:textbox>
                </v:shape>
                <v:shape id="Text_x0020_Box_x0020_28" o:spid="_x0000_s1103" type="#_x0000_t202" style="position:absolute;left:137160;top:1082040;width:5959475;height:1543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style="mso-next-textbox:#Text_x0020_Box_x0020_29" inset="0,0,0,0">
                    <w:txbxContent/>
                  </v:textbox>
                </v:shape>
                <v:shape id="Text_x0020_Box_x0020_29" o:spid="_x0000_s1104" type="#_x0000_t202" style="position:absolute;left:137160;top:1235075;width:6055360;height:1695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DA6241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02335" behindDoc="0" locked="0" layoutInCell="1" allowOverlap="1" wp14:anchorId="4351B987" wp14:editId="314755F2">
                <wp:simplePos x="0" y="0"/>
                <wp:positionH relativeFrom="page">
                  <wp:posOffset>6175375</wp:posOffset>
                </wp:positionH>
                <wp:positionV relativeFrom="page">
                  <wp:posOffset>8188960</wp:posOffset>
                </wp:positionV>
                <wp:extent cx="1139825" cy="1629410"/>
                <wp:effectExtent l="0" t="0" r="3175" b="0"/>
                <wp:wrapThrough wrapText="bothSides">
                  <wp:wrapPolygon edited="0">
                    <wp:start x="0" y="0"/>
                    <wp:lineTo x="0" y="11448"/>
                    <wp:lineTo x="7701" y="16162"/>
                    <wp:lineTo x="7701" y="21213"/>
                    <wp:lineTo x="21179" y="21213"/>
                    <wp:lineTo x="21179" y="10438"/>
                    <wp:lineTo x="14440" y="5387"/>
                    <wp:lineTo x="14440" y="0"/>
                    <wp:lineTo x="0" y="0"/>
                  </wp:wrapPolygon>
                </wp:wrapThrough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9825" cy="1629410"/>
                          <a:chOff x="0" y="0"/>
                          <a:chExt cx="1139825" cy="1629410"/>
                        </a:xfrm>
                      </wpg:grpSpPr>
                      <pic:pic xmlns:pic="http://schemas.openxmlformats.org/drawingml/2006/picture">
                        <pic:nvPicPr>
                          <pic:cNvPr id="36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8630" y="777240"/>
                            <a:ext cx="671195" cy="852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02" o:spid="_x0000_s1026" style="position:absolute;margin-left:486.25pt;margin-top:644.8pt;width:89.75pt;height:128.3pt;z-index:251702335;mso-position-horizontal-relative:page;mso-position-vertical-relative:page" coordsize="1139825,162941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">
                <v:shape id="Picture 2" o:spid="_x0000_s1027" type="#_x0000_t75" style="position:absolute;width:737235;height:8521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h3&#10;nILDAAAA3AAAAA8AAABkcnMvZG93bnJldi54bWxET11rwjAUfRf2H8Id7E3TTSjSNYoIG25DxCrr&#10;66W5NmXNTWky2/578zDY4+F855vRtuJGvW8cK3heJCCIK6cbrhVczm/zFQgfkDW2jknBRB4264dZ&#10;jpl2A5/oVoRaxBD2GSowIXSZlL4yZNEvXEccuavrLYYI+1rqHocYblv5kiSptNhwbDDY0c5Q9VP8&#10;WgXH8vB5+foe33dVt/zYm6koB26Uenoct68gAo3hX/zn3msFyzSujWfiEZDr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HecgsMAAADcAAAADwAAAAAAAAAAAAAAAACcAgAA&#10;ZHJzL2Rvd25yZXYueG1sUEsFBgAAAAAEAAQA9wAAAIwDAAAAAA==&#10;">
                  <v:imagedata r:id="rId24" o:title=""/>
                  <v:path arrowok="t"/>
                </v:shape>
                <v:shape id="Picture 1" o:spid="_x0000_s1028" type="#_x0000_t75" style="position:absolute;left:468630;top:777240;width:671195;height:8521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fw&#10;U2TEAAAA3AAAAA8AAABkcnMvZG93bnJldi54bWxEj0FrAjEUhO8F/0N4BW81W2tVVqNoacGeilsv&#10;vT02z81q8rJs4rr+e1Mo9DjMzDfMct07KzpqQ+1ZwfMoA0Fcel1zpeDw/fE0BxEiskbrmRTcKMB6&#10;NXhYYq79lffUFbESCcIhRwUmxiaXMpSGHIaRb4iTd/Stw5hkW0nd4jXBnZXjLJtKhzWnBYMNvRkq&#10;z8XFKZhY7Ww/fz0Vh72ZSe5+3rdfn0oNH/vNAkSkPv6H/9o7reBlOoPfM+kIyN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fwU2TEAAAA3AAAAA8AAAAAAAAAAAAAAAAAnAIA&#10;AGRycy9kb3ducmV2LnhtbFBLBQYAAAAABAAEAPcAAACNAwAAAAA=&#10;">
                  <v:imagedata r:id="rId25" o:title=""/>
                  <v:path arrowok="t"/>
                </v:shape>
                <w10:wrap type="through" anchorx="page" anchory="page"/>
              </v:group>
            </w:pict>
          </mc:Fallback>
        </mc:AlternateContent>
      </w:r>
      <w:r w:rsidR="00C903BB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351" behindDoc="0" locked="0" layoutInCell="1" allowOverlap="1" wp14:anchorId="18B8FFF4" wp14:editId="0C4001B8">
                <wp:simplePos x="0" y="0"/>
                <wp:positionH relativeFrom="page">
                  <wp:posOffset>5948680</wp:posOffset>
                </wp:positionH>
                <wp:positionV relativeFrom="page">
                  <wp:posOffset>1270000</wp:posOffset>
                </wp:positionV>
                <wp:extent cx="297815" cy="914400"/>
                <wp:effectExtent l="0" t="0" r="0" b="0"/>
                <wp:wrapThrough wrapText="bothSides">
                  <wp:wrapPolygon edited="0">
                    <wp:start x="600" y="0"/>
                    <wp:lineTo x="600" y="21000"/>
                    <wp:lineTo x="20400" y="21000"/>
                    <wp:lineTo x="20400" y="0"/>
                    <wp:lineTo x="600" y="0"/>
                  </wp:wrapPolygon>
                </wp:wrapThrough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1454B" w14:textId="77777777" w:rsidR="0018302A" w:rsidRDefault="0018302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8FFF4" id="Text_x0020_Box_x0020_312" o:spid="_x0000_s1105" type="#_x0000_t202" style="position:absolute;margin-left:468.4pt;margin-top:100pt;width:23.45pt;height:1in;z-index:251660351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" mv:complextextbox="1" filled="f" stroked="f">
                <v:textbox>
                  <w:txbxContent>
                    <w:p w14:paraId="77C1454B" w14:textId="77777777" w:rsidR="0018302A" w:rsidRDefault="0018302A"/>
                  </w:txbxContent>
                </v:textbox>
                <w10:wrap type="through" anchorx="page" anchory="page"/>
              </v:shape>
            </w:pict>
          </mc:Fallback>
        </mc:AlternateContent>
      </w:r>
      <w:bookmarkEnd w:id="0"/>
      <w:bookmarkEnd w:id="1"/>
      <w:r w:rsidR="0015553D">
        <w:br w:type="page"/>
      </w:r>
      <w:bookmarkStart w:id="2" w:name="_GoBack"/>
      <w:bookmarkEnd w:id="2"/>
      <w:r w:rsidR="00984344">
        <w:rPr>
          <w:noProof/>
          <w:lang w:eastAsia="zh-CN"/>
        </w:rPr>
        <w:drawing>
          <wp:anchor distT="0" distB="0" distL="114300" distR="114300" simplePos="0" relativeHeight="251704383" behindDoc="0" locked="0" layoutInCell="1" allowOverlap="1" wp14:anchorId="0E8EADAA" wp14:editId="13168681">
            <wp:simplePos x="0" y="0"/>
            <wp:positionH relativeFrom="page">
              <wp:posOffset>1143000</wp:posOffset>
            </wp:positionH>
            <wp:positionV relativeFrom="page">
              <wp:posOffset>10013950</wp:posOffset>
            </wp:positionV>
            <wp:extent cx="2578100" cy="2000250"/>
            <wp:effectExtent l="0" t="0" r="12700" b="6350"/>
            <wp:wrapTight wrapText="bothSides">
              <wp:wrapPolygon edited="0">
                <wp:start x="0" y="0"/>
                <wp:lineTo x="0" y="21394"/>
                <wp:lineTo x="21494" y="21394"/>
                <wp:lineTo x="21494" y="0"/>
                <wp:lineTo x="0" y="0"/>
              </wp:wrapPolygon>
            </wp:wrapTight>
            <wp:docPr id="375" name="Picture 1" descr="Screen Shot 2016-01-24 at 1.43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6-01-24 at 1.43.24 PM.png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90D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05035" behindDoc="0" locked="0" layoutInCell="1" allowOverlap="1" wp14:anchorId="7889672A" wp14:editId="4A47B82F">
                <wp:simplePos x="0" y="0"/>
                <wp:positionH relativeFrom="page">
                  <wp:posOffset>4937760</wp:posOffset>
                </wp:positionH>
                <wp:positionV relativeFrom="page">
                  <wp:posOffset>9152890</wp:posOffset>
                </wp:positionV>
                <wp:extent cx="2377440" cy="444500"/>
                <wp:effectExtent l="0" t="0" r="0" b="3810"/>
                <wp:wrapNone/>
                <wp:docPr id="2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BF9C5" w14:textId="77777777" w:rsidR="0018302A" w:rsidRPr="004B44CA" w:rsidRDefault="0018302A" w:rsidP="005B4B69">
                            <w:pPr>
                              <w:spacing w:after="0"/>
                              <w:jc w:val="center"/>
                              <w:rPr>
                                <w:color w:val="EB5605" w:themeColor="accent5"/>
                                <w:sz w:val="20"/>
                              </w:rPr>
                            </w:pPr>
                            <w:r w:rsidRPr="004B44CA">
                              <w:rPr>
                                <w:color w:val="EB5605" w:themeColor="accent5"/>
                                <w:sz w:val="20"/>
                              </w:rPr>
                              <w:t>[Web address]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9672A" id="Text_x0020_Box_x0020_72" o:spid="_x0000_s1106" type="#_x0000_t202" style="position:absolute;margin-left:388.8pt;margin-top:720.7pt;width:187.2pt;height:35pt;z-index:2516050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" mv:complextextbox="1" filled="f" stroked="f">
                <v:stroke o:forcedash="t"/>
                <v:textbox inset=",7.2pt,,7.2pt">
                  <w:txbxContent>
                    <w:p w14:paraId="3BBBF9C5" w14:textId="77777777" w:rsidR="0018302A" w:rsidRPr="004B44CA" w:rsidRDefault="0018302A" w:rsidP="005B4B69">
                      <w:pPr>
                        <w:spacing w:after="0"/>
                        <w:jc w:val="center"/>
                        <w:rPr>
                          <w:color w:val="EB5605" w:themeColor="accent5"/>
                          <w:sz w:val="20"/>
                        </w:rPr>
                      </w:pPr>
                      <w:r w:rsidRPr="004B44CA">
                        <w:rPr>
                          <w:color w:val="EB5605" w:themeColor="accent5"/>
                          <w:sz w:val="20"/>
                        </w:rPr>
                        <w:t>[Web address]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A39CB5" w14:textId="77777777" w:rsidR="005B4B69" w:rsidRDefault="002A590D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05039" behindDoc="0" locked="0" layoutInCell="1" allowOverlap="1" wp14:anchorId="3C71BBB7" wp14:editId="723B30BF">
                <wp:simplePos x="0" y="0"/>
                <wp:positionH relativeFrom="page">
                  <wp:posOffset>457200</wp:posOffset>
                </wp:positionH>
                <wp:positionV relativeFrom="page">
                  <wp:posOffset>5504815</wp:posOffset>
                </wp:positionV>
                <wp:extent cx="2971800" cy="304800"/>
                <wp:effectExtent l="0" t="571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E22DD" w14:textId="77777777" w:rsidR="0018302A" w:rsidRPr="00CA47DA" w:rsidRDefault="0018302A" w:rsidP="005B4B69">
                            <w:pPr>
                              <w:pStyle w:val="Mailer"/>
                            </w:pPr>
                            <w:r>
                              <w:t xml:space="preserve">Lorem Ipsum </w:t>
                            </w:r>
                            <w:r w:rsidRPr="005A467B">
                              <w:rPr>
                                <w:color w:val="CCDDEA" w:themeColor="background2"/>
                              </w:rPr>
                              <w:t>Dolor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1BBB7" id="Text_x0020_Box_x0020_80" o:spid="_x0000_s1107" type="#_x0000_t202" style="position:absolute;margin-left:36pt;margin-top:433.45pt;width:234pt;height:24pt;z-index:2516050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" filled="f" stroked="f">
                <v:stroke o:forcedash="t"/>
                <v:textbox inset=",0,,0">
                  <w:txbxContent>
                    <w:p w14:paraId="35FE22DD" w14:textId="77777777" w:rsidR="0018302A" w:rsidRPr="00CA47DA" w:rsidRDefault="0018302A" w:rsidP="005B4B69">
                      <w:pPr>
                        <w:pStyle w:val="Mailer"/>
                      </w:pPr>
                      <w:r>
                        <w:t xml:space="preserve">Lorem Ipsum </w:t>
                      </w:r>
                      <w:r w:rsidRPr="005A467B">
                        <w:rPr>
                          <w:color w:val="CCDDEA" w:themeColor="background2"/>
                        </w:rPr>
                        <w:t>Dolor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05040" behindDoc="0" locked="0" layoutInCell="1" allowOverlap="1" wp14:anchorId="63CA0459" wp14:editId="5815B900">
                <wp:simplePos x="0" y="0"/>
                <wp:positionH relativeFrom="page">
                  <wp:posOffset>457200</wp:posOffset>
                </wp:positionH>
                <wp:positionV relativeFrom="page">
                  <wp:posOffset>5775960</wp:posOffset>
                </wp:positionV>
                <wp:extent cx="2971800" cy="431800"/>
                <wp:effectExtent l="0" t="0" r="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2ECEF" w14:textId="77777777" w:rsidR="0018302A" w:rsidRPr="00CA47DA" w:rsidRDefault="0018302A" w:rsidP="005B4B69">
                            <w:pPr>
                              <w:pStyle w:val="BlockText"/>
                            </w:pPr>
                            <w:r w:rsidRPr="0024394B">
                              <w:fldChar w:fldCharType="begin"/>
                            </w:r>
                            <w:r w:rsidRPr="0024394B">
                              <w:instrText xml:space="preserve">PLACEHOLDER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IF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USERPROPERTY WorkStreet </w:instrText>
                            </w:r>
                            <w:r w:rsidRPr="0024394B">
                              <w:fldChar w:fldCharType="separate"/>
                            </w:r>
                            <w:r w:rsidR="00E37FF9">
                              <w:rPr>
                                <w:b/>
                                <w:bCs/>
                              </w:rPr>
                              <w:instrText>Error! Bookmark not defined.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instrText xml:space="preserve">="" "[Street Address]" </w:instrText>
                            </w:r>
                            <w:fldSimple w:instr=" USERPROPERTY WorkStreet ">
                              <w:r w:rsidRPr="0024394B">
                                <w:instrText>93 Perry Street</w:instrText>
                              </w:r>
                            </w:fldSimple>
                            <w:r w:rsidRPr="0024394B">
                              <w:fldChar w:fldCharType="separate"/>
                            </w:r>
                            <w:r w:rsidR="00707A4A" w:rsidRPr="0024394B">
                              <w:rPr>
                                <w:noProof/>
                              </w:rPr>
                              <w:instrText>93 Perry Street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instrText xml:space="preserve"> \* MERGEFORMAT</w:instrText>
                            </w:r>
                            <w:r w:rsidRPr="0024394B">
                              <w:fldChar w:fldCharType="separate"/>
                            </w:r>
                            <w:r w:rsidR="00707A4A" w:rsidRPr="0024394B">
                              <w:t>93 Perry Street</w:t>
                            </w:r>
                            <w:r w:rsidRPr="0024394B">
                              <w:fldChar w:fldCharType="end"/>
                            </w:r>
                            <w:r w:rsidRPr="0024394B">
                              <w:br/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PLACEHOLDER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IF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USERPROPERTY WorkCity </w:instrText>
                            </w:r>
                            <w:r w:rsidRPr="0024394B">
                              <w:fldChar w:fldCharType="separate"/>
                            </w:r>
                            <w:r w:rsidR="00E37FF9">
                              <w:rPr>
                                <w:b/>
                                <w:bCs/>
                              </w:rPr>
                              <w:instrText>Error! Bookmark not defined.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instrText xml:space="preserve">="" "[City]"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USERPROPERTY WorkCity </w:instrText>
                            </w:r>
                            <w:r w:rsidRPr="0024394B">
                              <w:fldChar w:fldCharType="separate"/>
                            </w:r>
                            <w:r w:rsidRPr="0024394B">
                              <w:instrText>Error! Bookmark not defined.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fldChar w:fldCharType="separate"/>
                            </w:r>
                            <w:r w:rsidR="00707A4A" w:rsidRPr="0024394B">
                              <w:rPr>
                                <w:noProof/>
                              </w:rPr>
                              <w:instrText>Error! Bookmark not defined.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instrText xml:space="preserve"> \* MERGEFORMAT</w:instrText>
                            </w:r>
                            <w:r w:rsidRPr="0024394B">
                              <w:fldChar w:fldCharType="separate"/>
                            </w:r>
                            <w:r w:rsidR="00707A4A" w:rsidRPr="0024394B">
                              <w:t xml:space="preserve">Error! </w:t>
                            </w:r>
                            <w:r w:rsidR="00707A4A" w:rsidRPr="0024394B">
                              <w:rPr>
                                <w:noProof/>
                              </w:rPr>
                              <w:t>Bookmark not defined.</w:t>
                            </w:r>
                            <w:r w:rsidRPr="0024394B">
                              <w:fldChar w:fldCharType="end"/>
                            </w:r>
                            <w:r w:rsidRPr="0024394B">
                              <w:t xml:space="preserve">, </w: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PLACEHOLDER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IF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USERPROPERTY WorkState </w:instrText>
                            </w:r>
                            <w:r w:rsidRPr="0024394B">
                              <w:fldChar w:fldCharType="separate"/>
                            </w:r>
                            <w:r w:rsidR="00E37FF9">
                              <w:rPr>
                                <w:b/>
                                <w:bCs/>
                              </w:rPr>
                              <w:instrText>Error! Bookmark not defined.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instrText xml:space="preserve">="" "[State]" 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USERPROPERTY WorkState </w:instrText>
                            </w:r>
                            <w:r w:rsidRPr="0024394B">
                              <w:fldChar w:fldCharType="separate"/>
                            </w:r>
                            <w:r w:rsidRPr="0024394B">
                              <w:instrText>Error! Bookmark not defined.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fldChar w:fldCharType="separate"/>
                            </w:r>
                            <w:r w:rsidR="00707A4A" w:rsidRPr="0024394B">
                              <w:rPr>
                                <w:noProof/>
                              </w:rPr>
                              <w:instrText>Error! Bookmark not defined.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instrText xml:space="preserve"> \* MERGEFORMAT</w:instrText>
                            </w:r>
                            <w:r w:rsidRPr="0024394B">
                              <w:fldChar w:fldCharType="separate"/>
                            </w:r>
                            <w:r w:rsidR="00707A4A" w:rsidRPr="0024394B">
                              <w:t xml:space="preserve">Error! </w:t>
                            </w:r>
                            <w:r w:rsidR="00707A4A" w:rsidRPr="0024394B">
                              <w:rPr>
                                <w:noProof/>
                              </w:rPr>
                              <w:t>Bookmark not defined.</w:t>
                            </w:r>
                            <w:r w:rsidRPr="0024394B">
                              <w:fldChar w:fldCharType="end"/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PLACEHOLDER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IF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USERPROPERTY WorkZip </w:instrText>
                            </w:r>
                            <w:r w:rsidRPr="0024394B">
                              <w:fldChar w:fldCharType="separate"/>
                            </w:r>
                            <w:r w:rsidR="00E37FF9">
                              <w:rPr>
                                <w:b/>
                                <w:bCs/>
                              </w:rPr>
                              <w:instrText>Error! Bookmark not defined.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instrText xml:space="preserve">="" "[Postal Code]"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USERPROPERTY WorkZip </w:instrText>
                            </w:r>
                            <w:r w:rsidRPr="0024394B">
                              <w:fldChar w:fldCharType="separate"/>
                            </w:r>
                            <w:r w:rsidRPr="0024394B">
                              <w:instrText>Error! Bookmark not defined.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fldChar w:fldCharType="separate"/>
                            </w:r>
                            <w:r w:rsidR="00707A4A" w:rsidRPr="0024394B">
                              <w:rPr>
                                <w:noProof/>
                              </w:rPr>
                              <w:instrText>Error! Bookmark not defined.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instrText xml:space="preserve"> \* MERGEFORMAT</w:instrText>
                            </w:r>
                            <w:r w:rsidRPr="0024394B">
                              <w:fldChar w:fldCharType="separate"/>
                            </w:r>
                            <w:r w:rsidR="00707A4A" w:rsidRPr="0024394B">
                              <w:t xml:space="preserve">Error! Bookmark </w:t>
                            </w:r>
                            <w:r w:rsidR="00707A4A" w:rsidRPr="0024394B">
                              <w:rPr>
                                <w:noProof/>
                              </w:rPr>
                              <w:t>not defined.</w:t>
                            </w:r>
                            <w:r w:rsidRPr="0024394B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A0459" id="Text_x0020_Box_x0020_81" o:spid="_x0000_s1108" type="#_x0000_t202" style="position:absolute;margin-left:36pt;margin-top:454.8pt;width:234pt;height:34pt;z-index:25160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" filled="f" stroked="f">
                <v:textbox inset=",0,,0">
                  <w:txbxContent>
                    <w:p w14:paraId="2BF2ECEF" w14:textId="77777777" w:rsidR="0018302A" w:rsidRPr="00CA47DA" w:rsidRDefault="0018302A" w:rsidP="005B4B69">
                      <w:pPr>
                        <w:pStyle w:val="BlockText"/>
                      </w:pPr>
                      <w:r w:rsidRPr="0024394B">
                        <w:fldChar w:fldCharType="begin"/>
                      </w:r>
                      <w:r w:rsidRPr="0024394B">
                        <w:instrText xml:space="preserve">PLACEHOLDER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IF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USERPROPERTY WorkStreet </w:instrText>
                      </w:r>
                      <w:r w:rsidRPr="0024394B">
                        <w:fldChar w:fldCharType="separate"/>
                      </w:r>
                      <w:r w:rsidR="00E37FF9">
                        <w:rPr>
                          <w:b/>
                          <w:bCs/>
                        </w:rPr>
                        <w:instrText>Error! Bookmark not defined.</w:instrText>
                      </w:r>
                      <w:r w:rsidRPr="0024394B">
                        <w:fldChar w:fldCharType="end"/>
                      </w:r>
                      <w:r w:rsidRPr="0024394B">
                        <w:instrText xml:space="preserve">="" "[Street Address]" </w:instrText>
                      </w:r>
                      <w:fldSimple w:instr=" USERPROPERTY WorkStreet ">
                        <w:r w:rsidRPr="0024394B">
                          <w:instrText>93 Perry Street</w:instrText>
                        </w:r>
                      </w:fldSimple>
                      <w:r w:rsidRPr="0024394B">
                        <w:fldChar w:fldCharType="separate"/>
                      </w:r>
                      <w:r w:rsidR="00707A4A" w:rsidRPr="0024394B">
                        <w:rPr>
                          <w:noProof/>
                        </w:rPr>
                        <w:instrText>93 Perry Street</w:instrText>
                      </w:r>
                      <w:r w:rsidRPr="0024394B">
                        <w:fldChar w:fldCharType="end"/>
                      </w:r>
                      <w:r w:rsidRPr="0024394B">
                        <w:instrText xml:space="preserve"> \* MERGEFORMAT</w:instrText>
                      </w:r>
                      <w:r w:rsidRPr="0024394B">
                        <w:fldChar w:fldCharType="separate"/>
                      </w:r>
                      <w:r w:rsidR="00707A4A" w:rsidRPr="0024394B">
                        <w:t>93 Perry Street</w:t>
                      </w:r>
                      <w:r w:rsidRPr="0024394B">
                        <w:fldChar w:fldCharType="end"/>
                      </w:r>
                      <w:r w:rsidRPr="0024394B">
                        <w:br/>
                      </w:r>
                      <w:r w:rsidRPr="0024394B">
                        <w:fldChar w:fldCharType="begin"/>
                      </w:r>
                      <w:r w:rsidRPr="0024394B">
                        <w:instrText xml:space="preserve"> PLACEHOLDER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IF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USERPROPERTY WorkCity </w:instrText>
                      </w:r>
                      <w:r w:rsidRPr="0024394B">
                        <w:fldChar w:fldCharType="separate"/>
                      </w:r>
                      <w:r w:rsidR="00E37FF9">
                        <w:rPr>
                          <w:b/>
                          <w:bCs/>
                        </w:rPr>
                        <w:instrText>Error! Bookmark not defined.</w:instrText>
                      </w:r>
                      <w:r w:rsidRPr="0024394B">
                        <w:fldChar w:fldCharType="end"/>
                      </w:r>
                      <w:r w:rsidRPr="0024394B">
                        <w:instrText xml:space="preserve">="" "[City]"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USERPROPERTY WorkCity </w:instrText>
                      </w:r>
                      <w:r w:rsidRPr="0024394B">
                        <w:fldChar w:fldCharType="separate"/>
                      </w:r>
                      <w:r w:rsidRPr="0024394B">
                        <w:instrText>Error! Bookmark not defined.</w:instrText>
                      </w:r>
                      <w:r w:rsidRPr="0024394B">
                        <w:fldChar w:fldCharType="end"/>
                      </w:r>
                      <w:r w:rsidRPr="0024394B">
                        <w:fldChar w:fldCharType="separate"/>
                      </w:r>
                      <w:r w:rsidR="00707A4A" w:rsidRPr="0024394B">
                        <w:rPr>
                          <w:noProof/>
                        </w:rPr>
                        <w:instrText>Error! Bookmark not defined.</w:instrText>
                      </w:r>
                      <w:r w:rsidRPr="0024394B">
                        <w:fldChar w:fldCharType="end"/>
                      </w:r>
                      <w:r w:rsidRPr="0024394B">
                        <w:instrText xml:space="preserve"> \* MERGEFORMAT</w:instrText>
                      </w:r>
                      <w:r w:rsidRPr="0024394B">
                        <w:fldChar w:fldCharType="separate"/>
                      </w:r>
                      <w:r w:rsidR="00707A4A" w:rsidRPr="0024394B">
                        <w:t xml:space="preserve">Error! </w:t>
                      </w:r>
                      <w:r w:rsidR="00707A4A" w:rsidRPr="0024394B">
                        <w:rPr>
                          <w:noProof/>
                        </w:rPr>
                        <w:t>Bookmark not defined.</w:t>
                      </w:r>
                      <w:r w:rsidRPr="0024394B">
                        <w:fldChar w:fldCharType="end"/>
                      </w:r>
                      <w:r w:rsidRPr="0024394B">
                        <w:t xml:space="preserve">, </w:t>
                      </w:r>
                      <w:r w:rsidRPr="0024394B">
                        <w:fldChar w:fldCharType="begin"/>
                      </w:r>
                      <w:r w:rsidRPr="0024394B">
                        <w:instrText xml:space="preserve"> PLACEHOLDER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IF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USERPROPERTY WorkState </w:instrText>
                      </w:r>
                      <w:r w:rsidRPr="0024394B">
                        <w:fldChar w:fldCharType="separate"/>
                      </w:r>
                      <w:r w:rsidR="00E37FF9">
                        <w:rPr>
                          <w:b/>
                          <w:bCs/>
                        </w:rPr>
                        <w:instrText>Error! Bookmark not defined.</w:instrText>
                      </w:r>
                      <w:r w:rsidRPr="0024394B">
                        <w:fldChar w:fldCharType="end"/>
                      </w:r>
                      <w:r w:rsidRPr="0024394B">
                        <w:instrText xml:space="preserve">="" "[State]" 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USERPROPERTY WorkState </w:instrText>
                      </w:r>
                      <w:r w:rsidRPr="0024394B">
                        <w:fldChar w:fldCharType="separate"/>
                      </w:r>
                      <w:r w:rsidRPr="0024394B">
                        <w:instrText>Error! Bookmark not defined.</w:instrText>
                      </w:r>
                      <w:r w:rsidRPr="0024394B">
                        <w:fldChar w:fldCharType="end"/>
                      </w:r>
                      <w:r w:rsidRPr="0024394B">
                        <w:fldChar w:fldCharType="separate"/>
                      </w:r>
                      <w:r w:rsidR="00707A4A" w:rsidRPr="0024394B">
                        <w:rPr>
                          <w:noProof/>
                        </w:rPr>
                        <w:instrText>Error! Bookmark not defined.</w:instrText>
                      </w:r>
                      <w:r w:rsidRPr="0024394B">
                        <w:fldChar w:fldCharType="end"/>
                      </w:r>
                      <w:r w:rsidRPr="0024394B">
                        <w:instrText xml:space="preserve"> \* MERGEFORMAT</w:instrText>
                      </w:r>
                      <w:r w:rsidRPr="0024394B">
                        <w:fldChar w:fldCharType="separate"/>
                      </w:r>
                      <w:r w:rsidR="00707A4A" w:rsidRPr="0024394B">
                        <w:t xml:space="preserve">Error! </w:t>
                      </w:r>
                      <w:r w:rsidR="00707A4A" w:rsidRPr="0024394B">
                        <w:rPr>
                          <w:noProof/>
                        </w:rPr>
                        <w:t>Bookmark not defined.</w:t>
                      </w:r>
                      <w:r w:rsidRPr="0024394B">
                        <w:fldChar w:fldCharType="end"/>
                      </w:r>
                      <w:r w:rsidRPr="0024394B">
                        <w:fldChar w:fldCharType="begin"/>
                      </w:r>
                      <w:r w:rsidRPr="0024394B">
                        <w:instrText xml:space="preserve"> PLACEHOLDER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IF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USERPROPERTY WorkZip </w:instrText>
                      </w:r>
                      <w:r w:rsidRPr="0024394B">
                        <w:fldChar w:fldCharType="separate"/>
                      </w:r>
                      <w:r w:rsidR="00E37FF9">
                        <w:rPr>
                          <w:b/>
                          <w:bCs/>
                        </w:rPr>
                        <w:instrText>Error! Bookmark not defined.</w:instrText>
                      </w:r>
                      <w:r w:rsidRPr="0024394B">
                        <w:fldChar w:fldCharType="end"/>
                      </w:r>
                      <w:r w:rsidRPr="0024394B">
                        <w:instrText xml:space="preserve">="" "[Postal Code]"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USERPROPERTY WorkZip </w:instrText>
                      </w:r>
                      <w:r w:rsidRPr="0024394B">
                        <w:fldChar w:fldCharType="separate"/>
                      </w:r>
                      <w:r w:rsidRPr="0024394B">
                        <w:instrText>Error! Bookmark not defined.</w:instrText>
                      </w:r>
                      <w:r w:rsidRPr="0024394B">
                        <w:fldChar w:fldCharType="end"/>
                      </w:r>
                      <w:r w:rsidRPr="0024394B">
                        <w:fldChar w:fldCharType="separate"/>
                      </w:r>
                      <w:r w:rsidR="00707A4A" w:rsidRPr="0024394B">
                        <w:rPr>
                          <w:noProof/>
                        </w:rPr>
                        <w:instrText>Error! Bookmark not defined.</w:instrText>
                      </w:r>
                      <w:r w:rsidRPr="0024394B">
                        <w:fldChar w:fldCharType="end"/>
                      </w:r>
                      <w:r w:rsidRPr="0024394B">
                        <w:instrText xml:space="preserve"> \* MERGEFORMAT</w:instrText>
                      </w:r>
                      <w:r w:rsidRPr="0024394B">
                        <w:fldChar w:fldCharType="separate"/>
                      </w:r>
                      <w:r w:rsidR="00707A4A" w:rsidRPr="0024394B">
                        <w:t xml:space="preserve">Error! Bookmark </w:t>
                      </w:r>
                      <w:r w:rsidR="00707A4A" w:rsidRPr="0024394B">
                        <w:rPr>
                          <w:noProof/>
                        </w:rPr>
                        <w:t>not defined.</w:t>
                      </w:r>
                      <w:r w:rsidRPr="0024394B"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5B4B69" w:rsidSect="005B4B69">
      <w:footerReference w:type="default" r:id="rId27"/>
      <w:headerReference w:type="first" r:id="rId28"/>
      <w:footerReference w:type="first" r:id="rId29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948BD2" w14:textId="77777777" w:rsidR="00320B54" w:rsidRDefault="00320B54">
      <w:pPr>
        <w:spacing w:after="0"/>
      </w:pPr>
      <w:r>
        <w:separator/>
      </w:r>
    </w:p>
  </w:endnote>
  <w:endnote w:type="continuationSeparator" w:id="0">
    <w:p w14:paraId="6B07CB9D" w14:textId="77777777" w:rsidR="00320B54" w:rsidRDefault="00320B5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57B4C8" w14:textId="77777777" w:rsidR="0018302A" w:rsidRDefault="0018302A">
    <w:pPr>
      <w:pStyle w:val="Footer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B7C6C47" wp14:editId="3F529D89">
              <wp:simplePos x="0" y="0"/>
              <wp:positionH relativeFrom="page">
                <wp:posOffset>6908800</wp:posOffset>
              </wp:positionH>
              <wp:positionV relativeFrom="page">
                <wp:posOffset>9676130</wp:posOffset>
              </wp:positionV>
              <wp:extent cx="406400" cy="228600"/>
              <wp:effectExtent l="0" t="0" r="0" b="127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A36BD4" w14:textId="77777777" w:rsidR="0018302A" w:rsidRPr="00460DA0" w:rsidRDefault="0018302A" w:rsidP="00CB1A25">
                          <w:pPr>
                            <w:spacing w:after="0"/>
                            <w:jc w:val="right"/>
                            <w:rPr>
                              <w:rStyle w:val="PageNumber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707A4A" w:rsidRPr="00707A4A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>
                            <w:rPr>
                              <w:rStyle w:val="PageNumber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7C6C47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6" o:spid="_x0000_s1111" type="#_x0000_t202" style="position:absolute;margin-left:544pt;margin-top:761.9pt;width:32pt;height:1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" filled="f" stroked="f">
              <v:textbox inset="0,0,0,0">
                <w:txbxContent>
                  <w:p w14:paraId="76A36BD4" w14:textId="77777777" w:rsidR="0018302A" w:rsidRPr="00460DA0" w:rsidRDefault="0018302A" w:rsidP="00CB1A25">
                    <w:pPr>
                      <w:spacing w:after="0"/>
                      <w:jc w:val="right"/>
                      <w:rPr>
                        <w:rStyle w:val="PageNumber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707A4A" w:rsidRPr="00707A4A">
                      <w:rPr>
                        <w:rStyle w:val="PageNumber"/>
                        <w:noProof/>
                      </w:rPr>
                      <w:t>2</w:t>
                    </w:r>
                    <w:r>
                      <w:rPr>
                        <w:rStyle w:val="PageNumber"/>
                        <w:noProof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890B3" w14:textId="77777777" w:rsidR="0018302A" w:rsidRDefault="0018302A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10C6F" w14:textId="77777777" w:rsidR="0018302A" w:rsidRDefault="0018302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70F574" w14:textId="77777777" w:rsidR="00320B54" w:rsidRDefault="00320B54">
      <w:pPr>
        <w:spacing w:after="0"/>
      </w:pPr>
      <w:r>
        <w:separator/>
      </w:r>
    </w:p>
  </w:footnote>
  <w:footnote w:type="continuationSeparator" w:id="0">
    <w:p w14:paraId="39CBCBFC" w14:textId="77777777" w:rsidR="00320B54" w:rsidRDefault="00320B5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01C7A6" w14:textId="77777777" w:rsidR="0018302A" w:rsidRDefault="0018302A">
    <w:pPr>
      <w:pStyle w:val="Header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3563912D" wp14:editId="47C546D6">
              <wp:simplePos x="0" y="0"/>
              <wp:positionH relativeFrom="page">
                <wp:posOffset>4051300</wp:posOffset>
              </wp:positionH>
              <wp:positionV relativeFrom="page">
                <wp:posOffset>492760</wp:posOffset>
              </wp:positionV>
              <wp:extent cx="3263900" cy="203200"/>
              <wp:effectExtent l="0" t="0" r="0" b="254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390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FAA26D3D-D897-4be2-8F04-BA451C77F1D7}">
                          <ma14:placeholderFlag xmlns:ma14="http://schemas.microsoft.com/office/mac/drawingml/2011/main" val="1"/>
                        </a:ex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5FD457" w14:textId="77777777" w:rsidR="0018302A" w:rsidRDefault="0018302A" w:rsidP="005B4B69">
                          <w:pPr>
                            <w:pStyle w:val="Header-Right"/>
                          </w:pPr>
                          <w:r>
                            <w:t>Dolor Sit Amet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63912D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8" o:spid="_x0000_s1109" type="#_x0000_t202" style="position:absolute;margin-left:319pt;margin-top:38.8pt;width:257pt;height:16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" filled="f" stroked="f">
              <v:stroke o:forcedash="t"/>
              <v:textbox inset=",0,,0">
                <w:txbxContent>
                  <w:p w14:paraId="025FD457" w14:textId="77777777" w:rsidR="0018302A" w:rsidRDefault="0018302A" w:rsidP="005B4B69">
                    <w:pPr>
                      <w:pStyle w:val="Header-Right"/>
                    </w:pPr>
                    <w:r>
                      <w:t>Dolor Sit Amet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63B5143" wp14:editId="5CA96928">
              <wp:simplePos x="0" y="0"/>
              <wp:positionH relativeFrom="page">
                <wp:posOffset>457200</wp:posOffset>
              </wp:positionH>
              <wp:positionV relativeFrom="page">
                <wp:posOffset>492760</wp:posOffset>
              </wp:positionV>
              <wp:extent cx="3263900" cy="203200"/>
              <wp:effectExtent l="0" t="0" r="0" b="254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390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FAA26D3D-D897-4be2-8F04-BA451C77F1D7}">
                          <ma14:placeholderFlag xmlns:ma14="http://schemas.microsoft.com/office/mac/drawingml/2011/main" val="1"/>
                        </a:ex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EB77CC" w14:textId="77777777" w:rsidR="0018302A" w:rsidRDefault="0018302A" w:rsidP="005B4B69">
                          <w:pPr>
                            <w:pStyle w:val="Header"/>
                          </w:pPr>
                          <w:r>
                            <w:t>Issue #: [Date]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3B5143" id="Text_x0020_Box_x0020_7" o:spid="_x0000_s1110" type="#_x0000_t202" style="position:absolute;margin-left:36pt;margin-top:38.8pt;width:257pt;height:16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" filled="f" stroked="f">
              <v:stroke o:forcedash="t"/>
              <v:textbox inset=",0,,0">
                <w:txbxContent>
                  <w:p w14:paraId="0DEB77CC" w14:textId="77777777" w:rsidR="0018302A" w:rsidRDefault="0018302A" w:rsidP="005B4B69">
                    <w:pPr>
                      <w:pStyle w:val="Header"/>
                    </w:pPr>
                    <w:r>
                      <w:t>Issue #: [Date]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A33FA12" wp14:editId="670D7CDF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58000" cy="274320"/>
              <wp:effectExtent l="0" t="0" r="0" b="5080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27432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36pt;margin-top:36pt;width:540pt;height:21.6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" fillcolor="#64a73b [3207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8EBF3C" w14:textId="77777777" w:rsidR="0018302A" w:rsidRDefault="0018302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123B2"/>
    <w:multiLevelType w:val="hybridMultilevel"/>
    <w:tmpl w:val="43E28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FC68CC"/>
    <w:multiLevelType w:val="multilevel"/>
    <w:tmpl w:val="EEB421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F73F0C"/>
    <w:multiLevelType w:val="multilevel"/>
    <w:tmpl w:val="23AC09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482EC9"/>
    <w:multiLevelType w:val="multilevel"/>
    <w:tmpl w:val="23AC09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615EA2"/>
    <w:multiLevelType w:val="hybridMultilevel"/>
    <w:tmpl w:val="5F1E6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78349C"/>
    <w:multiLevelType w:val="hybridMultilevel"/>
    <w:tmpl w:val="097C2284"/>
    <w:lvl w:ilvl="0" w:tplc="3800AF06">
      <w:start w:val="1"/>
      <w:numFmt w:val="decimal"/>
      <w:pStyle w:val="List"/>
      <w:lvlText w:val="%1.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53039F"/>
    <w:multiLevelType w:val="hybridMultilevel"/>
    <w:tmpl w:val="12D24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BF6FC5"/>
    <w:multiLevelType w:val="hybridMultilevel"/>
    <w:tmpl w:val="2F900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FA04D1"/>
    <w:rsid w:val="00013F25"/>
    <w:rsid w:val="00037F7B"/>
    <w:rsid w:val="0004346F"/>
    <w:rsid w:val="0007579D"/>
    <w:rsid w:val="00090D43"/>
    <w:rsid w:val="000B4077"/>
    <w:rsid w:val="000E0775"/>
    <w:rsid w:val="000F1BF6"/>
    <w:rsid w:val="000F337E"/>
    <w:rsid w:val="000F654F"/>
    <w:rsid w:val="001013E0"/>
    <w:rsid w:val="00114FDE"/>
    <w:rsid w:val="00151A03"/>
    <w:rsid w:val="0015553D"/>
    <w:rsid w:val="0016040B"/>
    <w:rsid w:val="00161E94"/>
    <w:rsid w:val="0018302A"/>
    <w:rsid w:val="001945FA"/>
    <w:rsid w:val="001A4352"/>
    <w:rsid w:val="001A6F33"/>
    <w:rsid w:val="001C239D"/>
    <w:rsid w:val="001C56D0"/>
    <w:rsid w:val="001D45F5"/>
    <w:rsid w:val="001E7971"/>
    <w:rsid w:val="001F4905"/>
    <w:rsid w:val="00203A6F"/>
    <w:rsid w:val="002067E4"/>
    <w:rsid w:val="00215C0C"/>
    <w:rsid w:val="002209DF"/>
    <w:rsid w:val="0023163B"/>
    <w:rsid w:val="00253A4E"/>
    <w:rsid w:val="002A54A3"/>
    <w:rsid w:val="002A590D"/>
    <w:rsid w:val="002B2C2B"/>
    <w:rsid w:val="002D5E72"/>
    <w:rsid w:val="002E1A0C"/>
    <w:rsid w:val="002E7474"/>
    <w:rsid w:val="00301CFB"/>
    <w:rsid w:val="00320B54"/>
    <w:rsid w:val="00331006"/>
    <w:rsid w:val="00343E2D"/>
    <w:rsid w:val="003664BC"/>
    <w:rsid w:val="003A0E07"/>
    <w:rsid w:val="003B5BF3"/>
    <w:rsid w:val="003D3533"/>
    <w:rsid w:val="003E2D11"/>
    <w:rsid w:val="00435399"/>
    <w:rsid w:val="004358E7"/>
    <w:rsid w:val="004549FF"/>
    <w:rsid w:val="004565E3"/>
    <w:rsid w:val="00475B49"/>
    <w:rsid w:val="00477B05"/>
    <w:rsid w:val="004842F7"/>
    <w:rsid w:val="00490C01"/>
    <w:rsid w:val="00496EA0"/>
    <w:rsid w:val="00503F69"/>
    <w:rsid w:val="005131EC"/>
    <w:rsid w:val="00514A5C"/>
    <w:rsid w:val="00516169"/>
    <w:rsid w:val="00527FB4"/>
    <w:rsid w:val="005332D5"/>
    <w:rsid w:val="005422A5"/>
    <w:rsid w:val="00550234"/>
    <w:rsid w:val="0055498B"/>
    <w:rsid w:val="005B4B69"/>
    <w:rsid w:val="005E0F56"/>
    <w:rsid w:val="005E7E48"/>
    <w:rsid w:val="005F6443"/>
    <w:rsid w:val="00644137"/>
    <w:rsid w:val="00650165"/>
    <w:rsid w:val="006538F8"/>
    <w:rsid w:val="00675052"/>
    <w:rsid w:val="00680EC8"/>
    <w:rsid w:val="006827FE"/>
    <w:rsid w:val="006C40EE"/>
    <w:rsid w:val="006E00C4"/>
    <w:rsid w:val="00705331"/>
    <w:rsid w:val="00707A4A"/>
    <w:rsid w:val="0075630A"/>
    <w:rsid w:val="007572A8"/>
    <w:rsid w:val="007608C5"/>
    <w:rsid w:val="007B47C8"/>
    <w:rsid w:val="007C5D4F"/>
    <w:rsid w:val="007D4E33"/>
    <w:rsid w:val="007D7FB2"/>
    <w:rsid w:val="007E6397"/>
    <w:rsid w:val="008171B6"/>
    <w:rsid w:val="00847F0E"/>
    <w:rsid w:val="00850321"/>
    <w:rsid w:val="00871D2A"/>
    <w:rsid w:val="00874C3D"/>
    <w:rsid w:val="00890291"/>
    <w:rsid w:val="008932DC"/>
    <w:rsid w:val="008953F7"/>
    <w:rsid w:val="008A7A70"/>
    <w:rsid w:val="008E55D8"/>
    <w:rsid w:val="00936E29"/>
    <w:rsid w:val="009422E0"/>
    <w:rsid w:val="00944A00"/>
    <w:rsid w:val="00984344"/>
    <w:rsid w:val="009925EF"/>
    <w:rsid w:val="009C4809"/>
    <w:rsid w:val="009D5542"/>
    <w:rsid w:val="009D7AB2"/>
    <w:rsid w:val="00A01BEA"/>
    <w:rsid w:val="00A11031"/>
    <w:rsid w:val="00A210D6"/>
    <w:rsid w:val="00A43017"/>
    <w:rsid w:val="00A45BCF"/>
    <w:rsid w:val="00A5112E"/>
    <w:rsid w:val="00A6374F"/>
    <w:rsid w:val="00A7740F"/>
    <w:rsid w:val="00AC1AC9"/>
    <w:rsid w:val="00AC5C83"/>
    <w:rsid w:val="00AD3A41"/>
    <w:rsid w:val="00AE6A2D"/>
    <w:rsid w:val="00BA7C62"/>
    <w:rsid w:val="00BC16FA"/>
    <w:rsid w:val="00BC2E3A"/>
    <w:rsid w:val="00BE2E39"/>
    <w:rsid w:val="00BF4425"/>
    <w:rsid w:val="00C2106F"/>
    <w:rsid w:val="00C223C6"/>
    <w:rsid w:val="00C3117D"/>
    <w:rsid w:val="00C41DD7"/>
    <w:rsid w:val="00C81E6F"/>
    <w:rsid w:val="00C903BB"/>
    <w:rsid w:val="00C92B05"/>
    <w:rsid w:val="00CA772B"/>
    <w:rsid w:val="00CB1A25"/>
    <w:rsid w:val="00CF6D09"/>
    <w:rsid w:val="00D45B56"/>
    <w:rsid w:val="00D7469D"/>
    <w:rsid w:val="00D75B59"/>
    <w:rsid w:val="00DA6241"/>
    <w:rsid w:val="00E37FF9"/>
    <w:rsid w:val="00E41269"/>
    <w:rsid w:val="00E90125"/>
    <w:rsid w:val="00EB398C"/>
    <w:rsid w:val="00ED10A2"/>
    <w:rsid w:val="00EE0280"/>
    <w:rsid w:val="00EE372D"/>
    <w:rsid w:val="00F009B0"/>
    <w:rsid w:val="00F25E4D"/>
    <w:rsid w:val="00F26946"/>
    <w:rsid w:val="00F33BA6"/>
    <w:rsid w:val="00F56567"/>
    <w:rsid w:val="00FA04D1"/>
    <w:rsid w:val="00FA42F5"/>
    <w:rsid w:val="00FB03AE"/>
    <w:rsid w:val="00FB0B94"/>
    <w:rsid w:val="00FB1E34"/>
    <w:rsid w:val="00FD2539"/>
    <w:rsid w:val="00FD3B3F"/>
    <w:rsid w:val="00FE3FB6"/>
    <w:rsid w:val="00FE5409"/>
    <w:rsid w:val="00FF1CF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0D626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0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D94"/>
  </w:style>
  <w:style w:type="paragraph" w:styleId="Heading1">
    <w:name w:val="heading 1"/>
    <w:basedOn w:val="Normal"/>
    <w:link w:val="Heading1Char"/>
    <w:rsid w:val="00334D77"/>
    <w:pPr>
      <w:spacing w:after="0"/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rsid w:val="00334D77"/>
    <w:pPr>
      <w:spacing w:after="0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rsid w:val="005A467B"/>
    <w:pPr>
      <w:spacing w:after="0"/>
      <w:outlineLvl w:val="2"/>
    </w:pPr>
    <w:rPr>
      <w:rFonts w:asciiTheme="majorHAnsi" w:eastAsiaTheme="majorEastAsia" w:hAnsiTheme="majorHAnsi" w:cstheme="majorBidi"/>
      <w:bCs/>
      <w:color w:val="AA2B1E" w:themeColor="accent2"/>
      <w:sz w:val="40"/>
    </w:rPr>
  </w:style>
  <w:style w:type="paragraph" w:styleId="Heading4">
    <w:name w:val="heading 4"/>
    <w:basedOn w:val="Normal"/>
    <w:link w:val="Heading4Char"/>
    <w:rsid w:val="004778B9"/>
    <w:pPr>
      <w:spacing w:after="0"/>
      <w:outlineLvl w:val="3"/>
    </w:pPr>
    <w:rPr>
      <w:rFonts w:asciiTheme="majorHAnsi" w:eastAsiaTheme="majorEastAsia" w:hAnsiTheme="majorHAnsi" w:cstheme="majorBidi"/>
      <w:bCs/>
      <w:iCs/>
      <w:color w:val="465E9C" w:themeColor="text2"/>
      <w:sz w:val="60"/>
    </w:rPr>
  </w:style>
  <w:style w:type="paragraph" w:styleId="Heading5">
    <w:name w:val="heading 5"/>
    <w:basedOn w:val="Normal"/>
    <w:link w:val="Heading5Char"/>
    <w:rsid w:val="00637E75"/>
    <w:pPr>
      <w:spacing w:before="200" w:after="0"/>
      <w:outlineLvl w:val="4"/>
    </w:pPr>
    <w:rPr>
      <w:rFonts w:asciiTheme="majorHAnsi" w:eastAsiaTheme="majorEastAsia" w:hAnsiTheme="majorHAnsi" w:cstheme="majorBidi"/>
      <w:color w:val="262626" w:themeColor="text1" w:themeTint="D9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1901"/>
    <w:pPr>
      <w:spacing w:after="0"/>
    </w:pPr>
    <w:rPr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201901"/>
    <w:rPr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unhideWhenUsed/>
    <w:rsid w:val="00B3465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34655"/>
  </w:style>
  <w:style w:type="character" w:styleId="PageNumber">
    <w:name w:val="page number"/>
    <w:basedOn w:val="DefaultParagraphFont"/>
    <w:uiPriority w:val="99"/>
    <w:semiHidden/>
    <w:unhideWhenUsed/>
    <w:rsid w:val="00460DA0"/>
    <w:rPr>
      <w:color w:val="465E9C" w:themeColor="text2"/>
      <w:sz w:val="20"/>
    </w:rPr>
  </w:style>
  <w:style w:type="paragraph" w:customStyle="1" w:styleId="BoxPageNumbers">
    <w:name w:val="Box Page Numbers"/>
    <w:basedOn w:val="Normal"/>
    <w:qFormat/>
    <w:rsid w:val="00CB1A25"/>
    <w:pPr>
      <w:spacing w:after="0" w:line="300" w:lineRule="exact"/>
      <w:jc w:val="center"/>
    </w:pPr>
    <w:rPr>
      <w:color w:val="FFFFFF" w:themeColor="background1"/>
      <w:sz w:val="28"/>
    </w:rPr>
  </w:style>
  <w:style w:type="paragraph" w:styleId="BodyText2">
    <w:name w:val="Body Text 2"/>
    <w:basedOn w:val="Normal"/>
    <w:link w:val="BodyText2Char"/>
    <w:uiPriority w:val="99"/>
    <w:unhideWhenUsed/>
    <w:rsid w:val="00D3244B"/>
    <w:pPr>
      <w:spacing w:after="0" w:line="252" w:lineRule="auto"/>
    </w:pPr>
    <w:rPr>
      <w:color w:val="262626" w:themeColor="text1" w:themeTint="D9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D3244B"/>
    <w:rPr>
      <w:color w:val="262626" w:themeColor="text1" w:themeTint="D9"/>
      <w:sz w:val="20"/>
    </w:rPr>
  </w:style>
  <w:style w:type="paragraph" w:styleId="Title">
    <w:name w:val="Title"/>
    <w:basedOn w:val="Normal"/>
    <w:link w:val="TitleChar"/>
    <w:uiPriority w:val="10"/>
    <w:qFormat/>
    <w:rsid w:val="00DC5944"/>
    <w:pPr>
      <w:spacing w:after="0" w:line="1240" w:lineRule="exact"/>
      <w:jc w:val="center"/>
    </w:pPr>
    <w:rPr>
      <w:rFonts w:asciiTheme="majorHAnsi" w:eastAsiaTheme="majorEastAsia" w:hAnsiTheme="majorHAnsi" w:cstheme="majorBidi"/>
      <w:color w:val="CCDDEA" w:themeColor="background2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C5944"/>
    <w:rPr>
      <w:rFonts w:asciiTheme="majorHAnsi" w:eastAsiaTheme="majorEastAsia" w:hAnsiTheme="majorHAnsi" w:cstheme="majorBidi"/>
      <w:color w:val="CCDDEA" w:themeColor="background2"/>
      <w:sz w:val="120"/>
      <w:szCs w:val="52"/>
    </w:rPr>
  </w:style>
  <w:style w:type="character" w:customStyle="1" w:styleId="Heading1Char">
    <w:name w:val="Heading 1 Char"/>
    <w:basedOn w:val="DefaultParagraphFont"/>
    <w:link w:val="Heading1"/>
    <w:rsid w:val="00334D77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334D77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customStyle="1" w:styleId="Header-Right">
    <w:name w:val="Header - Right"/>
    <w:basedOn w:val="Header"/>
    <w:qFormat/>
    <w:rsid w:val="00201901"/>
    <w:pPr>
      <w:jc w:val="right"/>
    </w:pPr>
  </w:style>
  <w:style w:type="paragraph" w:styleId="BodyText">
    <w:name w:val="Body Text"/>
    <w:basedOn w:val="Normal"/>
    <w:link w:val="BodyTextChar"/>
    <w:uiPriority w:val="99"/>
    <w:rsid w:val="00637E75"/>
    <w:pPr>
      <w:spacing w:after="120"/>
    </w:pPr>
    <w:rPr>
      <w:color w:val="262626" w:themeColor="text1" w:themeTint="D9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37E75"/>
    <w:rPr>
      <w:color w:val="262626" w:themeColor="text1" w:themeTint="D9"/>
      <w:sz w:val="22"/>
    </w:rPr>
  </w:style>
  <w:style w:type="paragraph" w:styleId="Subtitle">
    <w:name w:val="Subtitle"/>
    <w:basedOn w:val="Normal"/>
    <w:link w:val="SubtitleChar"/>
    <w:rsid w:val="00831535"/>
    <w:pPr>
      <w:numPr>
        <w:ilvl w:val="1"/>
      </w:numPr>
      <w:spacing w:after="0" w:line="1120" w:lineRule="exact"/>
    </w:pPr>
    <w:rPr>
      <w:rFonts w:asciiTheme="majorHAnsi" w:eastAsiaTheme="majorEastAsia" w:hAnsiTheme="majorHAnsi" w:cstheme="majorBidi"/>
      <w:iCs/>
      <w:color w:val="FFFFFF" w:themeColor="background1"/>
      <w:sz w:val="108"/>
    </w:rPr>
  </w:style>
  <w:style w:type="character" w:customStyle="1" w:styleId="SubtitleChar">
    <w:name w:val="Subtitle Char"/>
    <w:basedOn w:val="DefaultParagraphFont"/>
    <w:link w:val="Subtitle"/>
    <w:rsid w:val="00831535"/>
    <w:rPr>
      <w:rFonts w:asciiTheme="majorHAnsi" w:eastAsiaTheme="majorEastAsia" w:hAnsiTheme="majorHAnsi" w:cstheme="majorBidi"/>
      <w:iCs/>
      <w:color w:val="FFFFFF" w:themeColor="background1"/>
      <w:sz w:val="108"/>
    </w:rPr>
  </w:style>
  <w:style w:type="paragraph" w:styleId="BodyText3">
    <w:name w:val="Body Text 3"/>
    <w:basedOn w:val="Normal"/>
    <w:link w:val="BodyText3Char"/>
    <w:rsid w:val="008D18B3"/>
    <w:pPr>
      <w:spacing w:after="120" w:line="252" w:lineRule="auto"/>
    </w:pPr>
    <w:rPr>
      <w:color w:val="FFFFFF" w:themeColor="background1"/>
      <w:sz w:val="22"/>
      <w:szCs w:val="16"/>
    </w:rPr>
  </w:style>
  <w:style w:type="character" w:customStyle="1" w:styleId="BodyText3Char">
    <w:name w:val="Body Text 3 Char"/>
    <w:basedOn w:val="DefaultParagraphFont"/>
    <w:link w:val="BodyText3"/>
    <w:rsid w:val="008D18B3"/>
    <w:rPr>
      <w:color w:val="FFFFFF" w:themeColor="background1"/>
      <w:sz w:val="22"/>
      <w:szCs w:val="16"/>
    </w:rPr>
  </w:style>
  <w:style w:type="character" w:styleId="BookTitle">
    <w:name w:val="Book Title"/>
    <w:basedOn w:val="DefaultParagraphFont"/>
    <w:rsid w:val="005A467B"/>
  </w:style>
  <w:style w:type="paragraph" w:styleId="List">
    <w:name w:val="List"/>
    <w:basedOn w:val="BodyText"/>
    <w:rsid w:val="002E33AE"/>
    <w:pPr>
      <w:numPr>
        <w:numId w:val="1"/>
      </w:numPr>
    </w:pPr>
  </w:style>
  <w:style w:type="paragraph" w:customStyle="1" w:styleId="BoxText">
    <w:name w:val="Box Text"/>
    <w:basedOn w:val="Normal"/>
    <w:qFormat/>
    <w:rsid w:val="00E4620B"/>
    <w:pPr>
      <w:spacing w:before="60" w:after="60" w:line="252" w:lineRule="auto"/>
      <w:jc w:val="center"/>
    </w:pPr>
    <w:rPr>
      <w:color w:val="FFFFFF" w:themeColor="background1"/>
      <w:sz w:val="18"/>
    </w:rPr>
  </w:style>
  <w:style w:type="character" w:customStyle="1" w:styleId="Heading4Char">
    <w:name w:val="Heading 4 Char"/>
    <w:basedOn w:val="DefaultParagraphFont"/>
    <w:link w:val="Heading4"/>
    <w:rsid w:val="004778B9"/>
    <w:rPr>
      <w:rFonts w:asciiTheme="majorHAnsi" w:eastAsiaTheme="majorEastAsia" w:hAnsiTheme="majorHAnsi" w:cstheme="majorBidi"/>
      <w:bCs/>
      <w:iCs/>
      <w:color w:val="465E9C" w:themeColor="text2"/>
      <w:sz w:val="60"/>
    </w:rPr>
  </w:style>
  <w:style w:type="character" w:customStyle="1" w:styleId="Heading5Char">
    <w:name w:val="Heading 5 Char"/>
    <w:basedOn w:val="DefaultParagraphFont"/>
    <w:link w:val="Heading5"/>
    <w:rsid w:val="00637E75"/>
    <w:rPr>
      <w:rFonts w:asciiTheme="majorHAnsi" w:eastAsiaTheme="majorEastAsia" w:hAnsiTheme="majorHAnsi" w:cstheme="majorBidi"/>
      <w:color w:val="262626" w:themeColor="text1" w:themeTint="D9"/>
      <w:sz w:val="26"/>
    </w:rPr>
  </w:style>
  <w:style w:type="character" w:customStyle="1" w:styleId="Heading3Char">
    <w:name w:val="Heading 3 Char"/>
    <w:basedOn w:val="DefaultParagraphFont"/>
    <w:link w:val="Heading3"/>
    <w:rsid w:val="005A467B"/>
    <w:rPr>
      <w:rFonts w:asciiTheme="majorHAnsi" w:eastAsiaTheme="majorEastAsia" w:hAnsiTheme="majorHAnsi" w:cstheme="majorBidi"/>
      <w:bCs/>
      <w:color w:val="AA2B1E" w:themeColor="accent2"/>
      <w:sz w:val="40"/>
    </w:rPr>
  </w:style>
  <w:style w:type="paragraph" w:customStyle="1" w:styleId="Mailer">
    <w:name w:val="Mailer"/>
    <w:basedOn w:val="Normal"/>
    <w:link w:val="MailerChar"/>
    <w:qFormat/>
    <w:rsid w:val="005A467B"/>
    <w:pPr>
      <w:spacing w:after="0"/>
    </w:pPr>
    <w:rPr>
      <w:color w:val="465E9C" w:themeColor="text2"/>
      <w:sz w:val="28"/>
    </w:rPr>
  </w:style>
  <w:style w:type="character" w:customStyle="1" w:styleId="MailerChar">
    <w:name w:val="Mailer Char"/>
    <w:basedOn w:val="DefaultParagraphFont"/>
    <w:link w:val="Mailer"/>
    <w:rsid w:val="005A467B"/>
    <w:rPr>
      <w:color w:val="465E9C" w:themeColor="text2"/>
      <w:sz w:val="28"/>
    </w:rPr>
  </w:style>
  <w:style w:type="paragraph" w:styleId="BlockText">
    <w:name w:val="Block Text"/>
    <w:basedOn w:val="Normal"/>
    <w:rsid w:val="005A467B"/>
    <w:pPr>
      <w:spacing w:after="0" w:line="264" w:lineRule="auto"/>
    </w:pPr>
    <w:rPr>
      <w:iCs/>
      <w:color w:val="404040" w:themeColor="text1" w:themeTint="BF"/>
      <w:sz w:val="20"/>
    </w:rPr>
  </w:style>
  <w:style w:type="paragraph" w:styleId="NormalWeb">
    <w:name w:val="Normal (Web)"/>
    <w:basedOn w:val="Normal"/>
    <w:uiPriority w:val="99"/>
    <w:unhideWhenUsed/>
    <w:rsid w:val="005B4B6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rsid w:val="005E7E48"/>
    <w:rPr>
      <w:color w:val="D83E2C" w:themeColor="hyperlink"/>
      <w:u w:val="single"/>
    </w:rPr>
  </w:style>
  <w:style w:type="character" w:styleId="FollowedHyperlink">
    <w:name w:val="FollowedHyperlink"/>
    <w:basedOn w:val="DefaultParagraphFont"/>
    <w:rsid w:val="009D7AB2"/>
    <w:rPr>
      <w:color w:val="ED7D2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jpeg"/><Relationship Id="rId23" Type="http://schemas.openxmlformats.org/officeDocument/2006/relationships/image" Target="media/image13.png"/><Relationship Id="rId24" Type="http://schemas.openxmlformats.org/officeDocument/2006/relationships/image" Target="media/image13.jpe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footer" Target="footer2.xml"/><Relationship Id="rId28" Type="http://schemas.openxmlformats.org/officeDocument/2006/relationships/header" Target="header2.xml"/><Relationship Id="rId29" Type="http://schemas.openxmlformats.org/officeDocument/2006/relationships/footer" Target="footer3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hyperlink" Target="http://www.airnow.gov" TargetMode="External"/><Relationship Id="rId18" Type="http://schemas.openxmlformats.org/officeDocument/2006/relationships/hyperlink" Target="http://www.airnow.gov" TargetMode="External"/><Relationship Id="rId19" Type="http://schemas.openxmlformats.org/officeDocument/2006/relationships/image" Target="media/image9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Newsletters:Real%20Estate%20Newsletter.dotx" TargetMode="External"/></Relationships>
</file>

<file path=word/theme/theme1.xml><?xml version="1.0" encoding="utf-8"?>
<a:theme xmlns:a="http://schemas.openxmlformats.org/drawingml/2006/main" name="Office Theme">
  <a:themeElements>
    <a:clrScheme name="Pushpin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Horizon">
      <a:majorFont>
        <a:latin typeface="Arial Narrow"/>
        <a:ea typeface=""/>
        <a:cs typeface=""/>
        <a:font script="Jpan" typeface="ＭＳ ゴシック"/>
        <a:font script="Hang" typeface="HY얕은샘물M"/>
        <a:font script="Hans" typeface="华文新魏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 Narrow"/>
        <a:ea typeface=""/>
        <a:cs typeface=""/>
        <a:font script="Jpan" typeface="ＭＳ ゴシック"/>
        <a:font script="Hang" typeface="HY얕은샘물M"/>
        <a:font script="Hans" typeface="华文新魏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 HD:Applications:Microsoft Office 2011:Office:Media:Templates:Publishing Layout View:Newsletters:Real Estate Newsletter.dotx</Template>
  <TotalTime>0</TotalTime>
  <Pages>4</Pages>
  <Words>8</Words>
  <Characters>47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Puszkin-Chevlin</dc:creator>
  <cp:keywords/>
  <dc:description/>
  <cp:lastModifiedBy>Janice Booher</cp:lastModifiedBy>
  <cp:revision>2</cp:revision>
  <cp:lastPrinted>2016-05-08T14:42:00Z</cp:lastPrinted>
  <dcterms:created xsi:type="dcterms:W3CDTF">2016-05-08T14:42:00Z</dcterms:created>
  <dcterms:modified xsi:type="dcterms:W3CDTF">2016-05-08T14:42:00Z</dcterms:modified>
  <cp:category/>
</cp:coreProperties>
</file>