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504408" w14:textId="6DD621BC" w:rsidR="005B4B69" w:rsidRDefault="00B16C24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1791" behindDoc="0" locked="0" layoutInCell="1" allowOverlap="1" wp14:anchorId="43D07601" wp14:editId="4556D124">
                <wp:simplePos x="0" y="0"/>
                <wp:positionH relativeFrom="column">
                  <wp:posOffset>13335</wp:posOffset>
                </wp:positionH>
                <wp:positionV relativeFrom="paragraph">
                  <wp:posOffset>-495935</wp:posOffset>
                </wp:positionV>
                <wp:extent cx="1675765" cy="30988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576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589AE4" w14:textId="7C74348F" w:rsidR="00BF6D99" w:rsidRDefault="00B16C24">
                            <w:r w:rsidRPr="00BF6D99">
                              <w:drawing>
                                <wp:inline distT="0" distB="0" distL="0" distR="0" wp14:anchorId="11115F31" wp14:editId="627D9D69">
                                  <wp:extent cx="1414780" cy="219075"/>
                                  <wp:effectExtent l="0" t="0" r="7620" b="95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478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D07601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style="position:absolute;margin-left:1.05pt;margin-top:-39pt;width:131.95pt;height:24.4pt;z-index:251721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RjIngCAABZBQAADgAAAGRycy9lMm9Eb2MueG1srFRNb9swDL0P2H8QdF+cZE0/gjpFliLDgKIt&#10;1g49K7LUGJNETWJiZ79+lOykWbdLh11sinykyEdSl1etNWyrQqzBlXw0GHKmnISqds8l//a4/HDO&#10;WUThKmHAqZLvVORXs/fvLhs/VWNYg6lUYBTExWnjS75G9NOiiHKtrIgD8MqRUUOwAukYnosqiIai&#10;W1OMh8PTooFQ+QBSxUja687IZzm+1krindZRITMlp9wwf0P+rtK3mF2K6XMQfl3LPg3xD1lYUTu6&#10;9BDqWqBgm1D/EcrWMkAEjQMJtgCta6lyDVTNaPiqmoe18CrXQuREf6Ap/r+w8nZ7H1hdlXzMmROW&#10;WvSoWmSfoGXjxE7j45RAD55g2JKaurzXR1KmolsdbPpTOYzsxPPuwG0KJpPT6dnk7HTCmSTbx+HF&#10;+Xkmv3jx9iHiZwWWJaHkgXqXKRXbm4iUCUH3kHSZg2VtTO6fcb8pCNhpVB6A3jsV0iWcJdwZlbyM&#10;+6o0EZDzToo8emphAtsKGhohpXKYS85xCZ1Qmu5+i2OPT65dVm9xPnjkm8HhwdnWDkJm6VXa1fd9&#10;yrrDE39HdScR21XbN3gF1Y76G6Dbj+jlsqYm3IiI9yLQQlBLacnxjj7aQFNy6CXO1hB+/k2f8DSn&#10;ZOWsoQUrefyxEUFxZr44muCL0clJ2sh8OJmcjekQji2rY4vb2AVQO0b0nHiZxYRHsxd1APtEb8E8&#10;3Uom4STdXXLciwvs1p7eEqnm8wyiHfQCb9yDlyl0ojeN2GP7JILv5xBpgm9hv4pi+mocO2zydDDf&#10;IOg6z2oiuGO1J572N49w/9akB+L4nFEvL+LsFwAAAP//AwBQSwMEFAAGAAgAAAAhAJ8xOLTeAAAA&#10;CQEAAA8AAABkcnMvZG93bnJldi54bWxMj81OwzAQhO9IfQdrkbi1di0IbYhTVSCuVJQfiZsbb5OI&#10;eB3FbhPevssJbrs7o9lvis3kO3HGIbaBDCwXCgRSFVxLtYH3t+f5CkRMlpztAqGBH4ywKWdXhc1d&#10;GOkVz/tUCw6hmFsDTUp9LmWsGvQ2LkKPxNoxDN4mXodausGOHO47qZXKpLct8YfG9vjYYPW9P3kD&#10;Hy/Hr89btauf/F0/hklJ8mtpzM31tH0AkXBKf2b4xWd0KJnpEE7kougM6CUbDczvV1yJdZ1lPBz4&#10;otcaZFnI/w3KCwAAAP//AwBQSwECLQAUAAYACAAAACEA5JnDwPsAAADhAQAAEwAAAAAAAAAAAAAA&#10;AAAAAAAAW0NvbnRlbnRfVHlwZXNdLnhtbFBLAQItABQABgAIAAAAIQAjsmrh1wAAAJQBAAALAAAA&#10;AAAAAAAAAAAAACwBAABfcmVscy8ucmVsc1BLAQItABQABgAIAAAAIQARVGMieAIAAFkFAAAOAAAA&#10;AAAAAAAAAAAAACwCAABkcnMvZTJvRG9jLnhtbFBLAQItABQABgAIAAAAIQCfMTi03gAAAAkBAAAP&#10;AAAAAAAAAAAAAAAAANAEAABkcnMvZG93bnJldi54bWxQSwUGAAAAAAQABADzAAAA2wUAAAAA&#10;" filled="f" stroked="f">
                <v:textbox>
                  <w:txbxContent>
                    <w:p w14:paraId="3C589AE4" w14:textId="7C74348F" w:rsidR="00BF6D99" w:rsidRDefault="00B16C24">
                      <w:r w:rsidRPr="00BF6D99">
                        <w:drawing>
                          <wp:inline distT="0" distB="0" distL="0" distR="0" wp14:anchorId="11115F31" wp14:editId="627D9D69">
                            <wp:extent cx="1414780" cy="219075"/>
                            <wp:effectExtent l="0" t="0" r="7620" b="952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4780" cy="219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6D9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20767" behindDoc="0" locked="0" layoutInCell="1" allowOverlap="1" wp14:anchorId="6161803E" wp14:editId="5640B9A4">
                <wp:simplePos x="0" y="0"/>
                <wp:positionH relativeFrom="column">
                  <wp:posOffset>12700</wp:posOffset>
                </wp:positionH>
                <wp:positionV relativeFrom="paragraph">
                  <wp:posOffset>1162050</wp:posOffset>
                </wp:positionV>
                <wp:extent cx="6781800" cy="20764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F82DF" w14:textId="4774501E" w:rsidR="00BF6D99" w:rsidRPr="00BF6D99" w:rsidRDefault="00BF6D99">
                            <w:pPr>
                              <w:rPr>
                                <w:i/>
                                <w:sz w:val="13"/>
                                <w:szCs w:val="13"/>
                              </w:rPr>
                            </w:pPr>
                            <w:proofErr w:type="spellStart"/>
                            <w:r w:rsidRPr="00BF6D99">
                              <w:rPr>
                                <w:i/>
                                <w:sz w:val="13"/>
                                <w:szCs w:val="13"/>
                              </w:rPr>
                              <w:t>Desarrollado</w:t>
                            </w:r>
                            <w:proofErr w:type="spellEnd"/>
                            <w:r w:rsidRPr="00BF6D99">
                              <w:rPr>
                                <w:i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BF6D99">
                              <w:rPr>
                                <w:i/>
                                <w:sz w:val="13"/>
                                <w:szCs w:val="13"/>
                              </w:rPr>
                              <w:t>por</w:t>
                            </w:r>
                            <w:proofErr w:type="spellEnd"/>
                            <w:r w:rsidRPr="00BF6D99">
                              <w:rPr>
                                <w:i/>
                                <w:sz w:val="13"/>
                                <w:szCs w:val="13"/>
                              </w:rPr>
                              <w:t xml:space="preserve"> Dr. Ana Puszkin-Chevlin     </w:t>
                            </w:r>
                            <w:proofErr w:type="spellStart"/>
                            <w:proofErr w:type="gramStart"/>
                            <w:r w:rsidRPr="00BF6D99">
                              <w:rPr>
                                <w:i/>
                                <w:sz w:val="13"/>
                                <w:szCs w:val="13"/>
                              </w:rPr>
                              <w:t>Traductor</w:t>
                            </w:r>
                            <w:proofErr w:type="spellEnd"/>
                            <w:r w:rsidRPr="00BF6D99">
                              <w:rPr>
                                <w:i/>
                                <w:sz w:val="13"/>
                                <w:szCs w:val="13"/>
                              </w:rPr>
                              <w:t xml:space="preserve">  Dr.</w:t>
                            </w:r>
                            <w:proofErr w:type="gramEnd"/>
                            <w:r w:rsidRPr="00BF6D99">
                              <w:rPr>
                                <w:i/>
                                <w:sz w:val="13"/>
                                <w:szCs w:val="13"/>
                              </w:rPr>
                              <w:t xml:space="preserve"> John Hardman                       Green Sanctuary Committee of UUFBR</w:t>
                            </w:r>
                            <w:r w:rsidRPr="00BF6D99">
                              <w:rPr>
                                <w:i/>
                                <w:sz w:val="13"/>
                                <w:szCs w:val="13"/>
                              </w:rPr>
                              <w:tab/>
                            </w:r>
                            <w:r w:rsidRPr="00BF6D99">
                              <w:rPr>
                                <w:i/>
                                <w:sz w:val="13"/>
                                <w:szCs w:val="13"/>
                              </w:rPr>
                              <w:tab/>
                            </w:r>
                            <w:r w:rsidRPr="00BF6D99">
                              <w:rPr>
                                <w:i/>
                                <w:sz w:val="13"/>
                                <w:szCs w:val="13"/>
                              </w:rPr>
                              <w:tab/>
                            </w:r>
                            <w:r w:rsidRPr="00BF6D99">
                              <w:rPr>
                                <w:i/>
                                <w:sz w:val="13"/>
                                <w:szCs w:val="13"/>
                              </w:rPr>
                              <w:tab/>
                              <w:t>EPA Grant # EQ-00D35415-0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1803E" id="Text_x0020_Box_x0020_1" o:spid="_x0000_s1027" type="#_x0000_t202" style="position:absolute;margin-left:1pt;margin-top:91.5pt;width:534pt;height:16.35pt;z-index:25172076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jkhHYCAABgBQAADgAAAGRycy9lMm9Eb2MueG1srFRNb9swDL0P2H8QdF+dBOnHjDpFlqLDgKIt&#10;1g49K7KUGJNETWJiZ79+lOykWbdLh11sinykyEdSl1edNWyrQmzAVXx8MuJMOQl141YV//Z08+GC&#10;s4jC1cKAUxXfqcivZu/fXba+VBNYg6lVYBTExbL1FV8j+rIoolwrK+IJeOXIqCFYgXQMq6IOoqXo&#10;1hST0eisaCHUPoBUMZL2ujfyWY6vtZJ4r3VUyEzFKTfM35C/y/QtZpeiXAXh140c0hD/kIUVjaNL&#10;D6GuBQq2Cc0foWwjA0TQeCLBFqB1I1WugaoZj15V87gWXuVaiJzoDzTF/xdW3m0fAmtq6h1nTlhq&#10;0ZPqkH2Cjo0TO62PJYEePcGwI3VCDvpIylR0p4NNfyqHkZ143h24TcEkKc/OL8YXIzJJsk1G52fT&#10;0xSmePH2IeJnBZYloeKBepcpFdvbiD10D0mXObhpjCG9KI37TUExe43KAzB4p0L6hLOEO6N6369K&#10;EwE576TIo6cWJrCtoKERUiqHueQcl9AJpenutzgO+OTaZ/UW54NHvhkcHpxt4yBkll6lXX/fp6x7&#10;PFF9VHcSsVt2Q+eHfi6h3lGbA/RrEr28aagXtyLigwi0F9Q+2nW8p4820FYcBomzNYSff9MnPI0r&#10;WTlrac8qHn9sRFCcmS+OBvnjeDpNi5kP09PzCR3CsWV5bHEbuwDqCg0rZZfFhEezF3UA+0xPwjzd&#10;SibhJN1dcdyLC+y3n54UqebzDKJV9AJv3aOXKXRiOU3aU/csgh/GEWmQ72C/kaJ8NZU9Nnk6mG8Q&#10;dJNHNvHcszrwT2uch354ctI7cXzOqJeHcfYLAAD//wMAUEsDBBQABgAIAAAAIQDmbB2Y3AAAAAoB&#10;AAAPAAAAZHJzL2Rvd25yZXYueG1sTI9BT8MwDIXvSPyHyEjcWLLB2ChNJwTiCtpgk7h5jddWNE7V&#10;ZGv593gnuD37Wc/fy1ejb9WJ+tgEtjCdGFDEZXANVxY+P15vlqBiQnbYBiYLPxRhVVxe5Ji5MPCa&#10;TptUKQnhmKGFOqUu0zqWNXmMk9ARi3cIvcckY19p1+Mg4b7VM2PutceG5UONHT3XVH5vjt7C9u3w&#10;tbsz79WLn3dDGI1m/6Ctvb4anx5BJRrT3zGc8QUdCmHahyO7qFoLM2mSZL28FXH2zcKI2osznS9A&#10;F7n+X6H4BQAA//8DAFBLAQItABQABgAIAAAAIQDkmcPA+wAAAOEBAAATAAAAAAAAAAAAAAAAAAAA&#10;AABbQ29udGVudF9UeXBlc10ueG1sUEsBAi0AFAAGAAgAAAAhACOyauHXAAAAlAEAAAsAAAAAAAAA&#10;AAAAAAAALAEAAF9yZWxzLy5yZWxzUEsBAi0AFAAGAAgAAAAhAEG45IR2AgAAYAUAAA4AAAAAAAAA&#10;AAAAAAAALAIAAGRycy9lMm9Eb2MueG1sUEsBAi0AFAAGAAgAAAAhAOZsHZjcAAAACgEAAA8AAAAA&#10;AAAAAAAAAAAAzgQAAGRycy9kb3ducmV2LnhtbFBLBQYAAAAABAAEAPMAAADXBQAAAAA=&#10;" filled="f" stroked="f">
                <v:textbox>
                  <w:txbxContent>
                    <w:p w14:paraId="503F82DF" w14:textId="4774501E" w:rsidR="00BF6D99" w:rsidRPr="00BF6D99" w:rsidRDefault="00BF6D99">
                      <w:pPr>
                        <w:rPr>
                          <w:i/>
                          <w:sz w:val="13"/>
                          <w:szCs w:val="13"/>
                        </w:rPr>
                      </w:pPr>
                      <w:proofErr w:type="spellStart"/>
                      <w:r w:rsidRPr="00BF6D99">
                        <w:rPr>
                          <w:i/>
                          <w:sz w:val="13"/>
                          <w:szCs w:val="13"/>
                        </w:rPr>
                        <w:t>Desarrollado</w:t>
                      </w:r>
                      <w:proofErr w:type="spellEnd"/>
                      <w:r w:rsidRPr="00BF6D99">
                        <w:rPr>
                          <w:i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BF6D99">
                        <w:rPr>
                          <w:i/>
                          <w:sz w:val="13"/>
                          <w:szCs w:val="13"/>
                        </w:rPr>
                        <w:t>por</w:t>
                      </w:r>
                      <w:proofErr w:type="spellEnd"/>
                      <w:r w:rsidRPr="00BF6D99">
                        <w:rPr>
                          <w:i/>
                          <w:sz w:val="13"/>
                          <w:szCs w:val="13"/>
                        </w:rPr>
                        <w:t xml:space="preserve"> Dr. Ana Puszkin-Chevlin     </w:t>
                      </w:r>
                      <w:proofErr w:type="spellStart"/>
                      <w:proofErr w:type="gramStart"/>
                      <w:r w:rsidRPr="00BF6D99">
                        <w:rPr>
                          <w:i/>
                          <w:sz w:val="13"/>
                          <w:szCs w:val="13"/>
                        </w:rPr>
                        <w:t>Traductor</w:t>
                      </w:r>
                      <w:proofErr w:type="spellEnd"/>
                      <w:r w:rsidRPr="00BF6D99">
                        <w:rPr>
                          <w:i/>
                          <w:sz w:val="13"/>
                          <w:szCs w:val="13"/>
                        </w:rPr>
                        <w:t xml:space="preserve">  Dr.</w:t>
                      </w:r>
                      <w:proofErr w:type="gramEnd"/>
                      <w:r w:rsidRPr="00BF6D99">
                        <w:rPr>
                          <w:i/>
                          <w:sz w:val="13"/>
                          <w:szCs w:val="13"/>
                        </w:rPr>
                        <w:t xml:space="preserve"> John Hardman                       Green Sanctuary Committee of UUFBR</w:t>
                      </w:r>
                      <w:r w:rsidRPr="00BF6D99">
                        <w:rPr>
                          <w:i/>
                          <w:sz w:val="13"/>
                          <w:szCs w:val="13"/>
                        </w:rPr>
                        <w:tab/>
                      </w:r>
                      <w:r w:rsidRPr="00BF6D99">
                        <w:rPr>
                          <w:i/>
                          <w:sz w:val="13"/>
                          <w:szCs w:val="13"/>
                        </w:rPr>
                        <w:tab/>
                      </w:r>
                      <w:r w:rsidRPr="00BF6D99">
                        <w:rPr>
                          <w:i/>
                          <w:sz w:val="13"/>
                          <w:szCs w:val="13"/>
                        </w:rPr>
                        <w:tab/>
                      </w:r>
                      <w:r w:rsidRPr="00BF6D99">
                        <w:rPr>
                          <w:i/>
                          <w:sz w:val="13"/>
                          <w:szCs w:val="13"/>
                        </w:rPr>
                        <w:tab/>
                        <w:t>EPA Grant # EQ-00D35415-0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6D9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11138" behindDoc="0" locked="0" layoutInCell="1" allowOverlap="1" wp14:anchorId="58850449" wp14:editId="6EFB8B92">
                <wp:simplePos x="0" y="0"/>
                <wp:positionH relativeFrom="page">
                  <wp:posOffset>3823543</wp:posOffset>
                </wp:positionH>
                <wp:positionV relativeFrom="page">
                  <wp:posOffset>1983344</wp:posOffset>
                </wp:positionV>
                <wp:extent cx="3451860" cy="2166745"/>
                <wp:effectExtent l="0" t="0" r="2540" b="0"/>
                <wp:wrapNone/>
                <wp:docPr id="5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1860" cy="21667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B13F01D" w14:textId="6521370B" w:rsidR="005E58C0" w:rsidRPr="005E0F56" w:rsidRDefault="00B276EA" w:rsidP="00BF4425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Es</w:t>
                            </w:r>
                            <w:r w:rsidR="00D02EED">
                              <w:rPr>
                                <w:b/>
                              </w:rPr>
                              <w:t>taciones</w:t>
                            </w:r>
                            <w:proofErr w:type="spellEnd"/>
                            <w:r w:rsidR="00D02EED">
                              <w:rPr>
                                <w:b/>
                              </w:rPr>
                              <w:t xml:space="preserve"> de Radio con Informaci</w:t>
                            </w:r>
                            <w:r w:rsidR="00D02EED" w:rsidRPr="00D02EED">
                              <w:rPr>
                                <w:b/>
                              </w:rPr>
                              <w:t>ó</w:t>
                            </w:r>
                            <w:r>
                              <w:rPr>
                                <w:b/>
                              </w:rPr>
                              <w:t>n de Emergencias</w:t>
                            </w:r>
                          </w:p>
                          <w:p w14:paraId="6295FE48" w14:textId="1F0BDB7B" w:rsidR="005E58C0" w:rsidRPr="009C4809" w:rsidRDefault="00076981" w:rsidP="009C4809">
                            <w:pPr>
                              <w:spacing w:after="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Radio</w:t>
                            </w:r>
                            <w:r w:rsidR="00B276EA">
                              <w:rPr>
                                <w:sz w:val="22"/>
                              </w:rPr>
                              <w:t xml:space="preserve"> de Emergencias Delray Beach </w:t>
                            </w:r>
                            <w:r w:rsidR="005E58C0" w:rsidRPr="009C4809">
                              <w:rPr>
                                <w:sz w:val="22"/>
                              </w:rPr>
                              <w:t xml:space="preserve">1620 AM </w:t>
                            </w:r>
                          </w:p>
                          <w:p w14:paraId="2F48F90F" w14:textId="24EFB655" w:rsidR="005E58C0" w:rsidRPr="009C4809" w:rsidRDefault="00076981" w:rsidP="009C4809">
                            <w:pPr>
                              <w:spacing w:after="0"/>
                              <w:rPr>
                                <w:b/>
                                <w:sz w:val="22"/>
                              </w:rPr>
                            </w:pPr>
                            <w:r w:rsidRPr="00013910">
                              <w:rPr>
                                <w:b/>
                                <w:sz w:val="16"/>
                                <w:szCs w:val="16"/>
                              </w:rPr>
                              <w:br/>
                            </w:r>
                            <w:r w:rsidR="00B276EA">
                              <w:rPr>
                                <w:b/>
                                <w:sz w:val="22"/>
                              </w:rPr>
                              <w:t xml:space="preserve">Radios de </w:t>
                            </w:r>
                            <w:proofErr w:type="spellStart"/>
                            <w:r w:rsidR="00B276EA">
                              <w:rPr>
                                <w:b/>
                                <w:sz w:val="22"/>
                              </w:rPr>
                              <w:t>Emergencia</w:t>
                            </w:r>
                            <w:proofErr w:type="spellEnd"/>
                            <w:r w:rsidR="00B276EA">
                              <w:rPr>
                                <w:b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="00B276EA">
                              <w:rPr>
                                <w:b/>
                                <w:sz w:val="22"/>
                              </w:rPr>
                              <w:t>Depto</w:t>
                            </w:r>
                            <w:proofErr w:type="spellEnd"/>
                            <w:r w:rsidR="00B276EA">
                              <w:rPr>
                                <w:b/>
                                <w:sz w:val="22"/>
                              </w:rPr>
                              <w:t xml:space="preserve">. de </w:t>
                            </w:r>
                            <w:r w:rsidR="005E58C0" w:rsidRPr="009C4809">
                              <w:rPr>
                                <w:b/>
                                <w:sz w:val="22"/>
                              </w:rPr>
                              <w:t>Homeland S</w:t>
                            </w:r>
                            <w:r w:rsidR="00B276EA">
                              <w:rPr>
                                <w:b/>
                                <w:sz w:val="22"/>
                              </w:rPr>
                              <w:t>ecurity</w:t>
                            </w:r>
                          </w:p>
                          <w:p w14:paraId="1D877351" w14:textId="1B329AA5" w:rsidR="005E58C0" w:rsidRPr="009C4809" w:rsidRDefault="00B276EA" w:rsidP="009C4809">
                            <w:pPr>
                              <w:spacing w:after="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Ciudad de</w:t>
                            </w:r>
                            <w:r w:rsidR="005E58C0" w:rsidRPr="009C4809">
                              <w:rPr>
                                <w:sz w:val="22"/>
                              </w:rPr>
                              <w:t xml:space="preserve"> Boca Raton </w:t>
                            </w:r>
                            <w:r w:rsidR="00076981">
                              <w:rPr>
                                <w:sz w:val="22"/>
                              </w:rPr>
                              <w:t xml:space="preserve">- </w:t>
                            </w:r>
                            <w:r w:rsidR="005E58C0" w:rsidRPr="009C4809">
                              <w:rPr>
                                <w:sz w:val="22"/>
                              </w:rPr>
                              <w:t>AM 1650 kHz</w:t>
                            </w:r>
                          </w:p>
                          <w:p w14:paraId="705FAD1C" w14:textId="6455EFF4" w:rsidR="005E58C0" w:rsidRPr="009C4809" w:rsidRDefault="00B276EA" w:rsidP="009C4809">
                            <w:pPr>
                              <w:spacing w:after="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Ciudad de</w:t>
                            </w:r>
                            <w:r w:rsidR="005E58C0" w:rsidRPr="009C4809">
                              <w:rPr>
                                <w:sz w:val="22"/>
                              </w:rPr>
                              <w:t xml:space="preserve"> Boynton Beach – AM 1670 kHz</w:t>
                            </w:r>
                          </w:p>
                          <w:p w14:paraId="2180FE57" w14:textId="610FCBED" w:rsidR="005E58C0" w:rsidRPr="009C4809" w:rsidRDefault="00B276EA" w:rsidP="009C4809">
                            <w:pPr>
                              <w:spacing w:after="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Ciudad de</w:t>
                            </w:r>
                            <w:r w:rsidR="005E58C0" w:rsidRPr="009C4809">
                              <w:rPr>
                                <w:sz w:val="22"/>
                              </w:rPr>
                              <w:t xml:space="preserve"> Delray Beach – AM 1700 </w:t>
                            </w:r>
                            <w:proofErr w:type="spellStart"/>
                            <w:r w:rsidR="005E58C0" w:rsidRPr="009C4809">
                              <w:rPr>
                                <w:sz w:val="22"/>
                              </w:rPr>
                              <w:t>kHZ</w:t>
                            </w:r>
                            <w:proofErr w:type="spellEnd"/>
                          </w:p>
                          <w:p w14:paraId="6CAA0A1F" w14:textId="77777777" w:rsidR="005E58C0" w:rsidRPr="00D02EED" w:rsidRDefault="005E58C0" w:rsidP="009C4809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2534225" w14:textId="16919AF9" w:rsidR="005E58C0" w:rsidRPr="00D02EED" w:rsidRDefault="005E58C0" w:rsidP="009C4809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9C4809">
                              <w:rPr>
                                <w:sz w:val="22"/>
                              </w:rPr>
                              <w:t xml:space="preserve">NOAA </w:t>
                            </w:r>
                            <w:r w:rsidR="00D02EED">
                              <w:rPr>
                                <w:sz w:val="22"/>
                              </w:rPr>
                              <w:t xml:space="preserve">Radio </w:t>
                            </w:r>
                            <w:proofErr w:type="spellStart"/>
                            <w:r w:rsidR="00D02EED">
                              <w:rPr>
                                <w:sz w:val="22"/>
                              </w:rPr>
                              <w:t>Meteorol</w:t>
                            </w:r>
                            <w:r w:rsidR="00D02EED" w:rsidRPr="00D02EED">
                              <w:rPr>
                                <w:sz w:val="22"/>
                                <w:szCs w:val="22"/>
                              </w:rPr>
                              <w:t>ó</w:t>
                            </w:r>
                            <w:r w:rsidR="00B276EA" w:rsidRPr="00D02EED">
                              <w:rPr>
                                <w:sz w:val="22"/>
                                <w:szCs w:val="22"/>
                              </w:rPr>
                              <w:t>gico</w:t>
                            </w:r>
                            <w:proofErr w:type="spellEnd"/>
                            <w:r w:rsidR="00B276EA" w:rsidRPr="00D02EE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02EED">
                              <w:rPr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B276EA" w:rsidRPr="00D02EED">
                              <w:rPr>
                                <w:sz w:val="22"/>
                                <w:szCs w:val="22"/>
                              </w:rPr>
                              <w:t xml:space="preserve">KHB34 </w:t>
                            </w:r>
                            <w:r w:rsidRPr="00D02EED">
                              <w:rPr>
                                <w:sz w:val="22"/>
                                <w:szCs w:val="22"/>
                              </w:rPr>
                              <w:t>162.550</w:t>
                            </w:r>
                            <w:r w:rsidR="00B276EA" w:rsidRPr="00D02EED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02EED">
                              <w:rPr>
                                <w:sz w:val="22"/>
                                <w:szCs w:val="22"/>
                              </w:rPr>
                              <w:t xml:space="preserve">MHz </w:t>
                            </w:r>
                          </w:p>
                          <w:p w14:paraId="128D5A88" w14:textId="17619B5A" w:rsidR="005E58C0" w:rsidRPr="009C4809" w:rsidRDefault="00B276EA" w:rsidP="009C4809">
                            <w:pPr>
                              <w:spacing w:after="0"/>
                              <w:rPr>
                                <w:sz w:val="22"/>
                              </w:rPr>
                            </w:pPr>
                            <w:proofErr w:type="spellStart"/>
                            <w:r w:rsidRPr="00D02EED">
                              <w:rPr>
                                <w:sz w:val="22"/>
                                <w:szCs w:val="22"/>
                              </w:rPr>
                              <w:t>Cobertura</w:t>
                            </w:r>
                            <w:proofErr w:type="spellEnd"/>
                            <w:r w:rsidRPr="00D02EED">
                              <w:rPr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5E58C0" w:rsidRPr="00D02EED">
                              <w:rPr>
                                <w:sz w:val="22"/>
                                <w:szCs w:val="22"/>
                              </w:rPr>
                              <w:t>Miami/Dade, Broward, South Palm Beach County</w:t>
                            </w:r>
                            <w:r w:rsidR="00D02EED" w:rsidRPr="00D02EED">
                              <w:rPr>
                                <w:sz w:val="22"/>
                                <w:szCs w:val="22"/>
                              </w:rPr>
                              <w:t xml:space="preserve"> NOAA Radio </w:t>
                            </w:r>
                            <w:proofErr w:type="spellStart"/>
                            <w:r w:rsidR="00D02EED" w:rsidRPr="00D02EED">
                              <w:rPr>
                                <w:sz w:val="22"/>
                                <w:szCs w:val="22"/>
                              </w:rPr>
                              <w:t>Meteoroló</w:t>
                            </w:r>
                            <w:r>
                              <w:rPr>
                                <w:sz w:val="22"/>
                              </w:rPr>
                              <w:t>gico</w:t>
                            </w:r>
                            <w:proofErr w:type="spellEnd"/>
                            <w:r w:rsidR="005E58C0" w:rsidRPr="009C4809">
                              <w:rPr>
                                <w:sz w:val="22"/>
                              </w:rPr>
                              <w:t xml:space="preserve"> </w:t>
                            </w:r>
                            <w:r w:rsidR="00D02EED">
                              <w:rPr>
                                <w:sz w:val="22"/>
                              </w:rPr>
                              <w:t xml:space="preserve">- </w:t>
                            </w:r>
                            <w:r w:rsidR="005E58C0" w:rsidRPr="009C4809">
                              <w:rPr>
                                <w:sz w:val="22"/>
                              </w:rPr>
                              <w:t>KEC50 162.475 MHz</w:t>
                            </w:r>
                          </w:p>
                          <w:p w14:paraId="53D6CCA7" w14:textId="47B0994D" w:rsidR="005E58C0" w:rsidRPr="009C4809" w:rsidRDefault="00B276EA" w:rsidP="009C4809">
                            <w:pPr>
                              <w:spacing w:after="0"/>
                              <w:rPr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</w:rPr>
                              <w:t>Cobertura</w:t>
                            </w:r>
                            <w:proofErr w:type="spellEnd"/>
                            <w:r>
                              <w:rPr>
                                <w:sz w:val="22"/>
                              </w:rPr>
                              <w:t>: Norte de</w:t>
                            </w:r>
                            <w:r w:rsidR="00D02EED">
                              <w:rPr>
                                <w:sz w:val="22"/>
                              </w:rPr>
                              <w:t xml:space="preserve"> Broward, Palm Beach y</w:t>
                            </w:r>
                            <w:r w:rsidR="005E58C0" w:rsidRPr="009C4809">
                              <w:rPr>
                                <w:sz w:val="22"/>
                              </w:rPr>
                              <w:t xml:space="preserve"> Martin County</w:t>
                            </w:r>
                          </w:p>
                          <w:p w14:paraId="7275F3D0" w14:textId="77777777" w:rsidR="005E58C0" w:rsidRDefault="005E58C0" w:rsidP="009C4809"/>
                          <w:p w14:paraId="5D9387E5" w14:textId="77777777" w:rsidR="005E58C0" w:rsidRDefault="005E58C0" w:rsidP="00BF44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850449" id="Rectangle_x0020_28" o:spid="_x0000_s1028" style="position:absolute;margin-left:301.05pt;margin-top:156.15pt;width:271.8pt;height:170.6pt;z-index:2516111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4EjicCAABHBAAADgAAAGRycy9lMm9Eb2MueG1srFNRj9MwDH5H4j9EeWddxzZGte502ukQ0gEn&#10;Dn5AlqZrRBoHJ1t7/HqcZBsD3hB9iGrH+fz5s72+GXvDjgq9BlvzcjLlTFkJjbb7mn/9cv9qxZkP&#10;wjbCgFU1f1ae32xevlgPrlIz6MA0ChmBWF8NruZdCK4qCi871Qs/AacsXbaAvQhk4r5oUAyE3pti&#10;Np0uiwGwcQhSeU/eu3zJNwm/bZUMn9rWq8BMzYlbSCemcxfPYrMW1R6F67Q80RD/wKIX2lLSC9Sd&#10;CIIdUP8F1WuJ4KENEwl9AW2rpUo1UDXl9I9qnjrhVKqFxPHuIpP/f7Dy4/ERmW5qvlhwZkVPPfpM&#10;qgm7N4rNVlGgwfmK4p7cI8YSvXsA+c0zC9uOwtQtIgydEg3RKmN88duDaHh6ynbDB2gIXhwCJK3G&#10;FvsISCqwMbXk+dISNQYmyfl6vihXS+qcpLtZuVy+mS9SDlGdnzv04Z2CnsWfmiOxT/Di+OBDpCOq&#10;c0iiD0Y399qYZMQ5U1uD7ChoQoSUyoYyPTeHnvhm/3xKX54VctNEZffy7KYUaWIjUkror5MYG1NZ&#10;iEkzn+xRaT4zSVFRxSe+Z8Wy8mHcjalBs3MvdtA8k54IeZpp++inA/zB2UCTXHP//SBQcWbeW+rJ&#10;23I+j6N/beC1sbs2hJUEVfPAWf7dhrwuB4d631GmLI+FW+pjq5PCkXFmdeo+TWvS4bRZcR2u7RT1&#10;a/83PwEAAP//AwBQSwMEFAAGAAgAAAAhAOspmEzhAAAADAEAAA8AAABkcnMvZG93bnJldi54bWxM&#10;j8tOwzAQRfdI/IM1SOzo5NGUKo1TIaQKFiC1hQ9wkmkSiMep7bbh73FXsBzdo3vPFOtJD+JM1vWG&#10;JcSzCARxbZqeWwmfH5uHJQjnFTdqMEwSfsjBury9KVTemAvv6Lz3rQgl7HIlofN+zBFd3ZFWbmZG&#10;4pAdjNXKh9O22Fh1CeV6wCSKFqhVz2GhUyM9d1R/709awvFr8358ee2z5RwrNPhmt8nOSnl/Nz2t&#10;QHia/B8MV/2gDmVwqsyJGycGCYsoiQMqIY2TFMSViOfZI4gqZFmaAZYF/n+i/AUAAP//AwBQSwEC&#10;LQAUAAYACAAAACEA5JnDwPsAAADhAQAAEwAAAAAAAAAAAAAAAAAAAAAAW0NvbnRlbnRfVHlwZXNd&#10;LnhtbFBLAQItABQABgAIAAAAIQAjsmrh1wAAAJQBAAALAAAAAAAAAAAAAAAAACwBAABfcmVscy8u&#10;cmVsc1BLAQItABQABgAIAAAAIQCR/gSOJwIAAEcEAAAOAAAAAAAAAAAAAAAAACwCAABkcnMvZTJv&#10;RG9jLnhtbFBLAQItABQABgAIAAAAIQDrKZhM4QAAAAwBAAAPAAAAAAAAAAAAAAAAAH8EAABkcnMv&#10;ZG93bnJldi54bWxQSwUGAAAAAAQABADzAAAAjQUAAAAA&#10;" fillcolor="#fed8a6 [1300]" stroked="f">
                <v:textbox inset=",7.2pt,,7.2pt">
                  <w:txbxContent>
                    <w:p w14:paraId="4B13F01D" w14:textId="6521370B" w:rsidR="005E58C0" w:rsidRPr="005E0F56" w:rsidRDefault="00B276EA" w:rsidP="00BF4425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Es</w:t>
                      </w:r>
                      <w:r w:rsidR="00D02EED">
                        <w:rPr>
                          <w:b/>
                        </w:rPr>
                        <w:t>taciones</w:t>
                      </w:r>
                      <w:proofErr w:type="spellEnd"/>
                      <w:r w:rsidR="00D02EED">
                        <w:rPr>
                          <w:b/>
                        </w:rPr>
                        <w:t xml:space="preserve"> de Radio con Informaci</w:t>
                      </w:r>
                      <w:r w:rsidR="00D02EED" w:rsidRPr="00D02EED">
                        <w:rPr>
                          <w:b/>
                        </w:rPr>
                        <w:t>ó</w:t>
                      </w:r>
                      <w:r>
                        <w:rPr>
                          <w:b/>
                        </w:rPr>
                        <w:t>n de Emergencias</w:t>
                      </w:r>
                    </w:p>
                    <w:p w14:paraId="6295FE48" w14:textId="1F0BDB7B" w:rsidR="005E58C0" w:rsidRPr="009C4809" w:rsidRDefault="00076981" w:rsidP="009C4809">
                      <w:pPr>
                        <w:spacing w:after="0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Radio</w:t>
                      </w:r>
                      <w:r w:rsidR="00B276EA">
                        <w:rPr>
                          <w:sz w:val="22"/>
                        </w:rPr>
                        <w:t xml:space="preserve"> de Emergencias Delray Beach </w:t>
                      </w:r>
                      <w:r w:rsidR="005E58C0" w:rsidRPr="009C4809">
                        <w:rPr>
                          <w:sz w:val="22"/>
                        </w:rPr>
                        <w:t xml:space="preserve">1620 AM </w:t>
                      </w:r>
                    </w:p>
                    <w:p w14:paraId="2F48F90F" w14:textId="24EFB655" w:rsidR="005E58C0" w:rsidRPr="009C4809" w:rsidRDefault="00076981" w:rsidP="009C4809">
                      <w:pPr>
                        <w:spacing w:after="0"/>
                        <w:rPr>
                          <w:b/>
                          <w:sz w:val="22"/>
                        </w:rPr>
                      </w:pPr>
                      <w:r w:rsidRPr="00013910">
                        <w:rPr>
                          <w:b/>
                          <w:sz w:val="16"/>
                          <w:szCs w:val="16"/>
                        </w:rPr>
                        <w:br/>
                      </w:r>
                      <w:r w:rsidR="00B276EA">
                        <w:rPr>
                          <w:b/>
                          <w:sz w:val="22"/>
                        </w:rPr>
                        <w:t xml:space="preserve">Radios de </w:t>
                      </w:r>
                      <w:proofErr w:type="spellStart"/>
                      <w:r w:rsidR="00B276EA">
                        <w:rPr>
                          <w:b/>
                          <w:sz w:val="22"/>
                        </w:rPr>
                        <w:t>Emergencia</w:t>
                      </w:r>
                      <w:proofErr w:type="spellEnd"/>
                      <w:r w:rsidR="00B276EA">
                        <w:rPr>
                          <w:b/>
                          <w:sz w:val="22"/>
                        </w:rPr>
                        <w:t xml:space="preserve">, </w:t>
                      </w:r>
                      <w:proofErr w:type="spellStart"/>
                      <w:r w:rsidR="00B276EA">
                        <w:rPr>
                          <w:b/>
                          <w:sz w:val="22"/>
                        </w:rPr>
                        <w:t>Depto</w:t>
                      </w:r>
                      <w:proofErr w:type="spellEnd"/>
                      <w:r w:rsidR="00B276EA">
                        <w:rPr>
                          <w:b/>
                          <w:sz w:val="22"/>
                        </w:rPr>
                        <w:t xml:space="preserve">. de </w:t>
                      </w:r>
                      <w:r w:rsidR="005E58C0" w:rsidRPr="009C4809">
                        <w:rPr>
                          <w:b/>
                          <w:sz w:val="22"/>
                        </w:rPr>
                        <w:t>Homeland S</w:t>
                      </w:r>
                      <w:r w:rsidR="00B276EA">
                        <w:rPr>
                          <w:b/>
                          <w:sz w:val="22"/>
                        </w:rPr>
                        <w:t>ecurity</w:t>
                      </w:r>
                    </w:p>
                    <w:p w14:paraId="1D877351" w14:textId="1B329AA5" w:rsidR="005E58C0" w:rsidRPr="009C4809" w:rsidRDefault="00B276EA" w:rsidP="009C4809">
                      <w:pPr>
                        <w:spacing w:after="0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Ciudad de</w:t>
                      </w:r>
                      <w:r w:rsidR="005E58C0" w:rsidRPr="009C4809">
                        <w:rPr>
                          <w:sz w:val="22"/>
                        </w:rPr>
                        <w:t xml:space="preserve"> Boca Raton </w:t>
                      </w:r>
                      <w:r w:rsidR="00076981">
                        <w:rPr>
                          <w:sz w:val="22"/>
                        </w:rPr>
                        <w:t xml:space="preserve">- </w:t>
                      </w:r>
                      <w:r w:rsidR="005E58C0" w:rsidRPr="009C4809">
                        <w:rPr>
                          <w:sz w:val="22"/>
                        </w:rPr>
                        <w:t>AM 1650 kHz</w:t>
                      </w:r>
                    </w:p>
                    <w:p w14:paraId="705FAD1C" w14:textId="6455EFF4" w:rsidR="005E58C0" w:rsidRPr="009C4809" w:rsidRDefault="00B276EA" w:rsidP="009C4809">
                      <w:pPr>
                        <w:spacing w:after="0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Ciudad de</w:t>
                      </w:r>
                      <w:r w:rsidR="005E58C0" w:rsidRPr="009C4809">
                        <w:rPr>
                          <w:sz w:val="22"/>
                        </w:rPr>
                        <w:t xml:space="preserve"> Boynton Beach – AM 1670 kHz</w:t>
                      </w:r>
                    </w:p>
                    <w:p w14:paraId="2180FE57" w14:textId="610FCBED" w:rsidR="005E58C0" w:rsidRPr="009C4809" w:rsidRDefault="00B276EA" w:rsidP="009C4809">
                      <w:pPr>
                        <w:spacing w:after="0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Ciudad de</w:t>
                      </w:r>
                      <w:r w:rsidR="005E58C0" w:rsidRPr="009C4809">
                        <w:rPr>
                          <w:sz w:val="22"/>
                        </w:rPr>
                        <w:t xml:space="preserve"> Delray Beach – AM 1700 </w:t>
                      </w:r>
                      <w:proofErr w:type="spellStart"/>
                      <w:r w:rsidR="005E58C0" w:rsidRPr="009C4809">
                        <w:rPr>
                          <w:sz w:val="22"/>
                        </w:rPr>
                        <w:t>kHZ</w:t>
                      </w:r>
                      <w:proofErr w:type="spellEnd"/>
                    </w:p>
                    <w:p w14:paraId="6CAA0A1F" w14:textId="77777777" w:rsidR="005E58C0" w:rsidRPr="00D02EED" w:rsidRDefault="005E58C0" w:rsidP="009C4809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52534225" w14:textId="16919AF9" w:rsidR="005E58C0" w:rsidRPr="00D02EED" w:rsidRDefault="005E58C0" w:rsidP="009C4809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9C4809">
                        <w:rPr>
                          <w:sz w:val="22"/>
                        </w:rPr>
                        <w:t xml:space="preserve">NOAA </w:t>
                      </w:r>
                      <w:r w:rsidR="00D02EED">
                        <w:rPr>
                          <w:sz w:val="22"/>
                        </w:rPr>
                        <w:t xml:space="preserve">Radio </w:t>
                      </w:r>
                      <w:proofErr w:type="spellStart"/>
                      <w:r w:rsidR="00D02EED">
                        <w:rPr>
                          <w:sz w:val="22"/>
                        </w:rPr>
                        <w:t>Meteorol</w:t>
                      </w:r>
                      <w:r w:rsidR="00D02EED" w:rsidRPr="00D02EED">
                        <w:rPr>
                          <w:sz w:val="22"/>
                          <w:szCs w:val="22"/>
                        </w:rPr>
                        <w:t>ó</w:t>
                      </w:r>
                      <w:r w:rsidR="00B276EA" w:rsidRPr="00D02EED">
                        <w:rPr>
                          <w:sz w:val="22"/>
                          <w:szCs w:val="22"/>
                        </w:rPr>
                        <w:t>gico</w:t>
                      </w:r>
                      <w:proofErr w:type="spellEnd"/>
                      <w:r w:rsidR="00B276EA" w:rsidRPr="00D02EED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D02EED">
                        <w:rPr>
                          <w:sz w:val="22"/>
                          <w:szCs w:val="22"/>
                        </w:rPr>
                        <w:t xml:space="preserve">- </w:t>
                      </w:r>
                      <w:r w:rsidR="00B276EA" w:rsidRPr="00D02EED">
                        <w:rPr>
                          <w:sz w:val="22"/>
                          <w:szCs w:val="22"/>
                        </w:rPr>
                        <w:t xml:space="preserve">KHB34 </w:t>
                      </w:r>
                      <w:r w:rsidRPr="00D02EED">
                        <w:rPr>
                          <w:sz w:val="22"/>
                          <w:szCs w:val="22"/>
                        </w:rPr>
                        <w:t>162.550</w:t>
                      </w:r>
                      <w:r w:rsidR="00B276EA" w:rsidRPr="00D02EED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D02EED">
                        <w:rPr>
                          <w:sz w:val="22"/>
                          <w:szCs w:val="22"/>
                        </w:rPr>
                        <w:t xml:space="preserve">MHz </w:t>
                      </w:r>
                    </w:p>
                    <w:p w14:paraId="128D5A88" w14:textId="17619B5A" w:rsidR="005E58C0" w:rsidRPr="009C4809" w:rsidRDefault="00B276EA" w:rsidP="009C4809">
                      <w:pPr>
                        <w:spacing w:after="0"/>
                        <w:rPr>
                          <w:sz w:val="22"/>
                        </w:rPr>
                      </w:pPr>
                      <w:proofErr w:type="spellStart"/>
                      <w:r w:rsidRPr="00D02EED">
                        <w:rPr>
                          <w:sz w:val="22"/>
                          <w:szCs w:val="22"/>
                        </w:rPr>
                        <w:t>Cobertura</w:t>
                      </w:r>
                      <w:proofErr w:type="spellEnd"/>
                      <w:r w:rsidRPr="00D02EED">
                        <w:rPr>
                          <w:sz w:val="22"/>
                          <w:szCs w:val="22"/>
                        </w:rPr>
                        <w:t xml:space="preserve">: </w:t>
                      </w:r>
                      <w:r w:rsidR="005E58C0" w:rsidRPr="00D02EED">
                        <w:rPr>
                          <w:sz w:val="22"/>
                          <w:szCs w:val="22"/>
                        </w:rPr>
                        <w:t>Miami/Dade, Broward, South Palm Beach County</w:t>
                      </w:r>
                      <w:r w:rsidR="00D02EED" w:rsidRPr="00D02EED">
                        <w:rPr>
                          <w:sz w:val="22"/>
                          <w:szCs w:val="22"/>
                        </w:rPr>
                        <w:t xml:space="preserve"> NOAA Radio </w:t>
                      </w:r>
                      <w:proofErr w:type="spellStart"/>
                      <w:r w:rsidR="00D02EED" w:rsidRPr="00D02EED">
                        <w:rPr>
                          <w:sz w:val="22"/>
                          <w:szCs w:val="22"/>
                        </w:rPr>
                        <w:t>Meteoroló</w:t>
                      </w:r>
                      <w:r>
                        <w:rPr>
                          <w:sz w:val="22"/>
                        </w:rPr>
                        <w:t>gico</w:t>
                      </w:r>
                      <w:proofErr w:type="spellEnd"/>
                      <w:r w:rsidR="005E58C0" w:rsidRPr="009C4809">
                        <w:rPr>
                          <w:sz w:val="22"/>
                        </w:rPr>
                        <w:t xml:space="preserve"> </w:t>
                      </w:r>
                      <w:r w:rsidR="00D02EED">
                        <w:rPr>
                          <w:sz w:val="22"/>
                        </w:rPr>
                        <w:t xml:space="preserve">- </w:t>
                      </w:r>
                      <w:r w:rsidR="005E58C0" w:rsidRPr="009C4809">
                        <w:rPr>
                          <w:sz w:val="22"/>
                        </w:rPr>
                        <w:t>KEC50 162.475 MHz</w:t>
                      </w:r>
                    </w:p>
                    <w:p w14:paraId="53D6CCA7" w14:textId="47B0994D" w:rsidR="005E58C0" w:rsidRPr="009C4809" w:rsidRDefault="00B276EA" w:rsidP="009C4809">
                      <w:pPr>
                        <w:spacing w:after="0"/>
                        <w:rPr>
                          <w:sz w:val="22"/>
                        </w:rPr>
                      </w:pPr>
                      <w:proofErr w:type="spellStart"/>
                      <w:r>
                        <w:rPr>
                          <w:sz w:val="22"/>
                        </w:rPr>
                        <w:t>Cobertura</w:t>
                      </w:r>
                      <w:proofErr w:type="spellEnd"/>
                      <w:r>
                        <w:rPr>
                          <w:sz w:val="22"/>
                        </w:rPr>
                        <w:t>: Norte de</w:t>
                      </w:r>
                      <w:r w:rsidR="00D02EED">
                        <w:rPr>
                          <w:sz w:val="22"/>
                        </w:rPr>
                        <w:t xml:space="preserve"> Broward, Palm Beach y</w:t>
                      </w:r>
                      <w:r w:rsidR="005E58C0" w:rsidRPr="009C4809">
                        <w:rPr>
                          <w:sz w:val="22"/>
                        </w:rPr>
                        <w:t xml:space="preserve"> Martin County</w:t>
                      </w:r>
                    </w:p>
                    <w:p w14:paraId="7275F3D0" w14:textId="77777777" w:rsidR="005E58C0" w:rsidRDefault="005E58C0" w:rsidP="009C4809"/>
                    <w:p w14:paraId="5D9387E5" w14:textId="77777777" w:rsidR="005E58C0" w:rsidRDefault="005E58C0" w:rsidP="00BF4425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BF6D9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11132" behindDoc="0" locked="0" layoutInCell="1" allowOverlap="1" wp14:anchorId="71CFCFBE" wp14:editId="5CC7DC4A">
                <wp:simplePos x="0" y="0"/>
                <wp:positionH relativeFrom="page">
                  <wp:posOffset>469900</wp:posOffset>
                </wp:positionH>
                <wp:positionV relativeFrom="page">
                  <wp:posOffset>2293141</wp:posOffset>
                </wp:positionV>
                <wp:extent cx="3137535" cy="1363345"/>
                <wp:effectExtent l="0" t="0" r="0" b="0"/>
                <wp:wrapTight wrapText="bothSides">
                  <wp:wrapPolygon edited="0">
                    <wp:start x="175" y="402"/>
                    <wp:lineTo x="175" y="20926"/>
                    <wp:lineTo x="21158" y="20926"/>
                    <wp:lineTo x="21158" y="402"/>
                    <wp:lineTo x="175" y="402"/>
                  </wp:wrapPolygon>
                </wp:wrapTight>
                <wp:docPr id="4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7535" cy="136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F7899E" w14:textId="12C0E0A3" w:rsidR="005E58C0" w:rsidRPr="005B4B69" w:rsidRDefault="007D199B" w:rsidP="005B4B69">
                            <w:pPr>
                              <w:pStyle w:val="BodyText2"/>
                            </w:pPr>
                            <w:proofErr w:type="spellStart"/>
                            <w:r>
                              <w:t>E</w:t>
                            </w:r>
                            <w:r w:rsidR="00D02EED">
                              <w:t>staci</w:t>
                            </w:r>
                            <w:r w:rsidR="00D02EED" w:rsidRPr="00D02EED">
                              <w:rPr>
                                <w:color w:val="auto"/>
                                <w:szCs w:val="20"/>
                              </w:rPr>
                              <w:t>ó</w:t>
                            </w:r>
                            <w:r>
                              <w:t>n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Bomberos</w:t>
                            </w:r>
                            <w:proofErr w:type="spellEnd"/>
                            <w:r>
                              <w:t xml:space="preserve"> </w:t>
                            </w:r>
                            <w:r w:rsidR="005E58C0" w:rsidRPr="005B4B69">
                              <w:t>B</w:t>
                            </w:r>
                            <w:r>
                              <w:t>oca Raton</w:t>
                            </w:r>
                            <w:r w:rsidR="005E58C0" w:rsidRPr="005B4B69">
                              <w:t xml:space="preserve"> </w:t>
                            </w:r>
                            <w:r w:rsidR="00D02EED">
                              <w:t>(</w:t>
                            </w:r>
                            <w:r w:rsidR="005E58C0" w:rsidRPr="005B4B69">
                              <w:t>561</w:t>
                            </w:r>
                            <w:r w:rsidR="00D02EED">
                              <w:t>)</w:t>
                            </w:r>
                            <w:r w:rsidR="005E58C0" w:rsidRPr="005B4B69">
                              <w:t xml:space="preserve"> 982-4000</w:t>
                            </w:r>
                          </w:p>
                          <w:p w14:paraId="12675C0E" w14:textId="01D807C7" w:rsidR="005E58C0" w:rsidRPr="005B4B69" w:rsidRDefault="007D199B" w:rsidP="005B4B69">
                            <w:pPr>
                              <w:pStyle w:val="BodyText2"/>
                            </w:pPr>
                            <w:proofErr w:type="spellStart"/>
                            <w:r w:rsidRPr="005B4B69">
                              <w:t>Departmen</w:t>
                            </w:r>
                            <w:r w:rsidR="00D02EED">
                              <w:t>to</w:t>
                            </w:r>
                            <w:proofErr w:type="spellEnd"/>
                            <w:r w:rsidR="00D02EED">
                              <w:t xml:space="preserve"> de </w:t>
                            </w:r>
                            <w:proofErr w:type="spellStart"/>
                            <w:r w:rsidR="00D02EED">
                              <w:t>Polic</w:t>
                            </w:r>
                            <w:r w:rsidR="00D02EED" w:rsidRPr="00D02EED">
                              <w:rPr>
                                <w:color w:val="auto"/>
                                <w:szCs w:val="20"/>
                              </w:rPr>
                              <w:t>í</w:t>
                            </w:r>
                            <w:r>
                              <w:t>a</w:t>
                            </w:r>
                            <w:proofErr w:type="spellEnd"/>
                            <w:r>
                              <w:t xml:space="preserve"> Boca Raton </w:t>
                            </w:r>
                            <w:r w:rsidR="00D02EED">
                              <w:t>(</w:t>
                            </w:r>
                            <w:r w:rsidR="00D02EED" w:rsidRPr="005B4B69">
                              <w:t>561</w:t>
                            </w:r>
                            <w:r w:rsidR="00D02EED">
                              <w:t>)</w:t>
                            </w:r>
                            <w:r w:rsidR="005E58C0" w:rsidRPr="005B4B69">
                              <w:t xml:space="preserve"> 338-1234</w:t>
                            </w:r>
                          </w:p>
                          <w:p w14:paraId="22432DA0" w14:textId="71D2AADC" w:rsidR="005E58C0" w:rsidRPr="005B4B69" w:rsidRDefault="007D199B" w:rsidP="005B4B69">
                            <w:pPr>
                              <w:pStyle w:val="BodyText2"/>
                            </w:pPr>
                            <w:proofErr w:type="spellStart"/>
                            <w:r w:rsidRPr="005B4B69">
                              <w:t>Departmen</w:t>
                            </w:r>
                            <w:r w:rsidR="00D02EED">
                              <w:t>to</w:t>
                            </w:r>
                            <w:proofErr w:type="spellEnd"/>
                            <w:r w:rsidR="00D02EED">
                              <w:t xml:space="preserve"> de </w:t>
                            </w:r>
                            <w:proofErr w:type="spellStart"/>
                            <w:r w:rsidR="00D02EED">
                              <w:t>Polic</w:t>
                            </w:r>
                            <w:r w:rsidR="00D02EED" w:rsidRPr="00D02EED">
                              <w:rPr>
                                <w:color w:val="auto"/>
                                <w:szCs w:val="20"/>
                              </w:rPr>
                              <w:t>í</w:t>
                            </w:r>
                            <w:r>
                              <w:t>a</w:t>
                            </w:r>
                            <w:proofErr w:type="spellEnd"/>
                            <w:r>
                              <w:t xml:space="preserve"> Delray</w:t>
                            </w:r>
                            <w:r w:rsidR="005E58C0">
                              <w:t xml:space="preserve"> </w:t>
                            </w:r>
                            <w:r w:rsidR="00D02EED">
                              <w:t>(</w:t>
                            </w:r>
                            <w:r w:rsidR="00D02EED" w:rsidRPr="005B4B69">
                              <w:t>561</w:t>
                            </w:r>
                            <w:r w:rsidR="00D02EED">
                              <w:t>)</w:t>
                            </w:r>
                            <w:r w:rsidR="005E58C0" w:rsidRPr="005B4B69">
                              <w:t xml:space="preserve"> 243-7800</w:t>
                            </w:r>
                          </w:p>
                          <w:p w14:paraId="063A10DF" w14:textId="78DB6EAB" w:rsidR="005E58C0" w:rsidRPr="005B4B69" w:rsidRDefault="00D02EED" w:rsidP="005B4B69">
                            <w:pPr>
                              <w:pStyle w:val="BodyText2"/>
                            </w:pPr>
                            <w:proofErr w:type="spellStart"/>
                            <w:r>
                              <w:t>Estaci</w:t>
                            </w:r>
                            <w:r w:rsidRPr="00D02EED">
                              <w:rPr>
                                <w:color w:val="auto"/>
                                <w:szCs w:val="20"/>
                              </w:rPr>
                              <w:t>ó</w:t>
                            </w:r>
                            <w:r w:rsidR="007D199B">
                              <w:t>n</w:t>
                            </w:r>
                            <w:proofErr w:type="spellEnd"/>
                            <w:r w:rsidR="007D199B">
                              <w:t xml:space="preserve"> de </w:t>
                            </w:r>
                            <w:proofErr w:type="spellStart"/>
                            <w:r w:rsidR="007D199B">
                              <w:t>Bomberos</w:t>
                            </w:r>
                            <w:proofErr w:type="spellEnd"/>
                            <w:r w:rsidR="007D199B">
                              <w:t xml:space="preserve"> Delray Beach</w:t>
                            </w:r>
                            <w:r w:rsidR="005E58C0" w:rsidRPr="005B4B69">
                              <w:t xml:space="preserve"> </w:t>
                            </w:r>
                            <w:r>
                              <w:t>(</w:t>
                            </w:r>
                            <w:r w:rsidRPr="005B4B69">
                              <w:t>561</w:t>
                            </w:r>
                            <w:r>
                              <w:t>)</w:t>
                            </w:r>
                            <w:r w:rsidR="005E58C0" w:rsidRPr="005B4B69">
                              <w:t xml:space="preserve"> 243-7400  </w:t>
                            </w:r>
                          </w:p>
                          <w:p w14:paraId="7CA5E1E5" w14:textId="0EFA0441" w:rsidR="005E58C0" w:rsidRDefault="007D199B" w:rsidP="005B4B69">
                            <w:pPr>
                              <w:pStyle w:val="BodyText2"/>
                            </w:pPr>
                            <w:r>
                              <w:t xml:space="preserve">Tel. </w:t>
                            </w:r>
                            <w:proofErr w:type="spellStart"/>
                            <w:r>
                              <w:t>Emergencias</w:t>
                            </w:r>
                            <w:proofErr w:type="spellEnd"/>
                            <w:r>
                              <w:t xml:space="preserve"> (</w:t>
                            </w:r>
                            <w:proofErr w:type="spellStart"/>
                            <w:r>
                              <w:t>Huracanes</w:t>
                            </w:r>
                            <w:proofErr w:type="spellEnd"/>
                            <w:r>
                              <w:t xml:space="preserve">) </w:t>
                            </w:r>
                            <w:r w:rsidR="005E58C0" w:rsidRPr="005B4B69">
                              <w:t xml:space="preserve">Delray Beach </w:t>
                            </w:r>
                            <w:r w:rsidR="00D02EED">
                              <w:t>(</w:t>
                            </w:r>
                            <w:r w:rsidR="00D02EED" w:rsidRPr="005B4B69">
                              <w:t>561</w:t>
                            </w:r>
                            <w:r w:rsidR="00D02EED">
                              <w:t>)</w:t>
                            </w:r>
                            <w:r w:rsidR="005E58C0" w:rsidRPr="005B4B69">
                              <w:t xml:space="preserve"> 243-7840</w:t>
                            </w:r>
                          </w:p>
                          <w:p w14:paraId="38D104EC" w14:textId="384EDFE4" w:rsidR="005E58C0" w:rsidRDefault="007D199B" w:rsidP="005B4B69">
                            <w:pPr>
                              <w:pStyle w:val="BodyText2"/>
                            </w:pPr>
                            <w:r>
                              <w:t xml:space="preserve">Centro </w:t>
                            </w:r>
                            <w:proofErr w:type="spellStart"/>
                            <w:r>
                              <w:t>Informativo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Emergencias</w:t>
                            </w:r>
                            <w:proofErr w:type="spellEnd"/>
                            <w:r>
                              <w:t xml:space="preserve"> </w:t>
                            </w:r>
                            <w:r w:rsidR="005E58C0">
                              <w:t>Boca Ra</w:t>
                            </w:r>
                            <w:r>
                              <w:t>ton</w:t>
                            </w:r>
                            <w:r w:rsidR="005E58C0">
                              <w:t xml:space="preserve"> </w:t>
                            </w:r>
                            <w:r w:rsidR="00D02EED">
                              <w:t>(561)</w:t>
                            </w:r>
                            <w:r w:rsidR="005E58C0">
                              <w:t xml:space="preserve"> 982-4900 </w:t>
                            </w:r>
                          </w:p>
                          <w:p w14:paraId="02D818D0" w14:textId="02213A0C" w:rsidR="005E58C0" w:rsidRDefault="007D199B" w:rsidP="005B4B69">
                            <w:pPr>
                              <w:pStyle w:val="BodyText2"/>
                            </w:pPr>
                            <w:r>
                              <w:t>Marque</w:t>
                            </w:r>
                            <w:r w:rsidR="005E58C0">
                              <w:t xml:space="preserve"> 211 – </w:t>
                            </w:r>
                            <w:r>
                              <w:t xml:space="preserve">para </w:t>
                            </w:r>
                            <w:proofErr w:type="spellStart"/>
                            <w:r>
                              <w:t>todo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tipo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Servicios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Humanos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FCFBE" id="Text_x0020_Box_x0020_5" o:spid="_x0000_s1029" type="#_x0000_t202" style="position:absolute;margin-left:37pt;margin-top:180.55pt;width:247.05pt;height:107.35pt;z-index:2516111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bBgsICAACSBQAADgAAAGRycy9lMm9Eb2MueG1srFRtb5swEP4+af/B8ncKBhMCKqkIlGlS9yK1&#10;+wEOmIAGmNlOk27qf9/ZpGmyfZmmfrH8dnfP3fPcXd8chh49cqk6MaaYXHkY8bESdTduU/ztoXSW&#10;GCnNxpr1YuQpfuIK36zev7veTwn3RSv6mksETkaV7KcUt1pPieuqquUDU1di4iM8NkIOTMNRbt1a&#10;sj14H3rX97yFuxeynqSouFJwW8yPeGX9Nw2v9JemUVyjPsWATdtV2nVjVnd1zZKtZFPbVUcY7D9Q&#10;DKwbIejJVcE0QzvZ/eVq6CoplGj0VSUGVzRNV3GbA2RDvD+yuW/ZxG0uUBw1ncqk3s5t9fnxq0Rd&#10;nWIKTI1sAI4e+EGjtTig0JRnP6kEft1P8E8f4Bpotqmq6U5U3xUaRd6yccszKcW+5awGeMRYumem&#10;sx9lnGz2n0QNYdhOC+vo0MjB1A6qgcA70PR0osZAqeAyIEEUBiFGFbyRYBEE1KJzWfJiPkmlP3Ax&#10;ILNJsQTurXv2eKe0gcOSly8m2ijKru8t//14cQEf5xsIDqbmzcCwdP4qs8xfFEHhFMs4cuiG+86y&#10;9KizzmhI8igqSRE9Q9yBEZpMPav4rPGyZ9sjgebp3xgcWHWhd0Jcq7Q5GwB1iS0PIz+LwthZZCFx&#10;KPGWTpZ5vlOUmZd5tMxjuj5h24PoJ2gZwzaw+qb40CODfptFYIt3iTP24tvl7ZI61F/cOtSraycr&#10;c+osShKFUNs8L8jz3JqvhY+JT721HzvlYgmFb2joxBFk6JF4HS88GtOitEZAH1hZ4qwCjehm+enD&#10;5mC1HrwIeyPqJ5CkFCAY0B0MMti0Qv7EyNQnxerHjkmOUf9xBFnHhFIzRc4P8vywOT+wsQJXKdYY&#10;zdtcz5NnN8lu20KkuZFGkUErNJ0VqemZGdWxgaDxrXaPQ8pMlvOz/fU6Sle/AQAA//8DAFBLAwQU&#10;AAYACAAAACEApiZe4t4AAAAKAQAADwAAAGRycy9kb3ducmV2LnhtbEyPwU7DMBBE70j8g7VI3KgT&#10;StMojVMhVNQbooXe3XibpNjrKHab8PcsJ7jNaEezb8r15Ky44hA6TwrSWQICqfamo0bB58frQw4i&#10;RE1GW0+o4BsDrKvbm1IXxo+0w+s+NoJLKBRaQRtjX0gZ6hadDjPfI/Ht5AenI9uhkWbQI5c7Kx+T&#10;JJNOd8QfWt3jS4v11/7iFGzN/Gw3tdu+bd530Z+aQ34YrVL3d9PzCkTEKf6F4Ref0aFipqO/kAnC&#10;Klg+8ZSoYJ6lKQgOLLKcxZHFcpGDrEr5f0L1AwAA//8DAFBLAQItABQABgAIAAAAIQDkmcPA+wAA&#10;AOEBAAATAAAAAAAAAAAAAAAAAAAAAABbQ29udGVudF9UeXBlc10ueG1sUEsBAi0AFAAGAAgAAAAh&#10;ACOyauHXAAAAlAEAAAsAAAAAAAAAAAAAAAAALAEAAF9yZWxzLy5yZWxzUEsBAi0AFAAGAAgAAAAh&#10;AI5mwYLCAgAAkgUAAA4AAAAAAAAAAAAAAAAALAIAAGRycy9lMm9Eb2MueG1sUEsBAi0AFAAGAAgA&#10;AAAhAKYmXuLeAAAACgEAAA8AAAAAAAAAAAAAAAAAGgUAAGRycy9kb3ducmV2LnhtbFBLBQYAAAAA&#10;BAAEAPMAAAAlBgAAAAA=&#10;" mv:complextextbox="1" filled="f" stroked="f">
                <v:textbox inset=",7.2pt,,7.2pt">
                  <w:txbxContent>
                    <w:p w14:paraId="6BF7899E" w14:textId="12C0E0A3" w:rsidR="005E58C0" w:rsidRPr="005B4B69" w:rsidRDefault="007D199B" w:rsidP="005B4B69">
                      <w:pPr>
                        <w:pStyle w:val="BodyText2"/>
                      </w:pPr>
                      <w:proofErr w:type="spellStart"/>
                      <w:r>
                        <w:t>E</w:t>
                      </w:r>
                      <w:r w:rsidR="00D02EED">
                        <w:t>staci</w:t>
                      </w:r>
                      <w:r w:rsidR="00D02EED" w:rsidRPr="00D02EED">
                        <w:rPr>
                          <w:color w:val="auto"/>
                          <w:szCs w:val="20"/>
                        </w:rPr>
                        <w:t>ó</w:t>
                      </w:r>
                      <w:r>
                        <w:t>n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Bomberos</w:t>
                      </w:r>
                      <w:proofErr w:type="spellEnd"/>
                      <w:r>
                        <w:t xml:space="preserve"> </w:t>
                      </w:r>
                      <w:r w:rsidR="005E58C0" w:rsidRPr="005B4B69">
                        <w:t>B</w:t>
                      </w:r>
                      <w:r>
                        <w:t>oca Raton</w:t>
                      </w:r>
                      <w:r w:rsidR="005E58C0" w:rsidRPr="005B4B69">
                        <w:t xml:space="preserve"> </w:t>
                      </w:r>
                      <w:r w:rsidR="00D02EED">
                        <w:t>(</w:t>
                      </w:r>
                      <w:r w:rsidR="005E58C0" w:rsidRPr="005B4B69">
                        <w:t>561</w:t>
                      </w:r>
                      <w:r w:rsidR="00D02EED">
                        <w:t>)</w:t>
                      </w:r>
                      <w:r w:rsidR="005E58C0" w:rsidRPr="005B4B69">
                        <w:t xml:space="preserve"> 982-4000</w:t>
                      </w:r>
                    </w:p>
                    <w:p w14:paraId="12675C0E" w14:textId="01D807C7" w:rsidR="005E58C0" w:rsidRPr="005B4B69" w:rsidRDefault="007D199B" w:rsidP="005B4B69">
                      <w:pPr>
                        <w:pStyle w:val="BodyText2"/>
                      </w:pPr>
                      <w:proofErr w:type="spellStart"/>
                      <w:r w:rsidRPr="005B4B69">
                        <w:t>Departmen</w:t>
                      </w:r>
                      <w:r w:rsidR="00D02EED">
                        <w:t>to</w:t>
                      </w:r>
                      <w:proofErr w:type="spellEnd"/>
                      <w:r w:rsidR="00D02EED">
                        <w:t xml:space="preserve"> de </w:t>
                      </w:r>
                      <w:proofErr w:type="spellStart"/>
                      <w:r w:rsidR="00D02EED">
                        <w:t>Polic</w:t>
                      </w:r>
                      <w:r w:rsidR="00D02EED" w:rsidRPr="00D02EED">
                        <w:rPr>
                          <w:color w:val="auto"/>
                          <w:szCs w:val="20"/>
                        </w:rPr>
                        <w:t>í</w:t>
                      </w:r>
                      <w:r>
                        <w:t>a</w:t>
                      </w:r>
                      <w:proofErr w:type="spellEnd"/>
                      <w:r>
                        <w:t xml:space="preserve"> Boca Raton </w:t>
                      </w:r>
                      <w:r w:rsidR="00D02EED">
                        <w:t>(</w:t>
                      </w:r>
                      <w:r w:rsidR="00D02EED" w:rsidRPr="005B4B69">
                        <w:t>561</w:t>
                      </w:r>
                      <w:r w:rsidR="00D02EED">
                        <w:t>)</w:t>
                      </w:r>
                      <w:r w:rsidR="005E58C0" w:rsidRPr="005B4B69">
                        <w:t xml:space="preserve"> 338-1234</w:t>
                      </w:r>
                    </w:p>
                    <w:p w14:paraId="22432DA0" w14:textId="71D2AADC" w:rsidR="005E58C0" w:rsidRPr="005B4B69" w:rsidRDefault="007D199B" w:rsidP="005B4B69">
                      <w:pPr>
                        <w:pStyle w:val="BodyText2"/>
                      </w:pPr>
                      <w:proofErr w:type="spellStart"/>
                      <w:r w:rsidRPr="005B4B69">
                        <w:t>Departmen</w:t>
                      </w:r>
                      <w:r w:rsidR="00D02EED">
                        <w:t>to</w:t>
                      </w:r>
                      <w:proofErr w:type="spellEnd"/>
                      <w:r w:rsidR="00D02EED">
                        <w:t xml:space="preserve"> de </w:t>
                      </w:r>
                      <w:proofErr w:type="spellStart"/>
                      <w:r w:rsidR="00D02EED">
                        <w:t>Polic</w:t>
                      </w:r>
                      <w:r w:rsidR="00D02EED" w:rsidRPr="00D02EED">
                        <w:rPr>
                          <w:color w:val="auto"/>
                          <w:szCs w:val="20"/>
                        </w:rPr>
                        <w:t>í</w:t>
                      </w:r>
                      <w:r>
                        <w:t>a</w:t>
                      </w:r>
                      <w:proofErr w:type="spellEnd"/>
                      <w:r>
                        <w:t xml:space="preserve"> Delray</w:t>
                      </w:r>
                      <w:r w:rsidR="005E58C0">
                        <w:t xml:space="preserve"> </w:t>
                      </w:r>
                      <w:r w:rsidR="00D02EED">
                        <w:t>(</w:t>
                      </w:r>
                      <w:r w:rsidR="00D02EED" w:rsidRPr="005B4B69">
                        <w:t>561</w:t>
                      </w:r>
                      <w:r w:rsidR="00D02EED">
                        <w:t>)</w:t>
                      </w:r>
                      <w:r w:rsidR="005E58C0" w:rsidRPr="005B4B69">
                        <w:t xml:space="preserve"> 243-7800</w:t>
                      </w:r>
                    </w:p>
                    <w:p w14:paraId="063A10DF" w14:textId="78DB6EAB" w:rsidR="005E58C0" w:rsidRPr="005B4B69" w:rsidRDefault="00D02EED" w:rsidP="005B4B69">
                      <w:pPr>
                        <w:pStyle w:val="BodyText2"/>
                      </w:pPr>
                      <w:proofErr w:type="spellStart"/>
                      <w:r>
                        <w:t>Estaci</w:t>
                      </w:r>
                      <w:r w:rsidRPr="00D02EED">
                        <w:rPr>
                          <w:color w:val="auto"/>
                          <w:szCs w:val="20"/>
                        </w:rPr>
                        <w:t>ó</w:t>
                      </w:r>
                      <w:r w:rsidR="007D199B">
                        <w:t>n</w:t>
                      </w:r>
                      <w:proofErr w:type="spellEnd"/>
                      <w:r w:rsidR="007D199B">
                        <w:t xml:space="preserve"> de </w:t>
                      </w:r>
                      <w:proofErr w:type="spellStart"/>
                      <w:r w:rsidR="007D199B">
                        <w:t>Bomberos</w:t>
                      </w:r>
                      <w:proofErr w:type="spellEnd"/>
                      <w:r w:rsidR="007D199B">
                        <w:t xml:space="preserve"> Delray Beach</w:t>
                      </w:r>
                      <w:r w:rsidR="005E58C0" w:rsidRPr="005B4B69">
                        <w:t xml:space="preserve"> </w:t>
                      </w:r>
                      <w:r>
                        <w:t>(</w:t>
                      </w:r>
                      <w:r w:rsidRPr="005B4B69">
                        <w:t>561</w:t>
                      </w:r>
                      <w:r>
                        <w:t>)</w:t>
                      </w:r>
                      <w:r w:rsidR="005E58C0" w:rsidRPr="005B4B69">
                        <w:t xml:space="preserve"> 243-7400  </w:t>
                      </w:r>
                    </w:p>
                    <w:p w14:paraId="7CA5E1E5" w14:textId="0EFA0441" w:rsidR="005E58C0" w:rsidRDefault="007D199B" w:rsidP="005B4B69">
                      <w:pPr>
                        <w:pStyle w:val="BodyText2"/>
                      </w:pPr>
                      <w:r>
                        <w:t xml:space="preserve">Tel. </w:t>
                      </w:r>
                      <w:proofErr w:type="spellStart"/>
                      <w:r>
                        <w:t>Emergencias</w:t>
                      </w:r>
                      <w:proofErr w:type="spellEnd"/>
                      <w:r>
                        <w:t xml:space="preserve"> (</w:t>
                      </w:r>
                      <w:proofErr w:type="spellStart"/>
                      <w:r>
                        <w:t>Huracanes</w:t>
                      </w:r>
                      <w:proofErr w:type="spellEnd"/>
                      <w:r>
                        <w:t xml:space="preserve">) </w:t>
                      </w:r>
                      <w:r w:rsidR="005E58C0" w:rsidRPr="005B4B69">
                        <w:t xml:space="preserve">Delray Beach </w:t>
                      </w:r>
                      <w:r w:rsidR="00D02EED">
                        <w:t>(</w:t>
                      </w:r>
                      <w:r w:rsidR="00D02EED" w:rsidRPr="005B4B69">
                        <w:t>561</w:t>
                      </w:r>
                      <w:r w:rsidR="00D02EED">
                        <w:t>)</w:t>
                      </w:r>
                      <w:r w:rsidR="005E58C0" w:rsidRPr="005B4B69">
                        <w:t xml:space="preserve"> 243-7840</w:t>
                      </w:r>
                    </w:p>
                    <w:p w14:paraId="38D104EC" w14:textId="384EDFE4" w:rsidR="005E58C0" w:rsidRDefault="007D199B" w:rsidP="005B4B69">
                      <w:pPr>
                        <w:pStyle w:val="BodyText2"/>
                      </w:pPr>
                      <w:r>
                        <w:t xml:space="preserve">Centro </w:t>
                      </w:r>
                      <w:proofErr w:type="spellStart"/>
                      <w:r>
                        <w:t>Informativo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Emergencias</w:t>
                      </w:r>
                      <w:proofErr w:type="spellEnd"/>
                      <w:r>
                        <w:t xml:space="preserve"> </w:t>
                      </w:r>
                      <w:r w:rsidR="005E58C0">
                        <w:t>Boca Ra</w:t>
                      </w:r>
                      <w:r>
                        <w:t>ton</w:t>
                      </w:r>
                      <w:r w:rsidR="005E58C0">
                        <w:t xml:space="preserve"> </w:t>
                      </w:r>
                      <w:r w:rsidR="00D02EED">
                        <w:t>(561)</w:t>
                      </w:r>
                      <w:r w:rsidR="005E58C0">
                        <w:t xml:space="preserve"> 982-4900 </w:t>
                      </w:r>
                    </w:p>
                    <w:p w14:paraId="02D818D0" w14:textId="02213A0C" w:rsidR="005E58C0" w:rsidRDefault="007D199B" w:rsidP="005B4B69">
                      <w:pPr>
                        <w:pStyle w:val="BodyText2"/>
                      </w:pPr>
                      <w:r>
                        <w:t>Marque</w:t>
                      </w:r>
                      <w:r w:rsidR="005E58C0">
                        <w:t xml:space="preserve"> 211 – </w:t>
                      </w:r>
                      <w:r>
                        <w:t xml:space="preserve">para </w:t>
                      </w:r>
                      <w:proofErr w:type="spellStart"/>
                      <w:r>
                        <w:t>todo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tipo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Servicios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Humanos</w:t>
                      </w:r>
                      <w:proofErr w:type="spell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F6D9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11140" behindDoc="0" locked="0" layoutInCell="1" allowOverlap="1" wp14:anchorId="59164A75" wp14:editId="4AD929B9">
                <wp:simplePos x="0" y="0"/>
                <wp:positionH relativeFrom="page">
                  <wp:posOffset>470150</wp:posOffset>
                </wp:positionH>
                <wp:positionV relativeFrom="page">
                  <wp:posOffset>1984104</wp:posOffset>
                </wp:positionV>
                <wp:extent cx="3122545" cy="285115"/>
                <wp:effectExtent l="0" t="0" r="1905" b="0"/>
                <wp:wrapTight wrapText="bothSides">
                  <wp:wrapPolygon edited="0">
                    <wp:start x="0" y="0"/>
                    <wp:lineTo x="0" y="19243"/>
                    <wp:lineTo x="21437" y="19243"/>
                    <wp:lineTo x="21437" y="0"/>
                    <wp:lineTo x="0" y="0"/>
                  </wp:wrapPolygon>
                </wp:wrapTight>
                <wp:docPr id="5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2545" cy="2851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9A1C72" w14:textId="75723B20" w:rsidR="005E58C0" w:rsidRPr="007D199B" w:rsidRDefault="007D199B" w:rsidP="007F5B51">
                            <w:pPr>
                              <w:pStyle w:val="Heading2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7D199B">
                              <w:rPr>
                                <w:sz w:val="30"/>
                                <w:szCs w:val="30"/>
                              </w:rPr>
                              <w:t>C</w:t>
                            </w:r>
                            <w:r w:rsidR="007F5B51">
                              <w:rPr>
                                <w:sz w:val="30"/>
                                <w:szCs w:val="30"/>
                              </w:rPr>
                              <w:t>ontactos</w:t>
                            </w:r>
                            <w:proofErr w:type="spellEnd"/>
                            <w:r w:rsidR="007F5B51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5E58C0" w:rsidRPr="007D199B">
                              <w:rPr>
                                <w:sz w:val="30"/>
                                <w:szCs w:val="30"/>
                              </w:rPr>
                              <w:t>Boca Raton &amp; Delray Beach</w:t>
                            </w:r>
                          </w:p>
                        </w:txbxContent>
                      </wps:txbx>
                      <wps:bodyPr rot="0" vert="horz" wrap="square" lIns="137160" tIns="4572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164A75" id="Rectangle_x0020_2" o:spid="_x0000_s1030" style="position:absolute;margin-left:37pt;margin-top:156.25pt;width:245.85pt;height:22.45pt;z-index:2516111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qwf8ACAABQBQAADgAAAGRycy9lMm9Eb2MueG1srFTbjpswEH2v1H+w/M6CCQSClqxyWapK23bV&#10;bT/AMSagGpvaTsi22n/v2Owt7UtVlQdkz4zPnBmf8eXVqRfoyLXplCwxuYgw4pKpupP7En/9UgU5&#10;RsZSWVOhJC/xPTf4avn2zeU4FDxWrRI11whApCnGocSttUMRhoa1vKfmQg1cgrNRuqcWtnof1pqO&#10;gN6LMI6ieTgqXQ9aMW4MWLeTEy89ftNwZj81jeEWiRIDN+v/2v937h8uL2mx13RoO/ZIg/4Di552&#10;EpI+Q22ppeiguz+g+o5pZVRjL5jqQ9U0HeO+BqiGRL9Vc9fSgftaoDlmeG6T+X+w7OPxVqOuLnFK&#10;MJK0hzv6DF2jci84il1/xsEUEHY33GpXoRluFPtmkFSbFqL4Sms1tpzWwIq4+PDsgNsYOIp24wdV&#10;Azo9WOVbdWp07wChCejkb+T++Ub4ySIGxhmJ4zRJMWLgi/OUkNSnoMXT6UEb+46rHrlFiTVw9+j0&#10;eGOsY0OLpxDPXomurjoh/MapjG+ERkcK+rCn2B8Vhx6oTjYSuW+SCdhBTJPdmwDbC9VB+EzmNbqQ&#10;LodULttEZLJwL8uJHS2gUli6SFezl8zParWK59vZNtjmiyxIdjwO8ipKgvUqSckmyyqyzR6Aak9J&#10;UgyCMj7NUSXo/lEkzvV3KukpO5spQkKv5okykDrntiBxEq3jRVDNc+DWJGmwyKI8iMhivZhHySLZ&#10;Vg9Tv14KWlVplCWzPMiydBYkMx4F67zaBKsNmc+z6/VmfU38IejoU0O8jJxyJgXa0+7kdZo4cKeq&#10;narvQVdawbXDaMMjBItW6R8YjTDQJTbfD1RzjMR76bQ5y8jcPQF+l6RZDBt95tq9dlHJAAxUgdG0&#10;3Njp3TgMutu3kIt4tUi1AkU3nRfbC6/HOYCx9cp4fGLcu/B676NeHsLlLwAAAP//AwBQSwMEFAAG&#10;AAgAAAAhADuJC0TfAAAACgEAAA8AAABkcnMvZG93bnJldi54bWxMj81OwzAQhO9IvIO1SNyo01I3&#10;VYhTIRBwbqCiRzde4qj+iWI3DTw9y6kcZ2c0+025mZxlIw6xC17CfJYBQ98E3flWwsf7y90aWEzK&#10;a2WDRwnfGGFTXV+VqtDh7Lc41qllVOJjoSSYlPqC89gYdCrOQo+evK8wOJVIDi3XgzpTubN8kWUr&#10;7lTn6YNRPT4ZbI71yUl428ZjbX52QvPP19by53G3r7mUtzfT4wOwhFO6hOEPn9ChIqZDOHkdmZWQ&#10;L2lKknA/XwhgFBArkQM70EXkS+BVyf9PqH4BAAD//wMAUEsBAi0AFAAGAAgAAAAhAOSZw8D7AAAA&#10;4QEAABMAAAAAAAAAAAAAAAAAAAAAAFtDb250ZW50X1R5cGVzXS54bWxQSwECLQAUAAYACAAAACEA&#10;I7Jq4dcAAACUAQAACwAAAAAAAAAAAAAAAAAsAQAAX3JlbHMvLnJlbHNQSwECLQAUAAYACAAAACEA&#10;seqwf8ACAABQBQAADgAAAAAAAAAAAAAAAAAsAgAAZHJzL2Uyb0RvYy54bWxQSwECLQAUAAYACAAA&#10;ACEAO4kLRN8AAAAKAQAADwAAAAAAAAAAAAAAAAAYBQAAZHJzL2Rvd25yZXYueG1sUEsFBgAAAAAE&#10;AAQA8wAAACQGAAAAAA==&#10;" fillcolor="#465e9c [3215]" stroked="f">
                <v:textbox inset="10.8pt,,10.8pt">
                  <w:txbxContent>
                    <w:p w14:paraId="6C9A1C72" w14:textId="75723B20" w:rsidR="005E58C0" w:rsidRPr="007D199B" w:rsidRDefault="007D199B" w:rsidP="007F5B51">
                      <w:pPr>
                        <w:pStyle w:val="Heading2"/>
                        <w:jc w:val="center"/>
                        <w:rPr>
                          <w:sz w:val="30"/>
                          <w:szCs w:val="30"/>
                        </w:rPr>
                      </w:pPr>
                      <w:proofErr w:type="spellStart"/>
                      <w:r w:rsidRPr="007D199B">
                        <w:rPr>
                          <w:sz w:val="30"/>
                          <w:szCs w:val="30"/>
                        </w:rPr>
                        <w:t>C</w:t>
                      </w:r>
                      <w:r w:rsidR="007F5B51">
                        <w:rPr>
                          <w:sz w:val="30"/>
                          <w:szCs w:val="30"/>
                        </w:rPr>
                        <w:t>ontactos</w:t>
                      </w:r>
                      <w:proofErr w:type="spellEnd"/>
                      <w:r w:rsidR="007F5B51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5E58C0" w:rsidRPr="007D199B">
                        <w:rPr>
                          <w:sz w:val="30"/>
                          <w:szCs w:val="30"/>
                        </w:rPr>
                        <w:t>Boca Raton &amp; Delray Beach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7F5B51" w:rsidRPr="00550234">
        <w:rPr>
          <w:noProof/>
          <w:lang w:eastAsia="zh-CN"/>
        </w:rPr>
        <w:drawing>
          <wp:anchor distT="0" distB="0" distL="114300" distR="114300" simplePos="0" relativeHeight="251617343" behindDoc="0" locked="0" layoutInCell="1" allowOverlap="1" wp14:anchorId="30551A6C" wp14:editId="139B72F5">
            <wp:simplePos x="0" y="0"/>
            <wp:positionH relativeFrom="page">
              <wp:posOffset>576580</wp:posOffset>
            </wp:positionH>
            <wp:positionV relativeFrom="page">
              <wp:posOffset>3608070</wp:posOffset>
            </wp:positionV>
            <wp:extent cx="998220" cy="311150"/>
            <wp:effectExtent l="0" t="0" r="0" b="0"/>
            <wp:wrapTight wrapText="bothSides">
              <wp:wrapPolygon edited="0">
                <wp:start x="0" y="0"/>
                <wp:lineTo x="0" y="19396"/>
                <wp:lineTo x="14290" y="19396"/>
                <wp:lineTo x="20885" y="10580"/>
                <wp:lineTo x="20885" y="0"/>
                <wp:lineTo x="0" y="0"/>
              </wp:wrapPolygon>
            </wp:wrapTight>
            <wp:docPr id="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B5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19391" behindDoc="0" locked="0" layoutInCell="1" allowOverlap="1" wp14:anchorId="4E8581F0" wp14:editId="01982A26">
                <wp:simplePos x="0" y="0"/>
                <wp:positionH relativeFrom="page">
                  <wp:posOffset>1573530</wp:posOffset>
                </wp:positionH>
                <wp:positionV relativeFrom="page">
                  <wp:posOffset>3544664</wp:posOffset>
                </wp:positionV>
                <wp:extent cx="2020570" cy="455295"/>
                <wp:effectExtent l="0" t="0" r="0" b="1905"/>
                <wp:wrapThrough wrapText="bothSides">
                  <wp:wrapPolygon edited="0">
                    <wp:start x="272" y="0"/>
                    <wp:lineTo x="272" y="20485"/>
                    <wp:lineTo x="20908" y="20485"/>
                    <wp:lineTo x="20908" y="0"/>
                    <wp:lineTo x="272" y="0"/>
                  </wp:wrapPolygon>
                </wp:wrapThrough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057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AB4A9B9" w14:textId="69CFF12F" w:rsidR="005E58C0" w:rsidRPr="007C5D4F" w:rsidRDefault="00D02EED" w:rsidP="007C5D4F">
                            <w:pPr>
                              <w:rPr>
                                <w:rFonts w:ascii="Arial" w:hAnsi="Arial" w:cs="Arial"/>
                                <w:color w:val="0B5519"/>
                                <w:sz w:val="20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B5519"/>
                                <w:sz w:val="18"/>
                                <w:szCs w:val="18"/>
                              </w:rPr>
                              <w:t>Reg</w:t>
                            </w:r>
                            <w:r w:rsidRPr="00D02EED">
                              <w:rPr>
                                <w:sz w:val="20"/>
                                <w:szCs w:val="20"/>
                              </w:rPr>
                              <w:t>í</w:t>
                            </w:r>
                            <w:r w:rsidR="007D199B" w:rsidRPr="007D199B">
                              <w:rPr>
                                <w:rFonts w:ascii="Arial" w:hAnsi="Arial" w:cs="Arial"/>
                                <w:color w:val="0B5519"/>
                                <w:sz w:val="18"/>
                                <w:szCs w:val="18"/>
                              </w:rPr>
                              <w:t>strese</w:t>
                            </w:r>
                            <w:proofErr w:type="spellEnd"/>
                            <w:r w:rsidR="007D199B" w:rsidRPr="007D199B">
                              <w:rPr>
                                <w:rFonts w:ascii="Arial" w:hAnsi="Arial" w:cs="Arial"/>
                                <w:color w:val="0B5519"/>
                                <w:sz w:val="18"/>
                                <w:szCs w:val="18"/>
                              </w:rPr>
                              <w:t xml:space="preserve"> para </w:t>
                            </w:r>
                            <w:proofErr w:type="spellStart"/>
                            <w:r w:rsidR="007D199B" w:rsidRPr="007D199B">
                              <w:rPr>
                                <w:rFonts w:ascii="Arial" w:hAnsi="Arial" w:cs="Arial"/>
                                <w:color w:val="0B5519"/>
                                <w:sz w:val="18"/>
                                <w:szCs w:val="18"/>
                              </w:rPr>
                              <w:t>alertas</w:t>
                            </w:r>
                            <w:proofErr w:type="spellEnd"/>
                            <w:r w:rsidR="007D199B" w:rsidRPr="007D199B">
                              <w:rPr>
                                <w:rFonts w:ascii="Arial" w:hAnsi="Arial" w:cs="Arial"/>
                                <w:color w:val="0B5519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7D199B" w:rsidRPr="007D199B">
                              <w:rPr>
                                <w:rFonts w:ascii="Arial" w:hAnsi="Arial" w:cs="Arial"/>
                                <w:color w:val="0B5519"/>
                                <w:sz w:val="18"/>
                                <w:szCs w:val="18"/>
                              </w:rPr>
                              <w:t>telefonicas</w:t>
                            </w:r>
                            <w:proofErr w:type="spellEnd"/>
                            <w:r w:rsidR="005E58C0">
                              <w:rPr>
                                <w:rFonts w:ascii="Arial" w:hAnsi="Arial" w:cs="Arial"/>
                                <w:color w:val="0B5519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="005E58C0" w:rsidRPr="007C5D4F">
                              <w:rPr>
                                <w:rFonts w:ascii="Arial" w:hAnsi="Arial" w:cs="Arial"/>
                                <w:color w:val="0B5519"/>
                                <w:sz w:val="20"/>
                                <w:szCs w:val="28"/>
                              </w:rPr>
                              <w:t>https://public.</w:t>
                            </w:r>
                            <w:r w:rsidR="005E58C0" w:rsidRPr="007C5D4F">
                              <w:rPr>
                                <w:rFonts w:ascii="Arial" w:hAnsi="Arial" w:cs="Arial"/>
                                <w:b/>
                                <w:bCs/>
                                <w:color w:val="0B5519"/>
                                <w:sz w:val="20"/>
                                <w:szCs w:val="28"/>
                              </w:rPr>
                              <w:t>codered</w:t>
                            </w:r>
                            <w:r w:rsidR="005E58C0" w:rsidRPr="007C5D4F">
                              <w:rPr>
                                <w:rFonts w:ascii="Arial" w:hAnsi="Arial" w:cs="Arial"/>
                                <w:color w:val="0B5519"/>
                                <w:sz w:val="20"/>
                                <w:szCs w:val="28"/>
                              </w:rPr>
                              <w:t>web.com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581F0" id="Text_x0020_Box_x0020_288" o:spid="_x0000_s1031" type="#_x0000_t202" style="position:absolute;margin-left:123.9pt;margin-top:279.1pt;width:159.1pt;height:35.85pt;z-index:2516193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3cxogCAAAeBQAADgAAAGRycy9lMm9Eb2MueG1srFTLbtswELwX6D8QvDt6QEpiIXKgOHBRIEgD&#10;JEXONEXZAiSSJWlLadF/75Cy82oPRdELvdxdL3dnZnVxOfYd2QtjWyVLmpzElAjJVd3KTUm/Pqxm&#10;55RYx2TNOiVFSZ+EpZeLjx8uBl2IVG1VVwtDUETaYtAl3TqniyiyfCt6Zk+UFhLBRpmeOVzNJqoN&#10;G1C976I0jk+jQZlaG8WFtfBeT0G6CPWbRnD3pWmscKQrKXpz4TThXPszWlywYmOY3rb80Ab7hy56&#10;1ko8+lzqmjlGdqb9rVTfcqOsatwJV32kmqblIsyAaZL43TT3W6ZFmAXgWP0Mk/1/Zfnt/s6Qti5p&#10;eg6qJOtB0oMYHblSI/E+IDRoWyDxXiPVjQiA6aPfwukHHxvT+1+MRBAH1k/P+PpyHM40TuP8DCGO&#10;WJbn6Tz3ZaKXf2tj3SeheuKNkhrwF2Bl+xvrptRjin9MqlXbdYHDTr5xoObkEUEE079ZgU5g+kzf&#10;UyDoxzI/S6uzfD47rfJkliXx+ayq4nR2variKs5Wy3l29RNd9CzJigFS0RCahwhArDq2OdDiw3/H&#10;S8/4GxUnSRT0Q/YMKg3Ion08EKA5thx5Fia0veXG9Rh4CxB6z1rVTyDIqEnkVvNVCxRvmHV3zEDV&#10;AB6b6r7gaDo1lFQdLEq2ynz/k9/nYyhEKfGjl9R+2zEjKOk+S8hwnmSZX6twyQAkLuZ1ZP06Inf9&#10;UoURCboLps933dFsjOofsdCVfxUhJjneLqk7mks37S4+CFxUVUjCImnmbuS95h49T67XyMP4yIw+&#10;CMkBxVt13CdWvNPTlDsJqNo51bRBbC+oggl/wRIGTg4fDL/lr+8h6+WztvgFAAD//wMAUEsDBBQA&#10;BgAIAAAAIQCzzIfC4QAAAAsBAAAPAAAAZHJzL2Rvd25yZXYueG1sTI9BT4NAFITvJv0Pm9fEm11K&#10;hFJkadSopxq19eBxy74CKfuWsNuC/97nSY+Tmcx8U2wm24kLDr51pGC5iEAgVc60VCv43D/fZCB8&#10;0GR05wgVfKOHTTm7KnRu3EgfeNmFWnAJ+VwraELocyl91aDVfuF6JPaObrA6sBxqaQY9crntZBxF&#10;qbS6JV5odI+PDVan3dkqwO1k96/Z6im8PRxfoq/sfdyaWqnr+XR/ByLgFP7C8IvP6FAy08GdyXjR&#10;KYhvV4weFCRJFoPgRJKm/O6gII3Xa5BlIf9/KH8AAAD//wMAUEsBAi0AFAAGAAgAAAAhAOSZw8D7&#10;AAAA4QEAABMAAAAAAAAAAAAAAAAAAAAAAFtDb250ZW50X1R5cGVzXS54bWxQSwECLQAUAAYACAAA&#10;ACEAI7Jq4dcAAACUAQAACwAAAAAAAAAAAAAAAAAsAQAAX3JlbHMvLnJlbHNQSwECLQAUAAYACAAA&#10;ACEAvY3cxogCAAAeBQAADgAAAAAAAAAAAAAAAAAsAgAAZHJzL2Uyb0RvYy54bWxQSwECLQAUAAYA&#10;CAAAACEAs8yHwuEAAAALAQAADwAAAAAAAAAAAAAAAADgBAAAZHJzL2Rvd25yZXYueG1sUEsFBgAA&#10;AAAEAAQA8wAAAO4FAAAAAA==&#10;" mv:complextextbox="1" filled="f" stroked="f">
                <v:textbox>
                  <w:txbxContent>
                    <w:p w14:paraId="2AB4A9B9" w14:textId="69CFF12F" w:rsidR="005E58C0" w:rsidRPr="007C5D4F" w:rsidRDefault="00D02EED" w:rsidP="007C5D4F">
                      <w:pPr>
                        <w:rPr>
                          <w:rFonts w:ascii="Arial" w:hAnsi="Arial" w:cs="Arial"/>
                          <w:color w:val="0B5519"/>
                          <w:sz w:val="20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0B5519"/>
                          <w:sz w:val="18"/>
                          <w:szCs w:val="18"/>
                        </w:rPr>
                        <w:t>Reg</w:t>
                      </w:r>
                      <w:r w:rsidRPr="00D02EED">
                        <w:rPr>
                          <w:sz w:val="20"/>
                          <w:szCs w:val="20"/>
                        </w:rPr>
                        <w:t>í</w:t>
                      </w:r>
                      <w:r w:rsidR="007D199B" w:rsidRPr="007D199B">
                        <w:rPr>
                          <w:rFonts w:ascii="Arial" w:hAnsi="Arial" w:cs="Arial"/>
                          <w:color w:val="0B5519"/>
                          <w:sz w:val="18"/>
                          <w:szCs w:val="18"/>
                        </w:rPr>
                        <w:t>strese</w:t>
                      </w:r>
                      <w:proofErr w:type="spellEnd"/>
                      <w:r w:rsidR="007D199B" w:rsidRPr="007D199B">
                        <w:rPr>
                          <w:rFonts w:ascii="Arial" w:hAnsi="Arial" w:cs="Arial"/>
                          <w:color w:val="0B5519"/>
                          <w:sz w:val="18"/>
                          <w:szCs w:val="18"/>
                        </w:rPr>
                        <w:t xml:space="preserve"> para </w:t>
                      </w:r>
                      <w:proofErr w:type="spellStart"/>
                      <w:r w:rsidR="007D199B" w:rsidRPr="007D199B">
                        <w:rPr>
                          <w:rFonts w:ascii="Arial" w:hAnsi="Arial" w:cs="Arial"/>
                          <w:color w:val="0B5519"/>
                          <w:sz w:val="18"/>
                          <w:szCs w:val="18"/>
                        </w:rPr>
                        <w:t>alertas</w:t>
                      </w:r>
                      <w:proofErr w:type="spellEnd"/>
                      <w:r w:rsidR="007D199B" w:rsidRPr="007D199B">
                        <w:rPr>
                          <w:rFonts w:ascii="Arial" w:hAnsi="Arial" w:cs="Arial"/>
                          <w:color w:val="0B5519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7D199B" w:rsidRPr="007D199B">
                        <w:rPr>
                          <w:rFonts w:ascii="Arial" w:hAnsi="Arial" w:cs="Arial"/>
                          <w:color w:val="0B5519"/>
                          <w:sz w:val="18"/>
                          <w:szCs w:val="18"/>
                        </w:rPr>
                        <w:t>telefonicas</w:t>
                      </w:r>
                      <w:proofErr w:type="spellEnd"/>
                      <w:r w:rsidR="005E58C0">
                        <w:rPr>
                          <w:rFonts w:ascii="Arial" w:hAnsi="Arial" w:cs="Arial"/>
                          <w:color w:val="0B5519"/>
                          <w:sz w:val="20"/>
                          <w:szCs w:val="28"/>
                        </w:rPr>
                        <w:t xml:space="preserve"> </w:t>
                      </w:r>
                      <w:r w:rsidR="005E58C0" w:rsidRPr="007C5D4F">
                        <w:rPr>
                          <w:rFonts w:ascii="Arial" w:hAnsi="Arial" w:cs="Arial"/>
                          <w:color w:val="0B5519"/>
                          <w:sz w:val="20"/>
                          <w:szCs w:val="28"/>
                        </w:rPr>
                        <w:t>https://public.</w:t>
                      </w:r>
                      <w:r w:rsidR="005E58C0" w:rsidRPr="007C5D4F">
                        <w:rPr>
                          <w:rFonts w:ascii="Arial" w:hAnsi="Arial" w:cs="Arial"/>
                          <w:b/>
                          <w:bCs/>
                          <w:color w:val="0B5519"/>
                          <w:sz w:val="20"/>
                          <w:szCs w:val="28"/>
                        </w:rPr>
                        <w:t>codered</w:t>
                      </w:r>
                      <w:r w:rsidR="005E58C0" w:rsidRPr="007C5D4F">
                        <w:rPr>
                          <w:rFonts w:ascii="Arial" w:hAnsi="Arial" w:cs="Arial"/>
                          <w:color w:val="0B5519"/>
                          <w:sz w:val="20"/>
                          <w:szCs w:val="28"/>
                        </w:rPr>
                        <w:t>web.com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11353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11141" behindDoc="0" locked="0" layoutInCell="1" allowOverlap="1" wp14:anchorId="13E32061" wp14:editId="6F0372FE">
                <wp:simplePos x="0" y="0"/>
                <wp:positionH relativeFrom="page">
                  <wp:posOffset>404734</wp:posOffset>
                </wp:positionH>
                <wp:positionV relativeFrom="page">
                  <wp:posOffset>7884826</wp:posOffset>
                </wp:positionV>
                <wp:extent cx="3226435" cy="1833214"/>
                <wp:effectExtent l="0" t="0" r="0" b="0"/>
                <wp:wrapTight wrapText="bothSides">
                  <wp:wrapPolygon edited="0">
                    <wp:start x="170" y="299"/>
                    <wp:lineTo x="170" y="20956"/>
                    <wp:lineTo x="21256" y="20956"/>
                    <wp:lineTo x="21256" y="299"/>
                    <wp:lineTo x="170" y="299"/>
                  </wp:wrapPolygon>
                </wp:wrapTight>
                <wp:docPr id="4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6435" cy="18332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2BB25" w14:textId="2A32CA4D" w:rsidR="005E58C0" w:rsidRPr="007C5D4F" w:rsidRDefault="008004E5" w:rsidP="007C5D4F">
                            <w:pPr>
                              <w:pStyle w:val="BodyText2"/>
                            </w:pPr>
                            <w:r>
                              <w:t>L</w:t>
                            </w:r>
                            <w:r w:rsidR="00011353">
                              <w:t>inea de Informaci</w:t>
                            </w:r>
                            <w:r w:rsidR="00011353" w:rsidRPr="00D02EED">
                              <w:rPr>
                                <w:color w:val="auto"/>
                                <w:szCs w:val="20"/>
                              </w:rPr>
                              <w:t>ó</w:t>
                            </w:r>
                            <w:r>
                              <w:t xml:space="preserve">n de Emergencias </w:t>
                            </w:r>
                            <w:r w:rsidR="005E58C0" w:rsidRPr="007C5D4F">
                              <w:t xml:space="preserve">Florida </w:t>
                            </w:r>
                            <w:r w:rsidR="005E58C0">
                              <w:t>(</w:t>
                            </w:r>
                            <w:r w:rsidR="005E58C0" w:rsidRPr="007C5D4F">
                              <w:t>800</w:t>
                            </w:r>
                            <w:r w:rsidR="005E58C0">
                              <w:t xml:space="preserve">) </w:t>
                            </w:r>
                            <w:r w:rsidR="005E58C0" w:rsidRPr="007C5D4F">
                              <w:t>342 3557</w:t>
                            </w:r>
                          </w:p>
                          <w:p w14:paraId="4598C435" w14:textId="1C7452F7" w:rsidR="008004E5" w:rsidRDefault="00011353" w:rsidP="007C5D4F">
                            <w:pPr>
                              <w:pStyle w:val="BodyText2"/>
                            </w:pPr>
                            <w:r>
                              <w:t>Depto. de Gesti</w:t>
                            </w:r>
                            <w:r w:rsidRPr="00D02EED">
                              <w:rPr>
                                <w:color w:val="auto"/>
                                <w:szCs w:val="20"/>
                              </w:rPr>
                              <w:t>ó</w:t>
                            </w:r>
                            <w:r w:rsidR="008004E5">
                              <w:t>n de Emergencias Florida</w:t>
                            </w:r>
                            <w:r w:rsidR="005E58C0">
                              <w:t xml:space="preserve"> (</w:t>
                            </w:r>
                            <w:r w:rsidR="005E58C0" w:rsidRPr="007C5D4F">
                              <w:t>850</w:t>
                            </w:r>
                            <w:r w:rsidR="005E58C0">
                              <w:t xml:space="preserve">) </w:t>
                            </w:r>
                            <w:r w:rsidR="005E58C0" w:rsidRPr="007C5D4F">
                              <w:t xml:space="preserve">413-9969 </w:t>
                            </w:r>
                            <w:r w:rsidR="005E58C0">
                              <w:t xml:space="preserve">  </w:t>
                            </w:r>
                          </w:p>
                          <w:p w14:paraId="32D273C0" w14:textId="00C06BB7" w:rsidR="005E58C0" w:rsidRDefault="00245098" w:rsidP="007C5D4F">
                            <w:pPr>
                              <w:pStyle w:val="BodyText2"/>
                            </w:pPr>
                            <w:proofErr w:type="spellStart"/>
                            <w:r>
                              <w:t>Discapacitados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Auditivos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r>
                              <w:t>Sordos</w:t>
                            </w:r>
                            <w:proofErr w:type="spellEnd"/>
                            <w:r w:rsidR="005E58C0" w:rsidRPr="007C5D4F">
                              <w:t xml:space="preserve"> </w:t>
                            </w:r>
                            <w:r w:rsidR="005E58C0">
                              <w:t>(</w:t>
                            </w:r>
                            <w:r w:rsidR="005E58C0" w:rsidRPr="007C5D4F">
                              <w:t>800</w:t>
                            </w:r>
                            <w:r w:rsidR="005E58C0">
                              <w:t xml:space="preserve">) </w:t>
                            </w:r>
                            <w:r w:rsidR="005E58C0" w:rsidRPr="007C5D4F">
                              <w:t>226-4329</w:t>
                            </w:r>
                          </w:p>
                          <w:p w14:paraId="410544C0" w14:textId="6A4379B9" w:rsidR="005E58C0" w:rsidRDefault="008004E5" w:rsidP="007C5D4F">
                            <w:pPr>
                              <w:pStyle w:val="BodyText2"/>
                            </w:pPr>
                            <w:r>
                              <w:t xml:space="preserve">Depto. de </w:t>
                            </w:r>
                            <w:proofErr w:type="spellStart"/>
                            <w:r>
                              <w:t>Salud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Publica</w:t>
                            </w:r>
                            <w:proofErr w:type="spellEnd"/>
                            <w:r>
                              <w:t xml:space="preserve"> de la </w:t>
                            </w:r>
                            <w:r w:rsidR="005E58C0">
                              <w:t>Florida –</w:t>
                            </w:r>
                            <w:r w:rsidR="00245098">
                              <w:t xml:space="preserve"> </w:t>
                            </w:r>
                            <w:proofErr w:type="spellStart"/>
                            <w:r w:rsidR="00245098">
                              <w:t>A</w:t>
                            </w:r>
                            <w:r w:rsidR="0046288D">
                              <w:t>n</w:t>
                            </w:r>
                            <w:r w:rsidR="0046288D" w:rsidRPr="0046288D">
                              <w:rPr>
                                <w:rFonts w:ascii="Arial Narrow" w:hAnsi="Arial Narrow"/>
                                <w:szCs w:val="20"/>
                              </w:rPr>
                              <w:t>á</w:t>
                            </w:r>
                            <w:r w:rsidR="0046288D">
                              <w:t>lisis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agua</w:t>
                            </w:r>
                            <w:proofErr w:type="spellEnd"/>
                            <w:r w:rsidR="005E58C0">
                              <w:t xml:space="preserve"> (850) 245-4240</w:t>
                            </w:r>
                          </w:p>
                          <w:p w14:paraId="62236963" w14:textId="69A47981" w:rsidR="005E58C0" w:rsidRDefault="005E58C0" w:rsidP="007C5D4F">
                            <w:pPr>
                              <w:pStyle w:val="BodyText2"/>
                              <w:rPr>
                                <w:b/>
                                <w:i/>
                              </w:rPr>
                            </w:pPr>
                          </w:p>
                          <w:p w14:paraId="1053990B" w14:textId="18E893D7" w:rsidR="005E58C0" w:rsidRPr="00161E94" w:rsidRDefault="00011353" w:rsidP="005B4B69">
                            <w:pPr>
                              <w:pStyle w:val="BodyText2"/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t>Informe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Infestaci</w:t>
                            </w:r>
                            <w:r w:rsidRPr="00D02EED">
                              <w:rPr>
                                <w:color w:val="auto"/>
                                <w:szCs w:val="20"/>
                              </w:rPr>
                              <w:t>ó</w:t>
                            </w:r>
                            <w:r w:rsidR="008004E5">
                              <w:t>n</w:t>
                            </w:r>
                            <w:proofErr w:type="spellEnd"/>
                            <w:r w:rsidR="008004E5">
                              <w:t xml:space="preserve"> de </w:t>
                            </w:r>
                            <w:proofErr w:type="spellStart"/>
                            <w:r w:rsidR="008004E5">
                              <w:t>Algas</w:t>
                            </w:r>
                            <w:proofErr w:type="spellEnd"/>
                            <w:r w:rsidR="008004E5">
                              <w:t xml:space="preserve"> al</w:t>
                            </w:r>
                            <w:r w:rsidR="005E58C0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="005E58C0">
                              <w:t>Dept</w:t>
                            </w:r>
                            <w:r w:rsidR="008004E5">
                              <w:t>o</w:t>
                            </w:r>
                            <w:proofErr w:type="spellEnd"/>
                            <w:r w:rsidR="005E58C0">
                              <w:t xml:space="preserve">. </w:t>
                            </w:r>
                            <w:r w:rsidR="008004E5">
                              <w:t xml:space="preserve">de </w:t>
                            </w:r>
                            <w:proofErr w:type="spellStart"/>
                            <w:r w:rsidR="008004E5">
                              <w:t>Prote</w:t>
                            </w:r>
                            <w:r w:rsidR="0046288D">
                              <w:t>cci</w:t>
                            </w:r>
                            <w:r w:rsidR="0046288D" w:rsidRPr="00D02EED">
                              <w:rPr>
                                <w:color w:val="auto"/>
                                <w:szCs w:val="20"/>
                              </w:rPr>
                              <w:t>ó</w:t>
                            </w:r>
                            <w:r w:rsidR="008004E5">
                              <w:t>n</w:t>
                            </w:r>
                            <w:proofErr w:type="spellEnd"/>
                            <w:r w:rsidR="008004E5">
                              <w:t xml:space="preserve"> </w:t>
                            </w:r>
                            <w:proofErr w:type="spellStart"/>
                            <w:r w:rsidR="008004E5">
                              <w:t>Medioambiental</w:t>
                            </w:r>
                            <w:proofErr w:type="spellEnd"/>
                            <w:r w:rsidR="008004E5">
                              <w:t xml:space="preserve">, Division </w:t>
                            </w:r>
                            <w:r>
                              <w:t xml:space="preserve">de </w:t>
                            </w:r>
                            <w:proofErr w:type="spellStart"/>
                            <w:r>
                              <w:t>Laboratorios</w:t>
                            </w:r>
                            <w:proofErr w:type="spellEnd"/>
                            <w:r>
                              <w:t xml:space="preserve"> (850) 245-8159 </w:t>
                            </w:r>
                            <w:proofErr w:type="gramStart"/>
                            <w:r w:rsidRPr="00D02EED">
                              <w:rPr>
                                <w:color w:val="auto"/>
                                <w:szCs w:val="20"/>
                              </w:rPr>
                              <w:t>ó</w:t>
                            </w:r>
                            <w:r w:rsidR="005E58C0">
                              <w:t xml:space="preserve"> </w:t>
                            </w:r>
                            <w:r w:rsidR="005E58C0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5E58C0">
                              <w:t>Dept</w:t>
                            </w:r>
                            <w:r w:rsidR="008004E5">
                              <w:t>o</w:t>
                            </w:r>
                            <w:proofErr w:type="gramEnd"/>
                            <w:r w:rsidR="008004E5">
                              <w:t xml:space="preserve">. de </w:t>
                            </w:r>
                            <w:proofErr w:type="spellStart"/>
                            <w:r w:rsidR="008004E5">
                              <w:t>Salud</w:t>
                            </w:r>
                            <w:proofErr w:type="spellEnd"/>
                            <w:r w:rsidR="008004E5">
                              <w:t xml:space="preserve">, </w:t>
                            </w:r>
                            <w:proofErr w:type="spellStart"/>
                            <w:r w:rsidR="005E58C0">
                              <w:t>Program</w:t>
                            </w:r>
                            <w:r>
                              <w:t>a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Aguas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T</w:t>
                            </w:r>
                            <w:r w:rsidRPr="00D02EED">
                              <w:rPr>
                                <w:color w:val="auto"/>
                                <w:szCs w:val="20"/>
                              </w:rPr>
                              <w:t>ó</w:t>
                            </w:r>
                            <w:r w:rsidR="008004E5">
                              <w:t>xicas</w:t>
                            </w:r>
                            <w:proofErr w:type="spellEnd"/>
                            <w:r w:rsidR="005E58C0">
                              <w:t xml:space="preserve">  (</w:t>
                            </w:r>
                            <w:proofErr w:type="gramEnd"/>
                            <w:r w:rsidR="005E58C0">
                              <w:t>850) 245-4250</w:t>
                            </w:r>
                          </w:p>
                          <w:p w14:paraId="3F8B3BFE" w14:textId="0921FB86" w:rsidR="005E58C0" w:rsidRDefault="005E58C0" w:rsidP="005B4B69">
                            <w:pPr>
                              <w:pStyle w:val="BodyText2"/>
                            </w:pPr>
                            <w:r>
                              <w:t>(850) 245-4250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32061" id="Text_x0020_Box_x0020_26" o:spid="_x0000_s1032" type="#_x0000_t202" style="position:absolute;margin-left:31.85pt;margin-top:620.85pt;width:254.05pt;height:144.35pt;z-index:2516111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X3RsECAACTBQAADgAAAGRycy9lMm9Eb2MueG1srFRtb5swEP4+af/B8ncKJg4BVFIRKNOk7kVq&#10;9wMcMAENMLOdkm7qf9/ZpGmyfZmmfrH8dnfP3fPcXd8c+g49cqlaMSSYXHkY8aEUVTvsEvztoXBC&#10;jJRmQ8U6MfAEP3GFb9bv311PY8x90Yiu4hKBk0HF05jgRusxdl1VNrxn6kqMfIDHWsieaTjKnVtJ&#10;NoH3vnN9zwvcSchqlKLkSsFtPj/itfVf17zUX+pacY26BAM2bVdp161Z3fU1i3eSjU1bHmGw/0DR&#10;s3aAoCdXOdMM7WX7l6u+LaVQotZXpehdUddtyW0OkA3x/sjmvmEjt7lAcdR4KpN6O7fl58evErVV&#10;gukSo4H1wNEDP2i0EQfkB6Y+06hi+HY/wkd9gHvg2eaqxjtRfldoEFnDhh1PpRRTw1kF+IixdM9M&#10;Zz/KONlOn0QFcdheC+voUMveFA/KgcA78PR04sZgKeFy4fsBXQDGEt5IuFj4hNoYLH4xH6XSH7jo&#10;kdkkWAL51j17vFPawGHxyxcTbRBF23VWAN1wcQEf5xsIDqbmzcCwfP4q0tQP8kXu5GG0cuiW+05Y&#10;eNTZpHRJstWqIPnqGeL2jNB47FjJZ5EXHdsdGTRP/0Zhz8oLwRPiWqnN2QCoS2zZcuWnq2XkBOmS&#10;OJR4oZOmnu/kReqlHi2yiG5O2CZQ/Qg9Y+gGVt8UH3pk0HCzCGzxLnFGXnQb3obUoX5w61Cvqpy0&#10;yKgTFGS1hNpmWU6e5958LXxEfOpt/MgpghAKX9OlE60gQ49EmyjwaETzwhoBfWBlibMKNKKb5acP&#10;24MV+0nYW1E9gSSlAMGA7mCSwaYR8idGpj4JVj/2THKMuo8DyDoilJoxcn6Q54ft+YENJbhKsMZo&#10;3mZ6Hj37Uba7BiLNjTSIFFqhbq1ITc/MqI4NBJ1vtXucUma0nJ/tr9dZuv4NAAD//wMAUEsDBBQA&#10;BgAIAAAAIQAOsi5t3wAAAAwBAAAPAAAAZHJzL2Rvd25yZXYueG1sTI/NTsMwEITvSLyDtUjcqJOm&#10;f0rjVAgV9YZooXc33iYp9jqK3Sa8PcsJbruzo9lvis3orLhhH1pPCtJJAgKp8qalWsHnx+vTCkSI&#10;moy2nlDBNwbYlPd3hc6NH2iPt0OsBYdQyLWCJsYulzJUDTodJr5D4tvZ905HXvtaml4PHO6snCbJ&#10;QjrdEn9odIcvDVZfh6tTsDPZxW4rt3vbvu+jP9fH1XGwSj0+jM9rEBHH+GeGX3xGh5KZTv5KJgir&#10;YJEt2cn6dJbyxI75MuUyJ5bmWTIDWRbyf4nyBwAA//8DAFBLAQItABQABgAIAAAAIQDkmcPA+wAA&#10;AOEBAAATAAAAAAAAAAAAAAAAAAAAAABbQ29udGVudF9UeXBlc10ueG1sUEsBAi0AFAAGAAgAAAAh&#10;ACOyauHXAAAAlAEAAAsAAAAAAAAAAAAAAAAALAEAAF9yZWxzLy5yZWxzUEsBAi0AFAAGAAgAAAAh&#10;AEpF90bBAgAAkwUAAA4AAAAAAAAAAAAAAAAALAIAAGRycy9lMm9Eb2MueG1sUEsBAi0AFAAGAAgA&#10;AAAhAA6yLm3fAAAADAEAAA8AAAAAAAAAAAAAAAAAGQUAAGRycy9kb3ducmV2LnhtbFBLBQYAAAAA&#10;BAAEAPMAAAAlBgAAAAA=&#10;" mv:complextextbox="1" filled="f" stroked="f">
                <v:textbox inset=",7.2pt,,7.2pt">
                  <w:txbxContent>
                    <w:p w14:paraId="7B02BB25" w14:textId="2A32CA4D" w:rsidR="005E58C0" w:rsidRPr="007C5D4F" w:rsidRDefault="008004E5" w:rsidP="007C5D4F">
                      <w:pPr>
                        <w:pStyle w:val="BodyText2"/>
                      </w:pPr>
                      <w:r>
                        <w:t>L</w:t>
                      </w:r>
                      <w:r w:rsidR="00011353">
                        <w:t>inea de Informaci</w:t>
                      </w:r>
                      <w:r w:rsidR="00011353" w:rsidRPr="00D02EED">
                        <w:rPr>
                          <w:color w:val="auto"/>
                          <w:szCs w:val="20"/>
                        </w:rPr>
                        <w:t>ó</w:t>
                      </w:r>
                      <w:r>
                        <w:t xml:space="preserve">n de Emergencias </w:t>
                      </w:r>
                      <w:r w:rsidR="005E58C0" w:rsidRPr="007C5D4F">
                        <w:t xml:space="preserve">Florida </w:t>
                      </w:r>
                      <w:r w:rsidR="005E58C0">
                        <w:t>(</w:t>
                      </w:r>
                      <w:r w:rsidR="005E58C0" w:rsidRPr="007C5D4F">
                        <w:t>800</w:t>
                      </w:r>
                      <w:r w:rsidR="005E58C0">
                        <w:t xml:space="preserve">) </w:t>
                      </w:r>
                      <w:r w:rsidR="005E58C0" w:rsidRPr="007C5D4F">
                        <w:t>342 3557</w:t>
                      </w:r>
                    </w:p>
                    <w:p w14:paraId="4598C435" w14:textId="1C7452F7" w:rsidR="008004E5" w:rsidRDefault="00011353" w:rsidP="007C5D4F">
                      <w:pPr>
                        <w:pStyle w:val="BodyText2"/>
                      </w:pPr>
                      <w:r>
                        <w:t>Depto. de Gesti</w:t>
                      </w:r>
                      <w:r w:rsidRPr="00D02EED">
                        <w:rPr>
                          <w:color w:val="auto"/>
                          <w:szCs w:val="20"/>
                        </w:rPr>
                        <w:t>ó</w:t>
                      </w:r>
                      <w:r w:rsidR="008004E5">
                        <w:t>n de Emergencias Florida</w:t>
                      </w:r>
                      <w:r w:rsidR="005E58C0">
                        <w:t xml:space="preserve"> (</w:t>
                      </w:r>
                      <w:r w:rsidR="005E58C0" w:rsidRPr="007C5D4F">
                        <w:t>850</w:t>
                      </w:r>
                      <w:r w:rsidR="005E58C0">
                        <w:t xml:space="preserve">) </w:t>
                      </w:r>
                      <w:r w:rsidR="005E58C0" w:rsidRPr="007C5D4F">
                        <w:t xml:space="preserve">413-9969 </w:t>
                      </w:r>
                      <w:r w:rsidR="005E58C0">
                        <w:t xml:space="preserve">  </w:t>
                      </w:r>
                    </w:p>
                    <w:p w14:paraId="32D273C0" w14:textId="00C06BB7" w:rsidR="005E58C0" w:rsidRDefault="00245098" w:rsidP="007C5D4F">
                      <w:pPr>
                        <w:pStyle w:val="BodyText2"/>
                      </w:pPr>
                      <w:proofErr w:type="spellStart"/>
                      <w:r>
                        <w:t>Discapacitados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Auditivos</w:t>
                      </w:r>
                      <w:proofErr w:type="spellEnd"/>
                      <w:r>
                        <w:t xml:space="preserve"> y </w:t>
                      </w:r>
                      <w:proofErr w:type="spellStart"/>
                      <w:r>
                        <w:t>Sordos</w:t>
                      </w:r>
                      <w:proofErr w:type="spellEnd"/>
                      <w:r w:rsidR="005E58C0" w:rsidRPr="007C5D4F">
                        <w:t xml:space="preserve"> </w:t>
                      </w:r>
                      <w:r w:rsidR="005E58C0">
                        <w:t>(</w:t>
                      </w:r>
                      <w:r w:rsidR="005E58C0" w:rsidRPr="007C5D4F">
                        <w:t>800</w:t>
                      </w:r>
                      <w:r w:rsidR="005E58C0">
                        <w:t xml:space="preserve">) </w:t>
                      </w:r>
                      <w:r w:rsidR="005E58C0" w:rsidRPr="007C5D4F">
                        <w:t>226-4329</w:t>
                      </w:r>
                    </w:p>
                    <w:p w14:paraId="410544C0" w14:textId="6A4379B9" w:rsidR="005E58C0" w:rsidRDefault="008004E5" w:rsidP="007C5D4F">
                      <w:pPr>
                        <w:pStyle w:val="BodyText2"/>
                      </w:pPr>
                      <w:r>
                        <w:t xml:space="preserve">Depto. de </w:t>
                      </w:r>
                      <w:proofErr w:type="spellStart"/>
                      <w:r>
                        <w:t>Salud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Publica</w:t>
                      </w:r>
                      <w:proofErr w:type="spellEnd"/>
                      <w:r>
                        <w:t xml:space="preserve"> de la </w:t>
                      </w:r>
                      <w:r w:rsidR="005E58C0">
                        <w:t>Florida –</w:t>
                      </w:r>
                      <w:r w:rsidR="00245098">
                        <w:t xml:space="preserve"> </w:t>
                      </w:r>
                      <w:proofErr w:type="spellStart"/>
                      <w:r w:rsidR="00245098">
                        <w:t>A</w:t>
                      </w:r>
                      <w:r w:rsidR="0046288D">
                        <w:t>n</w:t>
                      </w:r>
                      <w:r w:rsidR="0046288D" w:rsidRPr="0046288D">
                        <w:rPr>
                          <w:rFonts w:ascii="Arial Narrow" w:hAnsi="Arial Narrow"/>
                          <w:szCs w:val="20"/>
                        </w:rPr>
                        <w:t>á</w:t>
                      </w:r>
                      <w:r w:rsidR="0046288D">
                        <w:t>lisis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agua</w:t>
                      </w:r>
                      <w:proofErr w:type="spellEnd"/>
                      <w:r w:rsidR="005E58C0">
                        <w:t xml:space="preserve"> (850) 245-4240</w:t>
                      </w:r>
                    </w:p>
                    <w:p w14:paraId="62236963" w14:textId="69A47981" w:rsidR="005E58C0" w:rsidRDefault="005E58C0" w:rsidP="007C5D4F">
                      <w:pPr>
                        <w:pStyle w:val="BodyText2"/>
                        <w:rPr>
                          <w:b/>
                          <w:i/>
                        </w:rPr>
                      </w:pPr>
                    </w:p>
                    <w:p w14:paraId="1053990B" w14:textId="18E893D7" w:rsidR="005E58C0" w:rsidRPr="00161E94" w:rsidRDefault="00011353" w:rsidP="005B4B69">
                      <w:pPr>
                        <w:pStyle w:val="BodyText2"/>
                        <w:rPr>
                          <w:b/>
                          <w:i/>
                        </w:rPr>
                      </w:pPr>
                      <w:proofErr w:type="spellStart"/>
                      <w:r>
                        <w:t>Informe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Infestaci</w:t>
                      </w:r>
                      <w:r w:rsidRPr="00D02EED">
                        <w:rPr>
                          <w:color w:val="auto"/>
                          <w:szCs w:val="20"/>
                        </w:rPr>
                        <w:t>ó</w:t>
                      </w:r>
                      <w:r w:rsidR="008004E5">
                        <w:t>n</w:t>
                      </w:r>
                      <w:proofErr w:type="spellEnd"/>
                      <w:r w:rsidR="008004E5">
                        <w:t xml:space="preserve"> de </w:t>
                      </w:r>
                      <w:proofErr w:type="spellStart"/>
                      <w:r w:rsidR="008004E5">
                        <w:t>Algas</w:t>
                      </w:r>
                      <w:proofErr w:type="spellEnd"/>
                      <w:r w:rsidR="008004E5">
                        <w:t xml:space="preserve"> al</w:t>
                      </w:r>
                      <w:r w:rsidR="005E58C0">
                        <w:rPr>
                          <w:b/>
                          <w:i/>
                        </w:rPr>
                        <w:t xml:space="preserve"> </w:t>
                      </w:r>
                      <w:proofErr w:type="spellStart"/>
                      <w:r w:rsidR="005E58C0">
                        <w:t>Dept</w:t>
                      </w:r>
                      <w:r w:rsidR="008004E5">
                        <w:t>o</w:t>
                      </w:r>
                      <w:proofErr w:type="spellEnd"/>
                      <w:r w:rsidR="005E58C0">
                        <w:t xml:space="preserve">. </w:t>
                      </w:r>
                      <w:r w:rsidR="008004E5">
                        <w:t xml:space="preserve">de </w:t>
                      </w:r>
                      <w:proofErr w:type="spellStart"/>
                      <w:r w:rsidR="008004E5">
                        <w:t>Prote</w:t>
                      </w:r>
                      <w:r w:rsidR="0046288D">
                        <w:t>cci</w:t>
                      </w:r>
                      <w:r w:rsidR="0046288D" w:rsidRPr="00D02EED">
                        <w:rPr>
                          <w:color w:val="auto"/>
                          <w:szCs w:val="20"/>
                        </w:rPr>
                        <w:t>ó</w:t>
                      </w:r>
                      <w:r w:rsidR="008004E5">
                        <w:t>n</w:t>
                      </w:r>
                      <w:proofErr w:type="spellEnd"/>
                      <w:r w:rsidR="008004E5">
                        <w:t xml:space="preserve"> </w:t>
                      </w:r>
                      <w:proofErr w:type="spellStart"/>
                      <w:r w:rsidR="008004E5">
                        <w:t>Medioambiental</w:t>
                      </w:r>
                      <w:proofErr w:type="spellEnd"/>
                      <w:r w:rsidR="008004E5">
                        <w:t xml:space="preserve">, Division </w:t>
                      </w:r>
                      <w:r>
                        <w:t xml:space="preserve">de </w:t>
                      </w:r>
                      <w:proofErr w:type="spellStart"/>
                      <w:r>
                        <w:t>Laboratorios</w:t>
                      </w:r>
                      <w:proofErr w:type="spellEnd"/>
                      <w:r>
                        <w:t xml:space="preserve"> (850) 245-8159 </w:t>
                      </w:r>
                      <w:proofErr w:type="gramStart"/>
                      <w:r w:rsidRPr="00D02EED">
                        <w:rPr>
                          <w:color w:val="auto"/>
                          <w:szCs w:val="20"/>
                        </w:rPr>
                        <w:t>ó</w:t>
                      </w:r>
                      <w:r w:rsidR="005E58C0">
                        <w:t xml:space="preserve"> </w:t>
                      </w:r>
                      <w:r w:rsidR="005E58C0">
                        <w:rPr>
                          <w:b/>
                          <w:i/>
                        </w:rPr>
                        <w:t xml:space="preserve"> </w:t>
                      </w:r>
                      <w:r w:rsidR="005E58C0">
                        <w:t>Dept</w:t>
                      </w:r>
                      <w:r w:rsidR="008004E5">
                        <w:t>o</w:t>
                      </w:r>
                      <w:proofErr w:type="gramEnd"/>
                      <w:r w:rsidR="008004E5">
                        <w:t xml:space="preserve">. de </w:t>
                      </w:r>
                      <w:proofErr w:type="spellStart"/>
                      <w:r w:rsidR="008004E5">
                        <w:t>Salud</w:t>
                      </w:r>
                      <w:proofErr w:type="spellEnd"/>
                      <w:r w:rsidR="008004E5">
                        <w:t xml:space="preserve">, </w:t>
                      </w:r>
                      <w:proofErr w:type="spellStart"/>
                      <w:r w:rsidR="005E58C0">
                        <w:t>Program</w:t>
                      </w:r>
                      <w:r>
                        <w:t>a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Aguas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T</w:t>
                      </w:r>
                      <w:r w:rsidRPr="00D02EED">
                        <w:rPr>
                          <w:color w:val="auto"/>
                          <w:szCs w:val="20"/>
                        </w:rPr>
                        <w:t>ó</w:t>
                      </w:r>
                      <w:r w:rsidR="008004E5">
                        <w:t>xicas</w:t>
                      </w:r>
                      <w:proofErr w:type="spellEnd"/>
                      <w:r w:rsidR="005E58C0">
                        <w:t xml:space="preserve">  (</w:t>
                      </w:r>
                      <w:proofErr w:type="gramEnd"/>
                      <w:r w:rsidR="005E58C0">
                        <w:t>850) 245-4250</w:t>
                      </w:r>
                    </w:p>
                    <w:p w14:paraId="3F8B3BFE" w14:textId="0921FB86" w:rsidR="005E58C0" w:rsidRDefault="005E58C0" w:rsidP="005B4B69">
                      <w:pPr>
                        <w:pStyle w:val="BodyText2"/>
                      </w:pPr>
                      <w:r>
                        <w:t>(850) 245-4250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02EED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11144" behindDoc="0" locked="0" layoutInCell="1" allowOverlap="1" wp14:anchorId="37B9F170" wp14:editId="725F69C4">
                <wp:simplePos x="0" y="0"/>
                <wp:positionH relativeFrom="page">
                  <wp:posOffset>404734</wp:posOffset>
                </wp:positionH>
                <wp:positionV relativeFrom="page">
                  <wp:posOffset>4459574</wp:posOffset>
                </wp:positionV>
                <wp:extent cx="3189605" cy="2972466"/>
                <wp:effectExtent l="0" t="0" r="0" b="0"/>
                <wp:wrapTight wrapText="bothSides">
                  <wp:wrapPolygon edited="0">
                    <wp:start x="172" y="185"/>
                    <wp:lineTo x="172" y="21226"/>
                    <wp:lineTo x="21157" y="21226"/>
                    <wp:lineTo x="21157" y="185"/>
                    <wp:lineTo x="172" y="185"/>
                  </wp:wrapPolygon>
                </wp:wrapTight>
                <wp:docPr id="4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29724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8E7529" w14:textId="184AACD9" w:rsidR="005E58C0" w:rsidRPr="00161E94" w:rsidRDefault="007D199B" w:rsidP="005B4B69">
                            <w:pPr>
                              <w:pStyle w:val="BodyText2"/>
                              <w:rPr>
                                <w:color w:val="auto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Cs w:val="20"/>
                              </w:rPr>
                              <w:t>G</w:t>
                            </w:r>
                            <w:r w:rsidR="00D02EED">
                              <w:rPr>
                                <w:color w:val="auto"/>
                                <w:szCs w:val="20"/>
                              </w:rPr>
                              <w:t>esti</w:t>
                            </w:r>
                            <w:r w:rsidR="00D02EED" w:rsidRPr="00D02EED">
                              <w:rPr>
                                <w:color w:val="auto"/>
                                <w:szCs w:val="20"/>
                              </w:rPr>
                              <w:t>ó</w:t>
                            </w:r>
                            <w:r>
                              <w:rPr>
                                <w:color w:val="auto"/>
                                <w:szCs w:val="20"/>
                              </w:rPr>
                              <w:t>n de Emergencias</w:t>
                            </w:r>
                            <w:r w:rsidR="009F0B19">
                              <w:rPr>
                                <w:color w:val="auto"/>
                                <w:szCs w:val="20"/>
                              </w:rPr>
                              <w:t xml:space="preserve"> </w:t>
                            </w:r>
                            <w:r w:rsidR="005E58C0" w:rsidRPr="00161E94">
                              <w:rPr>
                                <w:color w:val="auto"/>
                                <w:szCs w:val="20"/>
                              </w:rPr>
                              <w:t>(561) 712-6400</w:t>
                            </w:r>
                          </w:p>
                          <w:p w14:paraId="1BFD47BC" w14:textId="3218E18A" w:rsidR="005E58C0" w:rsidRDefault="007D199B" w:rsidP="00550234">
                            <w:pPr>
                              <w:pStyle w:val="BodyText2"/>
                              <w:rPr>
                                <w:bCs/>
                                <w:color w:val="auto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Cs/>
                                <w:color w:val="auto"/>
                                <w:szCs w:val="20"/>
                              </w:rPr>
                              <w:t>Obtenga</w:t>
                            </w:r>
                            <w:proofErr w:type="spellEnd"/>
                            <w:r>
                              <w:rPr>
                                <w:bCs/>
                                <w:color w:val="auto"/>
                                <w:szCs w:val="20"/>
                              </w:rPr>
                              <w:t xml:space="preserve"> el app </w:t>
                            </w:r>
                            <w:proofErr w:type="spellStart"/>
                            <w:r>
                              <w:rPr>
                                <w:bCs/>
                                <w:color w:val="auto"/>
                                <w:szCs w:val="20"/>
                              </w:rPr>
                              <w:t>gratuito</w:t>
                            </w:r>
                            <w:proofErr w:type="spellEnd"/>
                            <w:r w:rsidR="005E58C0" w:rsidRPr="00161E94">
                              <w:rPr>
                                <w:bCs/>
                                <w:color w:val="auto"/>
                                <w:szCs w:val="20"/>
                              </w:rPr>
                              <w:t xml:space="preserve"> PBC DART </w:t>
                            </w:r>
                            <w:r w:rsidR="00D02EED">
                              <w:rPr>
                                <w:bCs/>
                                <w:color w:val="auto"/>
                                <w:szCs w:val="20"/>
                              </w:rPr>
                              <w:t xml:space="preserve">con </w:t>
                            </w:r>
                            <w:proofErr w:type="spellStart"/>
                            <w:r w:rsidR="00D02EED">
                              <w:rPr>
                                <w:bCs/>
                                <w:color w:val="auto"/>
                                <w:szCs w:val="20"/>
                              </w:rPr>
                              <w:t>informaci</w:t>
                            </w:r>
                            <w:r w:rsidR="00D02EED" w:rsidRPr="00D02EED">
                              <w:rPr>
                                <w:color w:val="auto"/>
                                <w:szCs w:val="20"/>
                              </w:rPr>
                              <w:t>ó</w:t>
                            </w:r>
                            <w:r>
                              <w:rPr>
                                <w:bCs/>
                                <w:color w:val="auto"/>
                                <w:szCs w:val="20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bCs/>
                                <w:color w:val="auto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/>
                                <w:color w:val="auto"/>
                                <w:szCs w:val="20"/>
                              </w:rPr>
                              <w:t>sobre</w:t>
                            </w:r>
                            <w:proofErr w:type="spellEnd"/>
                            <w:r>
                              <w:rPr>
                                <w:bCs/>
                                <w:color w:val="auto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/>
                                <w:color w:val="auto"/>
                                <w:szCs w:val="20"/>
                              </w:rPr>
                              <w:t>como</w:t>
                            </w:r>
                            <w:proofErr w:type="spellEnd"/>
                            <w:r>
                              <w:rPr>
                                <w:bCs/>
                                <w:color w:val="auto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Cs/>
                                <w:color w:val="auto"/>
                                <w:szCs w:val="20"/>
                              </w:rPr>
                              <w:t>prepararse</w:t>
                            </w:r>
                            <w:proofErr w:type="spellEnd"/>
                            <w:r>
                              <w:rPr>
                                <w:bCs/>
                                <w:color w:val="auto"/>
                                <w:szCs w:val="20"/>
                              </w:rPr>
                              <w:t xml:space="preserve"> para </w:t>
                            </w:r>
                            <w:proofErr w:type="spellStart"/>
                            <w:r>
                              <w:rPr>
                                <w:bCs/>
                                <w:color w:val="auto"/>
                                <w:szCs w:val="20"/>
                              </w:rPr>
                              <w:t>emergencias</w:t>
                            </w:r>
                            <w:proofErr w:type="spellEnd"/>
                            <w:r w:rsidR="005E58C0">
                              <w:rPr>
                                <w:bCs/>
                                <w:color w:val="auto"/>
                                <w:szCs w:val="20"/>
                              </w:rPr>
                              <w:t xml:space="preserve">.  </w:t>
                            </w:r>
                          </w:p>
                          <w:p w14:paraId="578E3BB4" w14:textId="42D37D94" w:rsidR="005E58C0" w:rsidRDefault="007D199B" w:rsidP="00161E94">
                            <w:pPr>
                              <w:pStyle w:val="BodyText2"/>
                              <w:numPr>
                                <w:ilvl w:val="0"/>
                                <w:numId w:val="8"/>
                              </w:numP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>Pre-</w:t>
                            </w:r>
                            <w:proofErr w:type="spellStart"/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>registro</w:t>
                            </w:r>
                            <w:proofErr w:type="spellEnd"/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 xml:space="preserve"> para </w:t>
                            </w:r>
                            <w:proofErr w:type="spellStart"/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>refugio</w:t>
                            </w:r>
                            <w:proofErr w:type="spellEnd"/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>caso</w:t>
                            </w:r>
                            <w:proofErr w:type="spellEnd"/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>emergencias</w:t>
                            </w:r>
                            <w:proofErr w:type="spellEnd"/>
                            <w:r w:rsidR="005E58C0"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 xml:space="preserve"> </w:t>
                            </w:r>
                            <w:r w:rsidR="008004E5" w:rsidRPr="008004E5">
                              <w:rPr>
                                <w:bCs/>
                                <w:iCs/>
                                <w:szCs w:val="20"/>
                              </w:rPr>
                              <w:t>(</w:t>
                            </w:r>
                            <w:r w:rsidR="005E58C0" w:rsidRPr="008004E5">
                              <w:rPr>
                                <w:bCs/>
                                <w:iCs/>
                                <w:szCs w:val="20"/>
                              </w:rPr>
                              <w:t>561</w:t>
                            </w:r>
                            <w:r w:rsidR="008004E5" w:rsidRPr="008004E5">
                              <w:rPr>
                                <w:bCs/>
                                <w:iCs/>
                                <w:szCs w:val="20"/>
                              </w:rPr>
                              <w:t>)</w:t>
                            </w:r>
                            <w:r w:rsidR="005E58C0" w:rsidRPr="008004E5">
                              <w:rPr>
                                <w:bCs/>
                                <w:iCs/>
                                <w:szCs w:val="20"/>
                              </w:rPr>
                              <w:t xml:space="preserve"> 712-6400  </w:t>
                            </w:r>
                          </w:p>
                          <w:p w14:paraId="4ABCD00B" w14:textId="437C38EA" w:rsidR="005E58C0" w:rsidRPr="00F26946" w:rsidRDefault="00D02EED" w:rsidP="00550234">
                            <w:pPr>
                              <w:pStyle w:val="BodyText2"/>
                              <w:numPr>
                                <w:ilvl w:val="0"/>
                                <w:numId w:val="8"/>
                              </w:numPr>
                              <w:rPr>
                                <w:bCs/>
                                <w:color w:val="auto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>Pre-</w:t>
                            </w:r>
                            <w:proofErr w:type="spellStart"/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>registro</w:t>
                            </w:r>
                            <w:proofErr w:type="spellEnd"/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 xml:space="preserve"> para </w:t>
                            </w:r>
                            <w:proofErr w:type="spellStart"/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>traslados</w:t>
                            </w:r>
                            <w:proofErr w:type="spellEnd"/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>e</w:t>
                            </w:r>
                            <w:r w:rsidR="007D199B"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>mergencia</w:t>
                            </w:r>
                            <w:proofErr w:type="spellEnd"/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 xml:space="preserve"> para </w:t>
                            </w:r>
                            <w:proofErr w:type="spellStart"/>
                            <w:r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>discapacitados</w:t>
                            </w:r>
                            <w:proofErr w:type="spellEnd"/>
                            <w:r w:rsidR="006E6F11"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="006E6F11"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>conexi</w:t>
                            </w:r>
                            <w:r w:rsidR="006E6F11" w:rsidRPr="006E6F11">
                              <w:rPr>
                                <w:i/>
                                <w:color w:val="auto"/>
                                <w:szCs w:val="20"/>
                              </w:rPr>
                              <w:t>ó</w:t>
                            </w:r>
                            <w:r w:rsidR="007D199B"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>n</w:t>
                            </w:r>
                            <w:proofErr w:type="spellEnd"/>
                            <w:r w:rsidR="007D199B"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 xml:space="preserve"> con</w:t>
                            </w:r>
                            <w:r w:rsidR="005E58C0">
                              <w:rPr>
                                <w:bCs/>
                                <w:i/>
                                <w:iCs/>
                                <w:szCs w:val="20"/>
                              </w:rPr>
                              <w:t xml:space="preserve"> </w:t>
                            </w:r>
                            <w:r w:rsidR="008004E5">
                              <w:rPr>
                                <w:bCs/>
                                <w:i/>
                                <w:szCs w:val="20"/>
                              </w:rPr>
                              <w:t>Palm Tran</w:t>
                            </w:r>
                            <w:r w:rsidR="005E58C0" w:rsidRPr="00650165">
                              <w:rPr>
                                <w:bCs/>
                                <w:i/>
                                <w:szCs w:val="20"/>
                              </w:rPr>
                              <w:t xml:space="preserve"> </w:t>
                            </w:r>
                            <w:r w:rsidR="005E58C0">
                              <w:rPr>
                                <w:bCs/>
                                <w:szCs w:val="20"/>
                              </w:rPr>
                              <w:t>(</w:t>
                            </w:r>
                            <w:r w:rsidR="005E58C0" w:rsidRPr="00114FDE">
                              <w:rPr>
                                <w:bCs/>
                                <w:szCs w:val="20"/>
                              </w:rPr>
                              <w:t>561</w:t>
                            </w:r>
                            <w:r w:rsidR="005E58C0">
                              <w:rPr>
                                <w:bCs/>
                                <w:szCs w:val="20"/>
                              </w:rPr>
                              <w:t>)</w:t>
                            </w:r>
                            <w:r w:rsidR="005E58C0" w:rsidRPr="00114FDE">
                              <w:rPr>
                                <w:bCs/>
                                <w:szCs w:val="20"/>
                              </w:rPr>
                              <w:t xml:space="preserve"> 649-9848</w:t>
                            </w:r>
                          </w:p>
                          <w:p w14:paraId="3FB115EA" w14:textId="4D95EA5C" w:rsidR="005E58C0" w:rsidRDefault="00D02EED" w:rsidP="00550234">
                            <w:pPr>
                              <w:pStyle w:val="BodyText2"/>
                              <w:rPr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Cs w:val="20"/>
                              </w:rPr>
                              <w:t>Gesti</w:t>
                            </w:r>
                            <w:r w:rsidRPr="00D02EED">
                              <w:rPr>
                                <w:color w:val="auto"/>
                                <w:szCs w:val="20"/>
                              </w:rPr>
                              <w:t>ó</w:t>
                            </w:r>
                            <w:r w:rsidR="009F0B19">
                              <w:rPr>
                                <w:szCs w:val="20"/>
                              </w:rPr>
                              <w:t>n</w:t>
                            </w:r>
                            <w:proofErr w:type="spellEnd"/>
                            <w:r w:rsidR="009F0B19">
                              <w:rPr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="009F0B19">
                              <w:rPr>
                                <w:szCs w:val="20"/>
                              </w:rPr>
                              <w:t>Emergencias</w:t>
                            </w:r>
                            <w:proofErr w:type="spellEnd"/>
                            <w:r w:rsidR="009F0B19">
                              <w:rPr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="009F0B19">
                              <w:rPr>
                                <w:szCs w:val="20"/>
                              </w:rPr>
                              <w:t>Asistencia</w:t>
                            </w:r>
                            <w:proofErr w:type="spellEnd"/>
                            <w:r w:rsidR="00530C4E">
                              <w:rPr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530C4E">
                              <w:rPr>
                                <w:szCs w:val="20"/>
                              </w:rPr>
                              <w:t>por</w:t>
                            </w:r>
                            <w:proofErr w:type="spellEnd"/>
                            <w:r w:rsidR="00530C4E">
                              <w:rPr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530C4E">
                              <w:rPr>
                                <w:szCs w:val="20"/>
                              </w:rPr>
                              <w:t>Inundaciones</w:t>
                            </w:r>
                            <w:proofErr w:type="spellEnd"/>
                            <w:r w:rsidR="007F5B51">
                              <w:rPr>
                                <w:szCs w:val="20"/>
                              </w:rPr>
                              <w:t xml:space="preserve"> en</w:t>
                            </w:r>
                            <w:r w:rsidR="009F0B19">
                              <w:rPr>
                                <w:szCs w:val="20"/>
                              </w:rPr>
                              <w:t xml:space="preserve"> </w:t>
                            </w:r>
                            <w:r w:rsidR="005E58C0" w:rsidRPr="00550234">
                              <w:rPr>
                                <w:szCs w:val="20"/>
                              </w:rPr>
                              <w:t xml:space="preserve">PBC </w:t>
                            </w:r>
                          </w:p>
                          <w:p w14:paraId="2AEC994E" w14:textId="07A290CC" w:rsidR="005E58C0" w:rsidRPr="00114FDE" w:rsidRDefault="005E58C0" w:rsidP="00550234">
                            <w:pPr>
                              <w:pStyle w:val="BodyText2"/>
                              <w:rPr>
                                <w:bCs/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(</w:t>
                            </w:r>
                            <w:r w:rsidRPr="00550234">
                              <w:rPr>
                                <w:szCs w:val="20"/>
                              </w:rPr>
                              <w:t>561</w:t>
                            </w:r>
                            <w:r>
                              <w:rPr>
                                <w:szCs w:val="20"/>
                              </w:rPr>
                              <w:t>) 712-</w:t>
                            </w:r>
                            <w:r w:rsidRPr="00550234">
                              <w:rPr>
                                <w:szCs w:val="20"/>
                              </w:rPr>
                              <w:t>6325</w:t>
                            </w:r>
                          </w:p>
                          <w:p w14:paraId="51C2076C" w14:textId="745A4F8E" w:rsidR="005E58C0" w:rsidRDefault="008004E5" w:rsidP="00550234">
                            <w:pPr>
                              <w:pStyle w:val="BodyText2"/>
                              <w:rPr>
                                <w:noProof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Cs w:val="20"/>
                              </w:rPr>
                              <w:t>Emergencias en Servicios de Agua</w:t>
                            </w:r>
                            <w:r w:rsidR="007F5B51">
                              <w:rPr>
                                <w:noProof/>
                                <w:szCs w:val="20"/>
                              </w:rPr>
                              <w:t xml:space="preserve"> en</w:t>
                            </w:r>
                            <w:r>
                              <w:rPr>
                                <w:noProof/>
                                <w:szCs w:val="20"/>
                              </w:rPr>
                              <w:t xml:space="preserve"> </w:t>
                            </w:r>
                            <w:r w:rsidR="005E58C0">
                              <w:rPr>
                                <w:noProof/>
                                <w:szCs w:val="20"/>
                              </w:rPr>
                              <w:t>PBC</w:t>
                            </w:r>
                            <w:r w:rsidR="007F5B51">
                              <w:rPr>
                                <w:noProof/>
                                <w:szCs w:val="20"/>
                              </w:rPr>
                              <w:t xml:space="preserve"> </w:t>
                            </w:r>
                            <w:r w:rsidR="005E58C0">
                              <w:rPr>
                                <w:noProof/>
                                <w:szCs w:val="20"/>
                              </w:rPr>
                              <w:t>(</w:t>
                            </w:r>
                            <w:r w:rsidR="005E58C0" w:rsidRPr="00550234">
                              <w:rPr>
                                <w:noProof/>
                                <w:szCs w:val="20"/>
                              </w:rPr>
                              <w:t>561</w:t>
                            </w:r>
                            <w:r w:rsidR="005E58C0">
                              <w:rPr>
                                <w:noProof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noProof/>
                                <w:szCs w:val="20"/>
                              </w:rPr>
                              <w:t xml:space="preserve"> 740-4600 Opc</w:t>
                            </w:r>
                            <w:r w:rsidR="00D02EED">
                              <w:rPr>
                                <w:noProof/>
                                <w:szCs w:val="20"/>
                              </w:rPr>
                              <w:t>i</w:t>
                            </w:r>
                            <w:proofErr w:type="spellStart"/>
                            <w:r w:rsidR="00D02EED" w:rsidRPr="00D02EED">
                              <w:rPr>
                                <w:color w:val="auto"/>
                                <w:szCs w:val="20"/>
                              </w:rPr>
                              <w:t>ó</w:t>
                            </w:r>
                            <w:r w:rsidR="005E58C0" w:rsidRPr="00550234">
                              <w:rPr>
                                <w:noProof/>
                                <w:szCs w:val="20"/>
                              </w:rPr>
                              <w:t>n</w:t>
                            </w:r>
                            <w:proofErr w:type="spellEnd"/>
                            <w:r w:rsidR="005E58C0" w:rsidRPr="00550234">
                              <w:rPr>
                                <w:noProof/>
                                <w:szCs w:val="20"/>
                              </w:rPr>
                              <w:t xml:space="preserve"> 1 </w:t>
                            </w:r>
                            <w:r w:rsidR="005E58C0" w:rsidRPr="00550234">
                              <w:rPr>
                                <w:szCs w:val="20"/>
                              </w:rPr>
                              <w:t xml:space="preserve"> </w:t>
                            </w:r>
                          </w:p>
                          <w:p w14:paraId="30FD4081" w14:textId="51AB4037" w:rsidR="005E58C0" w:rsidRPr="008004E5" w:rsidRDefault="00530C4E" w:rsidP="00114FDE">
                            <w:pPr>
                              <w:pStyle w:val="BodyText2"/>
                              <w:rPr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Cs w:val="20"/>
                              </w:rPr>
                              <w:t>Reportar</w:t>
                            </w:r>
                            <w:proofErr w:type="spellEnd"/>
                            <w:r w:rsidR="008004E5">
                              <w:rPr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8004E5">
                              <w:rPr>
                                <w:szCs w:val="20"/>
                              </w:rPr>
                              <w:t>Enfermedades</w:t>
                            </w:r>
                            <w:proofErr w:type="spellEnd"/>
                            <w:r w:rsidR="008004E5">
                              <w:rPr>
                                <w:szCs w:val="20"/>
                              </w:rPr>
                              <w:t xml:space="preserve"> al </w:t>
                            </w:r>
                            <w:proofErr w:type="spellStart"/>
                            <w:r w:rsidR="008004E5">
                              <w:rPr>
                                <w:szCs w:val="20"/>
                              </w:rPr>
                              <w:t>Depto</w:t>
                            </w:r>
                            <w:proofErr w:type="spellEnd"/>
                            <w:r w:rsidR="008004E5">
                              <w:rPr>
                                <w:szCs w:val="20"/>
                              </w:rPr>
                              <w:t xml:space="preserve">. de </w:t>
                            </w:r>
                            <w:proofErr w:type="spellStart"/>
                            <w:r w:rsidR="008004E5">
                              <w:rPr>
                                <w:szCs w:val="20"/>
                              </w:rPr>
                              <w:t>Salud</w:t>
                            </w:r>
                            <w:proofErr w:type="spellEnd"/>
                            <w:r w:rsidR="008004E5">
                              <w:rPr>
                                <w:szCs w:val="20"/>
                              </w:rPr>
                              <w:t xml:space="preserve"> de PBC</w:t>
                            </w:r>
                            <w:r w:rsidR="005E58C0">
                              <w:rPr>
                                <w:szCs w:val="20"/>
                              </w:rPr>
                              <w:t xml:space="preserve"> (561) 671-4184</w:t>
                            </w:r>
                          </w:p>
                          <w:p w14:paraId="26444C3A" w14:textId="07077433" w:rsidR="005E58C0" w:rsidRDefault="00530C4E" w:rsidP="00114FDE">
                            <w:pPr>
                              <w:pStyle w:val="BodyText2"/>
                              <w:rPr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Cs w:val="20"/>
                              </w:rPr>
                              <w:t>Reportar</w:t>
                            </w:r>
                            <w:proofErr w:type="spellEnd"/>
                            <w:r w:rsidR="008004E5" w:rsidRPr="008004E5">
                              <w:rPr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8004E5" w:rsidRPr="008004E5">
                              <w:rPr>
                                <w:szCs w:val="20"/>
                              </w:rPr>
                              <w:t>Infestaciones</w:t>
                            </w:r>
                            <w:proofErr w:type="spellEnd"/>
                            <w:r w:rsidR="008004E5" w:rsidRPr="008004E5">
                              <w:rPr>
                                <w:szCs w:val="20"/>
                              </w:rPr>
                              <w:t xml:space="preserve"> de Mosquitos a la</w:t>
                            </w:r>
                            <w:r w:rsidR="00011353">
                              <w:rPr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11353">
                              <w:rPr>
                                <w:szCs w:val="20"/>
                              </w:rPr>
                              <w:t>Divisi</w:t>
                            </w:r>
                            <w:r w:rsidR="00011353" w:rsidRPr="00D02EED">
                              <w:rPr>
                                <w:color w:val="auto"/>
                                <w:szCs w:val="20"/>
                              </w:rPr>
                              <w:t>ó</w:t>
                            </w:r>
                            <w:r w:rsidR="008004E5">
                              <w:rPr>
                                <w:szCs w:val="20"/>
                              </w:rPr>
                              <w:t>n</w:t>
                            </w:r>
                            <w:proofErr w:type="spellEnd"/>
                            <w:r w:rsidR="008004E5">
                              <w:rPr>
                                <w:szCs w:val="20"/>
                              </w:rPr>
                              <w:t xml:space="preserve"> de Control de Mosquitos </w:t>
                            </w:r>
                            <w:r w:rsidR="005E58C0">
                              <w:rPr>
                                <w:szCs w:val="20"/>
                              </w:rPr>
                              <w:t>(561) 967-6480</w:t>
                            </w:r>
                          </w:p>
                          <w:p w14:paraId="485EF196" w14:textId="1DFC2AF3" w:rsidR="005E58C0" w:rsidRDefault="00011353" w:rsidP="00F26946">
                            <w:pPr>
                              <w:pStyle w:val="BodyText2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Linea</w:t>
                            </w:r>
                            <w:r w:rsidR="00FD42DB">
                              <w:rPr>
                                <w:szCs w:val="20"/>
                              </w:rPr>
                              <w:t>`</w:t>
                            </w:r>
                            <w:r>
                              <w:rPr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szCs w:val="20"/>
                              </w:rPr>
                              <w:t>Emergencia</w:t>
                            </w:r>
                            <w:proofErr w:type="spellEnd"/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Cs w:val="20"/>
                              </w:rPr>
                              <w:t>pulverizaci</w:t>
                            </w:r>
                            <w:r w:rsidRPr="00D02EED">
                              <w:rPr>
                                <w:color w:val="auto"/>
                                <w:szCs w:val="20"/>
                              </w:rPr>
                              <w:t>ó</w:t>
                            </w:r>
                            <w:r w:rsidR="008004E5">
                              <w:rPr>
                                <w:szCs w:val="20"/>
                              </w:rPr>
                              <w:t>n</w:t>
                            </w:r>
                            <w:proofErr w:type="spellEnd"/>
                            <w:r w:rsidR="008004E5">
                              <w:rPr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8004E5">
                              <w:rPr>
                                <w:szCs w:val="20"/>
                              </w:rPr>
                              <w:t>aerea</w:t>
                            </w:r>
                            <w:proofErr w:type="spellEnd"/>
                            <w:r w:rsidR="005E58C0">
                              <w:rPr>
                                <w:szCs w:val="20"/>
                              </w:rPr>
                              <w:t xml:space="preserve"> (561) 641-8775</w:t>
                            </w:r>
                            <w:r w:rsidR="005E58C0" w:rsidRPr="00F26946">
                              <w:rPr>
                                <w:szCs w:val="20"/>
                              </w:rPr>
                              <w:t xml:space="preserve"> </w:t>
                            </w:r>
                          </w:p>
                          <w:p w14:paraId="6BDA61A3" w14:textId="7B4A4246" w:rsidR="005E58C0" w:rsidRDefault="005E58C0" w:rsidP="00F26946">
                            <w:pPr>
                              <w:pStyle w:val="BodyText2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 xml:space="preserve">FPL Florida Power &amp; Light (800) </w:t>
                            </w:r>
                            <w:r w:rsidRPr="00550234">
                              <w:rPr>
                                <w:szCs w:val="20"/>
                              </w:rPr>
                              <w:t>226-3545</w:t>
                            </w:r>
                            <w:r w:rsidR="008004E5">
                              <w:rPr>
                                <w:szCs w:val="20"/>
                              </w:rPr>
                              <w:t xml:space="preserve"> o</w:t>
                            </w:r>
                            <w:r>
                              <w:rPr>
                                <w:szCs w:val="20"/>
                              </w:rPr>
                              <w:t xml:space="preserve"> (</w:t>
                            </w:r>
                            <w:r w:rsidRPr="00550234">
                              <w:rPr>
                                <w:szCs w:val="20"/>
                              </w:rPr>
                              <w:t>561</w:t>
                            </w:r>
                            <w:r>
                              <w:rPr>
                                <w:szCs w:val="20"/>
                              </w:rPr>
                              <w:t>)</w:t>
                            </w:r>
                            <w:r>
                              <w:t xml:space="preserve"> </w:t>
                            </w:r>
                            <w:r w:rsidRPr="00550234">
                              <w:t>994-8227</w:t>
                            </w:r>
                            <w:r w:rsidRPr="00114FDE">
                              <w:rPr>
                                <w:szCs w:val="20"/>
                              </w:rPr>
                              <w:t xml:space="preserve"> </w:t>
                            </w:r>
                          </w:p>
                          <w:p w14:paraId="252D04D2" w14:textId="2CC562F2" w:rsidR="005E58C0" w:rsidRDefault="005E58C0" w:rsidP="00114FDE">
                            <w:pPr>
                              <w:pStyle w:val="BodyText2"/>
                              <w:rPr>
                                <w:szCs w:val="20"/>
                              </w:rPr>
                            </w:pPr>
                          </w:p>
                          <w:p w14:paraId="1BA39C05" w14:textId="35E71A24" w:rsidR="005E58C0" w:rsidRPr="00550234" w:rsidRDefault="005E58C0" w:rsidP="0055023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EA520DD" w14:textId="77777777" w:rsidR="005E58C0" w:rsidRDefault="005E58C0" w:rsidP="005B4B69">
                            <w:pPr>
                              <w:pStyle w:val="BodyText2"/>
                            </w:pPr>
                          </w:p>
                          <w:p w14:paraId="4FEAAF34" w14:textId="77777777" w:rsidR="005E58C0" w:rsidRDefault="005E58C0" w:rsidP="005B4B69">
                            <w:pPr>
                              <w:pStyle w:val="BodyText2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9F170" id="Text_x0020_Box_x0020_21" o:spid="_x0000_s1033" type="#_x0000_t202" style="position:absolute;margin-left:31.85pt;margin-top:351.15pt;width:251.15pt;height:234.05pt;z-index:25161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42LuMICAACTBQAADgAAAGRycy9lMm9Eb2MueG1srFTbbtswDH0fsH8Q9O7achVfgjqFY9fDgO4C&#10;tPsAxZZjY7bkSUqTbui/j5LbNNlehqEvgqjL4SF5yKvrwzigB650L0WGyUWAERe1bHqxzfC3+8pL&#10;MNKGiYYNUvAMP3KNr1fv313tpyUPZSeHhisEIEIv91OGO2Ompe/ruuMj0xdy4gIuW6lGZsBUW79R&#10;bA/o4+CHQRD5e6maScmaaw2n5XyJVw6/bXltvrSt5gYNGQZuxq3KrRu7+qsrttwqNnV9/UyD/QeL&#10;kfUCnB6hSmYY2qn+L6ixr5XUsjUXtRx92bZ9zV0MEA0J/ojmrmMTd7FAcvR0TJN+O9j688NXhfom&#10;w/QSI8FGqNE9Pxi0lgcUEpuf/aSX8OxugofmAOdQZxernm5l/V0jIYuOiS3PlZL7jrMG+Lmf/snX&#10;GUdbkM3+k2zAD9sZ6YAOrRpt8iAdCNChTo/H2lguNRxekiSNggVGNdyFaRzSKLLsfLZ8+T4pbT5w&#10;OSK7ybCC4jt49nCrzfz05Yn1JmTVD4MTwCDODgBzPgHn8NXeWRqunr+qPA+j8rL0yiSNPbrhoZdU&#10;AfXWOV2QIo4rUsZP4HdkhC6ngdV8Fnk1sO1zBe3Vv5VwZPWZ4AnxndTmaIDUObdiEYd5vEi9KF8Q&#10;j5Ig8fI8CL2yyoM8oFWR0vWR2x5UP0HP2HJDVd+UH3pg0HCzCFzyznmmQXqT3CTUo2F049Ggaby8&#10;KqgXVSReQG6LoiRPc2++Jj4lIQ3WYepVUQKJb+nCS2OIMCDpGqRBU1pW7hOUD365wjkFWtHN8jOH&#10;zcGJPX4R9kY2jyBJJUEwoDuYZLDppPqJkc1PhvWPHVMco+GjAFmnhFI7Rk4NdWpsTg0maoDKsMFo&#10;3hZmHj27SfXbDjzNjSRkDq3Q9k6ktmdmViBua0DnO5k/Tyk7Wk5t9+p1lq5+AwAA//8DAFBLAwQU&#10;AAYACAAAACEAR1eMvd8AAAALAQAADwAAAGRycy9kb3ducmV2LnhtbEyPwU7DMBBE70j8g7VI3KjT&#10;BpIqxKkQKuqtooXe3XibBOx1FLtN+Hu2Jziu9mnmTbmanBUXHELnScF8loBAqr3pqFHw+fH2sAQR&#10;oiajrSdU8IMBVtXtTakL40fa4WUfG8EhFAqtoI2xL6QMdYtOh5nvkfh38oPTkc+hkWbQI4c7KxdJ&#10;kkmnO+KGVvf42mL9vT87BRuTftl17Tbb9fsu+lNzWB5Gq9T93fTyDCLiFP9guOqzOlTsdPRnMkFY&#10;BVmaM6kgTxYpCAaesozHHZmc58kjyKqU/zdUvwAAAP//AwBQSwECLQAUAAYACAAAACEA5JnDwPsA&#10;AADhAQAAEwAAAAAAAAAAAAAAAAAAAAAAW0NvbnRlbnRfVHlwZXNdLnhtbFBLAQItABQABgAIAAAA&#10;IQAjsmrh1wAAAJQBAAALAAAAAAAAAAAAAAAAACwBAABfcmVscy8ucmVsc1BLAQItABQABgAIAAAA&#10;IQC3jYu4wgIAAJMFAAAOAAAAAAAAAAAAAAAAACwCAABkcnMvZTJvRG9jLnhtbFBLAQItABQABgAI&#10;AAAAIQBHV4y93wAAAAsBAAAPAAAAAAAAAAAAAAAAABoFAABkcnMvZG93bnJldi54bWxQSwUGAAAA&#10;AAQABADzAAAAJgYAAAAA&#10;" mv:complextextbox="1" filled="f" stroked="f">
                <v:textbox inset=",7.2pt,,7.2pt">
                  <w:txbxContent>
                    <w:p w14:paraId="038E7529" w14:textId="184AACD9" w:rsidR="005E58C0" w:rsidRPr="00161E94" w:rsidRDefault="007D199B" w:rsidP="005B4B69">
                      <w:pPr>
                        <w:pStyle w:val="BodyText2"/>
                        <w:rPr>
                          <w:color w:val="auto"/>
                          <w:szCs w:val="20"/>
                        </w:rPr>
                      </w:pPr>
                      <w:r>
                        <w:rPr>
                          <w:color w:val="auto"/>
                          <w:szCs w:val="20"/>
                        </w:rPr>
                        <w:t>G</w:t>
                      </w:r>
                      <w:r w:rsidR="00D02EED">
                        <w:rPr>
                          <w:color w:val="auto"/>
                          <w:szCs w:val="20"/>
                        </w:rPr>
                        <w:t>esti</w:t>
                      </w:r>
                      <w:r w:rsidR="00D02EED" w:rsidRPr="00D02EED">
                        <w:rPr>
                          <w:color w:val="auto"/>
                          <w:szCs w:val="20"/>
                        </w:rPr>
                        <w:t>ó</w:t>
                      </w:r>
                      <w:r>
                        <w:rPr>
                          <w:color w:val="auto"/>
                          <w:szCs w:val="20"/>
                        </w:rPr>
                        <w:t>n de Emergencias</w:t>
                      </w:r>
                      <w:r w:rsidR="009F0B19">
                        <w:rPr>
                          <w:color w:val="auto"/>
                          <w:szCs w:val="20"/>
                        </w:rPr>
                        <w:t xml:space="preserve"> </w:t>
                      </w:r>
                      <w:r w:rsidR="005E58C0" w:rsidRPr="00161E94">
                        <w:rPr>
                          <w:color w:val="auto"/>
                          <w:szCs w:val="20"/>
                        </w:rPr>
                        <w:t>(561) 712-6400</w:t>
                      </w:r>
                    </w:p>
                    <w:p w14:paraId="1BFD47BC" w14:textId="3218E18A" w:rsidR="005E58C0" w:rsidRDefault="007D199B" w:rsidP="00550234">
                      <w:pPr>
                        <w:pStyle w:val="BodyText2"/>
                        <w:rPr>
                          <w:bCs/>
                          <w:color w:val="auto"/>
                          <w:szCs w:val="20"/>
                        </w:rPr>
                      </w:pPr>
                      <w:proofErr w:type="spellStart"/>
                      <w:r>
                        <w:rPr>
                          <w:bCs/>
                          <w:color w:val="auto"/>
                          <w:szCs w:val="20"/>
                        </w:rPr>
                        <w:t>Obtenga</w:t>
                      </w:r>
                      <w:proofErr w:type="spellEnd"/>
                      <w:r>
                        <w:rPr>
                          <w:bCs/>
                          <w:color w:val="auto"/>
                          <w:szCs w:val="20"/>
                        </w:rPr>
                        <w:t xml:space="preserve"> el app </w:t>
                      </w:r>
                      <w:proofErr w:type="spellStart"/>
                      <w:r>
                        <w:rPr>
                          <w:bCs/>
                          <w:color w:val="auto"/>
                          <w:szCs w:val="20"/>
                        </w:rPr>
                        <w:t>gratuito</w:t>
                      </w:r>
                      <w:proofErr w:type="spellEnd"/>
                      <w:r w:rsidR="005E58C0" w:rsidRPr="00161E94">
                        <w:rPr>
                          <w:bCs/>
                          <w:color w:val="auto"/>
                          <w:szCs w:val="20"/>
                        </w:rPr>
                        <w:t xml:space="preserve"> PBC DART </w:t>
                      </w:r>
                      <w:r w:rsidR="00D02EED">
                        <w:rPr>
                          <w:bCs/>
                          <w:color w:val="auto"/>
                          <w:szCs w:val="20"/>
                        </w:rPr>
                        <w:t xml:space="preserve">con </w:t>
                      </w:r>
                      <w:proofErr w:type="spellStart"/>
                      <w:r w:rsidR="00D02EED">
                        <w:rPr>
                          <w:bCs/>
                          <w:color w:val="auto"/>
                          <w:szCs w:val="20"/>
                        </w:rPr>
                        <w:t>informaci</w:t>
                      </w:r>
                      <w:r w:rsidR="00D02EED" w:rsidRPr="00D02EED">
                        <w:rPr>
                          <w:color w:val="auto"/>
                          <w:szCs w:val="20"/>
                        </w:rPr>
                        <w:t>ó</w:t>
                      </w:r>
                      <w:r>
                        <w:rPr>
                          <w:bCs/>
                          <w:color w:val="auto"/>
                          <w:szCs w:val="20"/>
                        </w:rPr>
                        <w:t>n</w:t>
                      </w:r>
                      <w:proofErr w:type="spellEnd"/>
                      <w:r>
                        <w:rPr>
                          <w:bCs/>
                          <w:color w:val="auto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Cs/>
                          <w:color w:val="auto"/>
                          <w:szCs w:val="20"/>
                        </w:rPr>
                        <w:t>sobre</w:t>
                      </w:r>
                      <w:proofErr w:type="spellEnd"/>
                      <w:r>
                        <w:rPr>
                          <w:bCs/>
                          <w:color w:val="auto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Cs/>
                          <w:color w:val="auto"/>
                          <w:szCs w:val="20"/>
                        </w:rPr>
                        <w:t>como</w:t>
                      </w:r>
                      <w:proofErr w:type="spellEnd"/>
                      <w:r>
                        <w:rPr>
                          <w:bCs/>
                          <w:color w:val="auto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Cs/>
                          <w:color w:val="auto"/>
                          <w:szCs w:val="20"/>
                        </w:rPr>
                        <w:t>prepararse</w:t>
                      </w:r>
                      <w:proofErr w:type="spellEnd"/>
                      <w:r>
                        <w:rPr>
                          <w:bCs/>
                          <w:color w:val="auto"/>
                          <w:szCs w:val="20"/>
                        </w:rPr>
                        <w:t xml:space="preserve"> para </w:t>
                      </w:r>
                      <w:proofErr w:type="spellStart"/>
                      <w:r>
                        <w:rPr>
                          <w:bCs/>
                          <w:color w:val="auto"/>
                          <w:szCs w:val="20"/>
                        </w:rPr>
                        <w:t>emergencias</w:t>
                      </w:r>
                      <w:proofErr w:type="spellEnd"/>
                      <w:r w:rsidR="005E58C0">
                        <w:rPr>
                          <w:bCs/>
                          <w:color w:val="auto"/>
                          <w:szCs w:val="20"/>
                        </w:rPr>
                        <w:t xml:space="preserve">.  </w:t>
                      </w:r>
                    </w:p>
                    <w:p w14:paraId="578E3BB4" w14:textId="42D37D94" w:rsidR="005E58C0" w:rsidRDefault="007D199B" w:rsidP="00161E94">
                      <w:pPr>
                        <w:pStyle w:val="BodyText2"/>
                        <w:numPr>
                          <w:ilvl w:val="0"/>
                          <w:numId w:val="8"/>
                        </w:numPr>
                        <w:rPr>
                          <w:bCs/>
                          <w:i/>
                          <w:iCs/>
                          <w:szCs w:val="20"/>
                        </w:rPr>
                      </w:pPr>
                      <w:r>
                        <w:rPr>
                          <w:bCs/>
                          <w:i/>
                          <w:iCs/>
                          <w:szCs w:val="20"/>
                        </w:rPr>
                        <w:t>Pre-</w:t>
                      </w:r>
                      <w:proofErr w:type="spellStart"/>
                      <w:r>
                        <w:rPr>
                          <w:bCs/>
                          <w:i/>
                          <w:iCs/>
                          <w:szCs w:val="20"/>
                        </w:rPr>
                        <w:t>registro</w:t>
                      </w:r>
                      <w:proofErr w:type="spellEnd"/>
                      <w:r>
                        <w:rPr>
                          <w:bCs/>
                          <w:i/>
                          <w:iCs/>
                          <w:szCs w:val="20"/>
                        </w:rPr>
                        <w:t xml:space="preserve"> para </w:t>
                      </w:r>
                      <w:proofErr w:type="spellStart"/>
                      <w:r>
                        <w:rPr>
                          <w:bCs/>
                          <w:i/>
                          <w:iCs/>
                          <w:szCs w:val="20"/>
                        </w:rPr>
                        <w:t>refugio</w:t>
                      </w:r>
                      <w:proofErr w:type="spellEnd"/>
                      <w:r>
                        <w:rPr>
                          <w:bCs/>
                          <w:i/>
                          <w:iCs/>
                          <w:szCs w:val="20"/>
                        </w:rPr>
                        <w:t xml:space="preserve"> en </w:t>
                      </w:r>
                      <w:proofErr w:type="spellStart"/>
                      <w:r>
                        <w:rPr>
                          <w:bCs/>
                          <w:i/>
                          <w:iCs/>
                          <w:szCs w:val="20"/>
                        </w:rPr>
                        <w:t>caso</w:t>
                      </w:r>
                      <w:proofErr w:type="spellEnd"/>
                      <w:r>
                        <w:rPr>
                          <w:bCs/>
                          <w:i/>
                          <w:iCs/>
                          <w:szCs w:val="20"/>
                        </w:rPr>
                        <w:t xml:space="preserve"> de </w:t>
                      </w:r>
                      <w:proofErr w:type="spellStart"/>
                      <w:r>
                        <w:rPr>
                          <w:bCs/>
                          <w:i/>
                          <w:iCs/>
                          <w:szCs w:val="20"/>
                        </w:rPr>
                        <w:t>emergencias</w:t>
                      </w:r>
                      <w:proofErr w:type="spellEnd"/>
                      <w:r w:rsidR="005E58C0">
                        <w:rPr>
                          <w:bCs/>
                          <w:i/>
                          <w:iCs/>
                          <w:szCs w:val="20"/>
                        </w:rPr>
                        <w:t xml:space="preserve"> </w:t>
                      </w:r>
                      <w:r w:rsidR="008004E5" w:rsidRPr="008004E5">
                        <w:rPr>
                          <w:bCs/>
                          <w:iCs/>
                          <w:szCs w:val="20"/>
                        </w:rPr>
                        <w:t>(</w:t>
                      </w:r>
                      <w:r w:rsidR="005E58C0" w:rsidRPr="008004E5">
                        <w:rPr>
                          <w:bCs/>
                          <w:iCs/>
                          <w:szCs w:val="20"/>
                        </w:rPr>
                        <w:t>561</w:t>
                      </w:r>
                      <w:r w:rsidR="008004E5" w:rsidRPr="008004E5">
                        <w:rPr>
                          <w:bCs/>
                          <w:iCs/>
                          <w:szCs w:val="20"/>
                        </w:rPr>
                        <w:t>)</w:t>
                      </w:r>
                      <w:r w:rsidR="005E58C0" w:rsidRPr="008004E5">
                        <w:rPr>
                          <w:bCs/>
                          <w:iCs/>
                          <w:szCs w:val="20"/>
                        </w:rPr>
                        <w:t xml:space="preserve"> 712-6400  </w:t>
                      </w:r>
                    </w:p>
                    <w:p w14:paraId="4ABCD00B" w14:textId="437C38EA" w:rsidR="005E58C0" w:rsidRPr="00F26946" w:rsidRDefault="00D02EED" w:rsidP="00550234">
                      <w:pPr>
                        <w:pStyle w:val="BodyText2"/>
                        <w:numPr>
                          <w:ilvl w:val="0"/>
                          <w:numId w:val="8"/>
                        </w:numPr>
                        <w:rPr>
                          <w:bCs/>
                          <w:color w:val="auto"/>
                          <w:szCs w:val="20"/>
                        </w:rPr>
                      </w:pPr>
                      <w:r>
                        <w:rPr>
                          <w:bCs/>
                          <w:i/>
                          <w:iCs/>
                          <w:szCs w:val="20"/>
                        </w:rPr>
                        <w:t>Pre-</w:t>
                      </w:r>
                      <w:proofErr w:type="spellStart"/>
                      <w:r>
                        <w:rPr>
                          <w:bCs/>
                          <w:i/>
                          <w:iCs/>
                          <w:szCs w:val="20"/>
                        </w:rPr>
                        <w:t>registro</w:t>
                      </w:r>
                      <w:proofErr w:type="spellEnd"/>
                      <w:r>
                        <w:rPr>
                          <w:bCs/>
                          <w:i/>
                          <w:iCs/>
                          <w:szCs w:val="20"/>
                        </w:rPr>
                        <w:t xml:space="preserve"> para </w:t>
                      </w:r>
                      <w:proofErr w:type="spellStart"/>
                      <w:r>
                        <w:rPr>
                          <w:bCs/>
                          <w:i/>
                          <w:iCs/>
                          <w:szCs w:val="20"/>
                        </w:rPr>
                        <w:t>traslados</w:t>
                      </w:r>
                      <w:proofErr w:type="spellEnd"/>
                      <w:r>
                        <w:rPr>
                          <w:bCs/>
                          <w:i/>
                          <w:iCs/>
                          <w:szCs w:val="20"/>
                        </w:rPr>
                        <w:t xml:space="preserve"> de </w:t>
                      </w:r>
                      <w:proofErr w:type="spellStart"/>
                      <w:r>
                        <w:rPr>
                          <w:bCs/>
                          <w:i/>
                          <w:iCs/>
                          <w:szCs w:val="20"/>
                        </w:rPr>
                        <w:t>e</w:t>
                      </w:r>
                      <w:r w:rsidR="007D199B">
                        <w:rPr>
                          <w:bCs/>
                          <w:i/>
                          <w:iCs/>
                          <w:szCs w:val="20"/>
                        </w:rPr>
                        <w:t>mergencia</w:t>
                      </w:r>
                      <w:proofErr w:type="spellEnd"/>
                      <w:r>
                        <w:rPr>
                          <w:bCs/>
                          <w:i/>
                          <w:iCs/>
                          <w:szCs w:val="20"/>
                        </w:rPr>
                        <w:t xml:space="preserve"> para </w:t>
                      </w:r>
                      <w:proofErr w:type="spellStart"/>
                      <w:r>
                        <w:rPr>
                          <w:bCs/>
                          <w:i/>
                          <w:iCs/>
                          <w:szCs w:val="20"/>
                        </w:rPr>
                        <w:t>discapacitados</w:t>
                      </w:r>
                      <w:proofErr w:type="spellEnd"/>
                      <w:r w:rsidR="006E6F11">
                        <w:rPr>
                          <w:bCs/>
                          <w:i/>
                          <w:iCs/>
                          <w:szCs w:val="20"/>
                        </w:rPr>
                        <w:t xml:space="preserve"> y </w:t>
                      </w:r>
                      <w:proofErr w:type="spellStart"/>
                      <w:r w:rsidR="006E6F11">
                        <w:rPr>
                          <w:bCs/>
                          <w:i/>
                          <w:iCs/>
                          <w:szCs w:val="20"/>
                        </w:rPr>
                        <w:t>conexi</w:t>
                      </w:r>
                      <w:r w:rsidR="006E6F11" w:rsidRPr="006E6F11">
                        <w:rPr>
                          <w:i/>
                          <w:color w:val="auto"/>
                          <w:szCs w:val="20"/>
                        </w:rPr>
                        <w:t>ó</w:t>
                      </w:r>
                      <w:r w:rsidR="007D199B">
                        <w:rPr>
                          <w:bCs/>
                          <w:i/>
                          <w:iCs/>
                          <w:szCs w:val="20"/>
                        </w:rPr>
                        <w:t>n</w:t>
                      </w:r>
                      <w:proofErr w:type="spellEnd"/>
                      <w:r w:rsidR="007D199B">
                        <w:rPr>
                          <w:bCs/>
                          <w:i/>
                          <w:iCs/>
                          <w:szCs w:val="20"/>
                        </w:rPr>
                        <w:t xml:space="preserve"> con</w:t>
                      </w:r>
                      <w:r w:rsidR="005E58C0">
                        <w:rPr>
                          <w:bCs/>
                          <w:i/>
                          <w:iCs/>
                          <w:szCs w:val="20"/>
                        </w:rPr>
                        <w:t xml:space="preserve"> </w:t>
                      </w:r>
                      <w:r w:rsidR="008004E5">
                        <w:rPr>
                          <w:bCs/>
                          <w:i/>
                          <w:szCs w:val="20"/>
                        </w:rPr>
                        <w:t>Palm Tran</w:t>
                      </w:r>
                      <w:r w:rsidR="005E58C0" w:rsidRPr="00650165">
                        <w:rPr>
                          <w:bCs/>
                          <w:i/>
                          <w:szCs w:val="20"/>
                        </w:rPr>
                        <w:t xml:space="preserve"> </w:t>
                      </w:r>
                      <w:r w:rsidR="005E58C0">
                        <w:rPr>
                          <w:bCs/>
                          <w:szCs w:val="20"/>
                        </w:rPr>
                        <w:t>(</w:t>
                      </w:r>
                      <w:r w:rsidR="005E58C0" w:rsidRPr="00114FDE">
                        <w:rPr>
                          <w:bCs/>
                          <w:szCs w:val="20"/>
                        </w:rPr>
                        <w:t>561</w:t>
                      </w:r>
                      <w:r w:rsidR="005E58C0">
                        <w:rPr>
                          <w:bCs/>
                          <w:szCs w:val="20"/>
                        </w:rPr>
                        <w:t>)</w:t>
                      </w:r>
                      <w:r w:rsidR="005E58C0" w:rsidRPr="00114FDE">
                        <w:rPr>
                          <w:bCs/>
                          <w:szCs w:val="20"/>
                        </w:rPr>
                        <w:t xml:space="preserve"> 649-9848</w:t>
                      </w:r>
                    </w:p>
                    <w:p w14:paraId="3FB115EA" w14:textId="4D95EA5C" w:rsidR="005E58C0" w:rsidRDefault="00D02EED" w:rsidP="00550234">
                      <w:pPr>
                        <w:pStyle w:val="BodyText2"/>
                        <w:rPr>
                          <w:szCs w:val="20"/>
                        </w:rPr>
                      </w:pPr>
                      <w:proofErr w:type="spellStart"/>
                      <w:r>
                        <w:rPr>
                          <w:szCs w:val="20"/>
                        </w:rPr>
                        <w:t>Gesti</w:t>
                      </w:r>
                      <w:r w:rsidRPr="00D02EED">
                        <w:rPr>
                          <w:color w:val="auto"/>
                          <w:szCs w:val="20"/>
                        </w:rPr>
                        <w:t>ó</w:t>
                      </w:r>
                      <w:r w:rsidR="009F0B19">
                        <w:rPr>
                          <w:szCs w:val="20"/>
                        </w:rPr>
                        <w:t>n</w:t>
                      </w:r>
                      <w:proofErr w:type="spellEnd"/>
                      <w:r w:rsidR="009F0B19">
                        <w:rPr>
                          <w:szCs w:val="20"/>
                        </w:rPr>
                        <w:t xml:space="preserve"> de </w:t>
                      </w:r>
                      <w:proofErr w:type="spellStart"/>
                      <w:r w:rsidR="009F0B19">
                        <w:rPr>
                          <w:szCs w:val="20"/>
                        </w:rPr>
                        <w:t>Emergencias</w:t>
                      </w:r>
                      <w:proofErr w:type="spellEnd"/>
                      <w:r w:rsidR="009F0B19">
                        <w:rPr>
                          <w:szCs w:val="20"/>
                        </w:rPr>
                        <w:t xml:space="preserve"> y </w:t>
                      </w:r>
                      <w:proofErr w:type="spellStart"/>
                      <w:r w:rsidR="009F0B19">
                        <w:rPr>
                          <w:szCs w:val="20"/>
                        </w:rPr>
                        <w:t>Asistencia</w:t>
                      </w:r>
                      <w:proofErr w:type="spellEnd"/>
                      <w:r w:rsidR="00530C4E">
                        <w:rPr>
                          <w:szCs w:val="20"/>
                        </w:rPr>
                        <w:t xml:space="preserve"> </w:t>
                      </w:r>
                      <w:proofErr w:type="spellStart"/>
                      <w:r w:rsidR="00530C4E">
                        <w:rPr>
                          <w:szCs w:val="20"/>
                        </w:rPr>
                        <w:t>por</w:t>
                      </w:r>
                      <w:proofErr w:type="spellEnd"/>
                      <w:r w:rsidR="00530C4E">
                        <w:rPr>
                          <w:szCs w:val="20"/>
                        </w:rPr>
                        <w:t xml:space="preserve"> </w:t>
                      </w:r>
                      <w:proofErr w:type="spellStart"/>
                      <w:r w:rsidR="00530C4E">
                        <w:rPr>
                          <w:szCs w:val="20"/>
                        </w:rPr>
                        <w:t>Inundaciones</w:t>
                      </w:r>
                      <w:proofErr w:type="spellEnd"/>
                      <w:r w:rsidR="007F5B51">
                        <w:rPr>
                          <w:szCs w:val="20"/>
                        </w:rPr>
                        <w:t xml:space="preserve"> en</w:t>
                      </w:r>
                      <w:r w:rsidR="009F0B19">
                        <w:rPr>
                          <w:szCs w:val="20"/>
                        </w:rPr>
                        <w:t xml:space="preserve"> </w:t>
                      </w:r>
                      <w:r w:rsidR="005E58C0" w:rsidRPr="00550234">
                        <w:rPr>
                          <w:szCs w:val="20"/>
                        </w:rPr>
                        <w:t xml:space="preserve">PBC </w:t>
                      </w:r>
                    </w:p>
                    <w:p w14:paraId="2AEC994E" w14:textId="07A290CC" w:rsidR="005E58C0" w:rsidRPr="00114FDE" w:rsidRDefault="005E58C0" w:rsidP="00550234">
                      <w:pPr>
                        <w:pStyle w:val="BodyText2"/>
                        <w:rPr>
                          <w:bCs/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(</w:t>
                      </w:r>
                      <w:r w:rsidRPr="00550234">
                        <w:rPr>
                          <w:szCs w:val="20"/>
                        </w:rPr>
                        <w:t>561</w:t>
                      </w:r>
                      <w:r>
                        <w:rPr>
                          <w:szCs w:val="20"/>
                        </w:rPr>
                        <w:t>) 712-</w:t>
                      </w:r>
                      <w:r w:rsidRPr="00550234">
                        <w:rPr>
                          <w:szCs w:val="20"/>
                        </w:rPr>
                        <w:t>6325</w:t>
                      </w:r>
                    </w:p>
                    <w:p w14:paraId="51C2076C" w14:textId="745A4F8E" w:rsidR="005E58C0" w:rsidRDefault="008004E5" w:rsidP="00550234">
                      <w:pPr>
                        <w:pStyle w:val="BodyText2"/>
                        <w:rPr>
                          <w:noProof/>
                          <w:szCs w:val="20"/>
                        </w:rPr>
                      </w:pPr>
                      <w:r>
                        <w:rPr>
                          <w:noProof/>
                          <w:szCs w:val="20"/>
                        </w:rPr>
                        <w:t>Emergencias en Servicios de Agua</w:t>
                      </w:r>
                      <w:r w:rsidR="007F5B51">
                        <w:rPr>
                          <w:noProof/>
                          <w:szCs w:val="20"/>
                        </w:rPr>
                        <w:t xml:space="preserve"> en</w:t>
                      </w:r>
                      <w:r>
                        <w:rPr>
                          <w:noProof/>
                          <w:szCs w:val="20"/>
                        </w:rPr>
                        <w:t xml:space="preserve"> </w:t>
                      </w:r>
                      <w:r w:rsidR="005E58C0">
                        <w:rPr>
                          <w:noProof/>
                          <w:szCs w:val="20"/>
                        </w:rPr>
                        <w:t>PBC</w:t>
                      </w:r>
                      <w:r w:rsidR="007F5B51">
                        <w:rPr>
                          <w:noProof/>
                          <w:szCs w:val="20"/>
                        </w:rPr>
                        <w:t xml:space="preserve"> </w:t>
                      </w:r>
                      <w:r w:rsidR="005E58C0">
                        <w:rPr>
                          <w:noProof/>
                          <w:szCs w:val="20"/>
                        </w:rPr>
                        <w:t>(</w:t>
                      </w:r>
                      <w:r w:rsidR="005E58C0" w:rsidRPr="00550234">
                        <w:rPr>
                          <w:noProof/>
                          <w:szCs w:val="20"/>
                        </w:rPr>
                        <w:t>561</w:t>
                      </w:r>
                      <w:r w:rsidR="005E58C0">
                        <w:rPr>
                          <w:noProof/>
                          <w:szCs w:val="20"/>
                        </w:rPr>
                        <w:t>)</w:t>
                      </w:r>
                      <w:r>
                        <w:rPr>
                          <w:noProof/>
                          <w:szCs w:val="20"/>
                        </w:rPr>
                        <w:t xml:space="preserve"> 740-4600 Opc</w:t>
                      </w:r>
                      <w:r w:rsidR="00D02EED">
                        <w:rPr>
                          <w:noProof/>
                          <w:szCs w:val="20"/>
                        </w:rPr>
                        <w:t>i</w:t>
                      </w:r>
                      <w:proofErr w:type="spellStart"/>
                      <w:r w:rsidR="00D02EED" w:rsidRPr="00D02EED">
                        <w:rPr>
                          <w:color w:val="auto"/>
                          <w:szCs w:val="20"/>
                        </w:rPr>
                        <w:t>ó</w:t>
                      </w:r>
                      <w:r w:rsidR="005E58C0" w:rsidRPr="00550234">
                        <w:rPr>
                          <w:noProof/>
                          <w:szCs w:val="20"/>
                        </w:rPr>
                        <w:t>n</w:t>
                      </w:r>
                      <w:proofErr w:type="spellEnd"/>
                      <w:r w:rsidR="005E58C0" w:rsidRPr="00550234">
                        <w:rPr>
                          <w:noProof/>
                          <w:szCs w:val="20"/>
                        </w:rPr>
                        <w:t xml:space="preserve"> 1 </w:t>
                      </w:r>
                      <w:r w:rsidR="005E58C0" w:rsidRPr="00550234">
                        <w:rPr>
                          <w:szCs w:val="20"/>
                        </w:rPr>
                        <w:t xml:space="preserve"> </w:t>
                      </w:r>
                    </w:p>
                    <w:p w14:paraId="30FD4081" w14:textId="51AB4037" w:rsidR="005E58C0" w:rsidRPr="008004E5" w:rsidRDefault="00530C4E" w:rsidP="00114FDE">
                      <w:pPr>
                        <w:pStyle w:val="BodyText2"/>
                        <w:rPr>
                          <w:szCs w:val="20"/>
                        </w:rPr>
                      </w:pPr>
                      <w:proofErr w:type="spellStart"/>
                      <w:r>
                        <w:rPr>
                          <w:szCs w:val="20"/>
                        </w:rPr>
                        <w:t>Reportar</w:t>
                      </w:r>
                      <w:proofErr w:type="spellEnd"/>
                      <w:r w:rsidR="008004E5">
                        <w:rPr>
                          <w:szCs w:val="20"/>
                        </w:rPr>
                        <w:t xml:space="preserve"> </w:t>
                      </w:r>
                      <w:proofErr w:type="spellStart"/>
                      <w:r w:rsidR="008004E5">
                        <w:rPr>
                          <w:szCs w:val="20"/>
                        </w:rPr>
                        <w:t>Enfermedades</w:t>
                      </w:r>
                      <w:proofErr w:type="spellEnd"/>
                      <w:r w:rsidR="008004E5">
                        <w:rPr>
                          <w:szCs w:val="20"/>
                        </w:rPr>
                        <w:t xml:space="preserve"> al </w:t>
                      </w:r>
                      <w:proofErr w:type="spellStart"/>
                      <w:r w:rsidR="008004E5">
                        <w:rPr>
                          <w:szCs w:val="20"/>
                        </w:rPr>
                        <w:t>Depto</w:t>
                      </w:r>
                      <w:proofErr w:type="spellEnd"/>
                      <w:r w:rsidR="008004E5">
                        <w:rPr>
                          <w:szCs w:val="20"/>
                        </w:rPr>
                        <w:t xml:space="preserve">. de </w:t>
                      </w:r>
                      <w:proofErr w:type="spellStart"/>
                      <w:r w:rsidR="008004E5">
                        <w:rPr>
                          <w:szCs w:val="20"/>
                        </w:rPr>
                        <w:t>Salud</w:t>
                      </w:r>
                      <w:proofErr w:type="spellEnd"/>
                      <w:r w:rsidR="008004E5">
                        <w:rPr>
                          <w:szCs w:val="20"/>
                        </w:rPr>
                        <w:t xml:space="preserve"> de PBC</w:t>
                      </w:r>
                      <w:r w:rsidR="005E58C0">
                        <w:rPr>
                          <w:szCs w:val="20"/>
                        </w:rPr>
                        <w:t xml:space="preserve"> (561) 671-4184</w:t>
                      </w:r>
                    </w:p>
                    <w:p w14:paraId="26444C3A" w14:textId="07077433" w:rsidR="005E58C0" w:rsidRDefault="00530C4E" w:rsidP="00114FDE">
                      <w:pPr>
                        <w:pStyle w:val="BodyText2"/>
                        <w:rPr>
                          <w:szCs w:val="20"/>
                        </w:rPr>
                      </w:pPr>
                      <w:proofErr w:type="spellStart"/>
                      <w:r>
                        <w:rPr>
                          <w:szCs w:val="20"/>
                        </w:rPr>
                        <w:t>Reportar</w:t>
                      </w:r>
                      <w:proofErr w:type="spellEnd"/>
                      <w:r w:rsidR="008004E5" w:rsidRPr="008004E5">
                        <w:rPr>
                          <w:szCs w:val="20"/>
                        </w:rPr>
                        <w:t xml:space="preserve"> </w:t>
                      </w:r>
                      <w:proofErr w:type="spellStart"/>
                      <w:r w:rsidR="008004E5" w:rsidRPr="008004E5">
                        <w:rPr>
                          <w:szCs w:val="20"/>
                        </w:rPr>
                        <w:t>Infestaciones</w:t>
                      </w:r>
                      <w:proofErr w:type="spellEnd"/>
                      <w:r w:rsidR="008004E5" w:rsidRPr="008004E5">
                        <w:rPr>
                          <w:szCs w:val="20"/>
                        </w:rPr>
                        <w:t xml:space="preserve"> de Mosquitos a la</w:t>
                      </w:r>
                      <w:r w:rsidR="00011353">
                        <w:rPr>
                          <w:szCs w:val="20"/>
                        </w:rPr>
                        <w:t xml:space="preserve"> </w:t>
                      </w:r>
                      <w:proofErr w:type="spellStart"/>
                      <w:r w:rsidR="00011353">
                        <w:rPr>
                          <w:szCs w:val="20"/>
                        </w:rPr>
                        <w:t>Divisi</w:t>
                      </w:r>
                      <w:r w:rsidR="00011353" w:rsidRPr="00D02EED">
                        <w:rPr>
                          <w:color w:val="auto"/>
                          <w:szCs w:val="20"/>
                        </w:rPr>
                        <w:t>ó</w:t>
                      </w:r>
                      <w:r w:rsidR="008004E5">
                        <w:rPr>
                          <w:szCs w:val="20"/>
                        </w:rPr>
                        <w:t>n</w:t>
                      </w:r>
                      <w:proofErr w:type="spellEnd"/>
                      <w:r w:rsidR="008004E5">
                        <w:rPr>
                          <w:szCs w:val="20"/>
                        </w:rPr>
                        <w:t xml:space="preserve"> de Control de Mosquitos </w:t>
                      </w:r>
                      <w:r w:rsidR="005E58C0">
                        <w:rPr>
                          <w:szCs w:val="20"/>
                        </w:rPr>
                        <w:t>(561) 967-6480</w:t>
                      </w:r>
                    </w:p>
                    <w:p w14:paraId="485EF196" w14:textId="1DFC2AF3" w:rsidR="005E58C0" w:rsidRDefault="00011353" w:rsidP="00F26946">
                      <w:pPr>
                        <w:pStyle w:val="BodyText2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Linea</w:t>
                      </w:r>
                      <w:r w:rsidR="00FD42DB">
                        <w:rPr>
                          <w:szCs w:val="20"/>
                        </w:rPr>
                        <w:t>`</w:t>
                      </w:r>
                      <w:r>
                        <w:rPr>
                          <w:szCs w:val="20"/>
                        </w:rPr>
                        <w:t xml:space="preserve"> de </w:t>
                      </w:r>
                      <w:proofErr w:type="spellStart"/>
                      <w:r>
                        <w:rPr>
                          <w:szCs w:val="20"/>
                        </w:rPr>
                        <w:t>Emergencia</w:t>
                      </w:r>
                      <w:proofErr w:type="spellEnd"/>
                      <w:r>
                        <w:rPr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Cs w:val="20"/>
                        </w:rPr>
                        <w:t>pulverizaci</w:t>
                      </w:r>
                      <w:r w:rsidRPr="00D02EED">
                        <w:rPr>
                          <w:color w:val="auto"/>
                          <w:szCs w:val="20"/>
                        </w:rPr>
                        <w:t>ó</w:t>
                      </w:r>
                      <w:r w:rsidR="008004E5">
                        <w:rPr>
                          <w:szCs w:val="20"/>
                        </w:rPr>
                        <w:t>n</w:t>
                      </w:r>
                      <w:proofErr w:type="spellEnd"/>
                      <w:r w:rsidR="008004E5">
                        <w:rPr>
                          <w:szCs w:val="20"/>
                        </w:rPr>
                        <w:t xml:space="preserve"> </w:t>
                      </w:r>
                      <w:proofErr w:type="spellStart"/>
                      <w:r w:rsidR="008004E5">
                        <w:rPr>
                          <w:szCs w:val="20"/>
                        </w:rPr>
                        <w:t>aerea</w:t>
                      </w:r>
                      <w:proofErr w:type="spellEnd"/>
                      <w:r w:rsidR="005E58C0">
                        <w:rPr>
                          <w:szCs w:val="20"/>
                        </w:rPr>
                        <w:t xml:space="preserve"> (561) 641-8775</w:t>
                      </w:r>
                      <w:r w:rsidR="005E58C0" w:rsidRPr="00F26946">
                        <w:rPr>
                          <w:szCs w:val="20"/>
                        </w:rPr>
                        <w:t xml:space="preserve"> </w:t>
                      </w:r>
                    </w:p>
                    <w:p w14:paraId="6BDA61A3" w14:textId="7B4A4246" w:rsidR="005E58C0" w:rsidRDefault="005E58C0" w:rsidP="00F26946">
                      <w:pPr>
                        <w:pStyle w:val="BodyText2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 xml:space="preserve">FPL Florida Power &amp; Light (800) </w:t>
                      </w:r>
                      <w:r w:rsidRPr="00550234">
                        <w:rPr>
                          <w:szCs w:val="20"/>
                        </w:rPr>
                        <w:t>226-3545</w:t>
                      </w:r>
                      <w:r w:rsidR="008004E5">
                        <w:rPr>
                          <w:szCs w:val="20"/>
                        </w:rPr>
                        <w:t xml:space="preserve"> o</w:t>
                      </w:r>
                      <w:r>
                        <w:rPr>
                          <w:szCs w:val="20"/>
                        </w:rPr>
                        <w:t xml:space="preserve"> (</w:t>
                      </w:r>
                      <w:r w:rsidRPr="00550234">
                        <w:rPr>
                          <w:szCs w:val="20"/>
                        </w:rPr>
                        <w:t>561</w:t>
                      </w:r>
                      <w:r>
                        <w:rPr>
                          <w:szCs w:val="20"/>
                        </w:rPr>
                        <w:t>)</w:t>
                      </w:r>
                      <w:r>
                        <w:t xml:space="preserve"> </w:t>
                      </w:r>
                      <w:r w:rsidRPr="00550234">
                        <w:t>994-8227</w:t>
                      </w:r>
                      <w:r w:rsidRPr="00114FDE">
                        <w:rPr>
                          <w:szCs w:val="20"/>
                        </w:rPr>
                        <w:t xml:space="preserve"> </w:t>
                      </w:r>
                    </w:p>
                    <w:p w14:paraId="252D04D2" w14:textId="2CC562F2" w:rsidR="005E58C0" w:rsidRDefault="005E58C0" w:rsidP="00114FDE">
                      <w:pPr>
                        <w:pStyle w:val="BodyText2"/>
                        <w:rPr>
                          <w:szCs w:val="20"/>
                        </w:rPr>
                      </w:pPr>
                    </w:p>
                    <w:p w14:paraId="1BA39C05" w14:textId="35E71A24" w:rsidR="005E58C0" w:rsidRPr="00550234" w:rsidRDefault="005E58C0" w:rsidP="0055023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EA520DD" w14:textId="77777777" w:rsidR="005E58C0" w:rsidRDefault="005E58C0" w:rsidP="005B4B69">
                      <w:pPr>
                        <w:pStyle w:val="BodyText2"/>
                      </w:pPr>
                    </w:p>
                    <w:p w14:paraId="4FEAAF34" w14:textId="77777777" w:rsidR="005E58C0" w:rsidRDefault="005E58C0" w:rsidP="005B4B69">
                      <w:pPr>
                        <w:pStyle w:val="BodyText2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02EED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11130" behindDoc="0" locked="0" layoutInCell="1" allowOverlap="1" wp14:anchorId="32CAB4FB" wp14:editId="516968D5">
                <wp:simplePos x="0" y="0"/>
                <wp:positionH relativeFrom="page">
                  <wp:posOffset>479425</wp:posOffset>
                </wp:positionH>
                <wp:positionV relativeFrom="page">
                  <wp:posOffset>4000500</wp:posOffset>
                </wp:positionV>
                <wp:extent cx="3151505" cy="467995"/>
                <wp:effectExtent l="0" t="0" r="0" b="0"/>
                <wp:wrapTight wrapText="bothSides">
                  <wp:wrapPolygon edited="0">
                    <wp:start x="0" y="0"/>
                    <wp:lineTo x="0" y="19929"/>
                    <wp:lineTo x="21413" y="19929"/>
                    <wp:lineTo x="21413" y="0"/>
                    <wp:lineTo x="0" y="0"/>
                  </wp:wrapPolygon>
                </wp:wrapTight>
                <wp:docPr id="5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1505" cy="4679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B1BAF74" w14:textId="744F92C1" w:rsidR="005E58C0" w:rsidRPr="00334D77" w:rsidRDefault="007D199B" w:rsidP="005B4B69">
                            <w:pPr>
                              <w:pStyle w:val="Heading2"/>
                            </w:pPr>
                            <w:proofErr w:type="spellStart"/>
                            <w:r>
                              <w:t>Contactos</w:t>
                            </w:r>
                            <w:proofErr w:type="spellEnd"/>
                            <w:r>
                              <w:t xml:space="preserve"> </w:t>
                            </w:r>
                            <w:r w:rsidR="00D02EED">
                              <w:t xml:space="preserve">en </w:t>
                            </w:r>
                            <w:r>
                              <w:t>Palm Beach County</w:t>
                            </w:r>
                          </w:p>
                        </w:txbxContent>
                      </wps:txbx>
                      <wps:bodyPr rot="0" vert="horz" wrap="square" lIns="137160" tIns="4572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AB4FB" id="Rectangle_x0020_18" o:spid="_x0000_s1034" style="position:absolute;margin-left:37.75pt;margin-top:315pt;width:248.15pt;height:36.85pt;z-index:2516111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w6w9nQCAADXBAAADgAAAGRycy9lMm9Eb2MueG1srFRRb9MwEH5H4j9Yfu8Sd03TRUun0qoIacDE&#10;4AdcHaeJcGxju03HxH/n7HSlhReEyIPl850/f3f3XW7vDp0ke2Fdq1VJ2VVKiVBcV63alvTL5/Vo&#10;RonzoCqQWomSPglH7+avX932phBj3WhZCUsQRLmiNyVtvDdFkjjeiA7clTZCobPWtgOPpt0mlYUe&#10;0TuZjNN0mvTaVsZqLpzD09XgpPOIX9eC+4917YQnsqTIzcfVxnUT1mR+C8XWgmlafqQB/8Cig1bh&#10;oyeoFXggO9v+AdW13Gqna3/FdZfoum65iDlgNiz9LZvHBoyIuWBxnDmVyf0/WP5h/2BJW5U0G1Oi&#10;oMMefcKqgdpKQdgsFKg3rsC4R/NgQ4rO3Gv+1RGllw2GiYW1um8EVEiLhfjk4kIwHF4lm/69rhAe&#10;dl7HWh1q2wVArAI5xJY8nVoiDp5wPLxmGcvSjBKOvsk0v7nJ4hNQvNw21vm3QnckbEpqkXxEh/29&#10;84ENFC8hkb2WbbVupYxGkJlYSkv2gAIBzoXy03hd7jqkO5xnKX7HZ6Myw5WI7M7RpAqYSgf04eHh&#10;REQdDmygwMxwGyJDjlEjz+vFYjxdXa9Gq9lNPppsxHg0W6eT0ZvFJGPLPF+zVf4DaXXAJoWRwMUw&#10;OGsJ26MqguvvZNEBvxgixpIo34EykoqZvdCMzQz9G3TgD5tDlMtJGRtdPWF3rR5mC/8FuGm0/U5J&#10;j3NVUvdtB1ZQIt+poJDrnE3DJEZrkuVjNOyFa3PuAsURrKSekmG79MP47oxttw2+xWK/lF6gruo2&#10;tjxobuB1VCNOT8zqOOlhPM/tGPXrfzT/CQAA//8DAFBLAwQUAAYACAAAACEA6Nknb98AAAAKAQAA&#10;DwAAAGRycy9kb3ducmV2LnhtbEyPQUvEMBCF74L/IYzgzU3W0o3UpouIIngQrOvBW9rONsVmUprs&#10;bvXXO570OLyPN+8rt4sfxRHnOAQysF4pEEht6AbqDezeHq9uQMRkqbNjIDTwhRG21flZaYsunOgV&#10;j3XqBZdQLKwBl9JUSBlbh97GVZiQONuH2dvE59zLbrYnLvejvFZqI70diD84O+G9w/azPngDm/aj&#10;jy8P33Wj3NP0vMv0/r3RxlxeLHe3IBIu6Q+G3/k8HSre1IQDdVGMBnSeM8ldmWInBnK9ZpeGE5Vp&#10;kFUp/ytUPwAAAP//AwBQSwECLQAUAAYACAAAACEA5JnDwPsAAADhAQAAEwAAAAAAAAAAAAAAAAAA&#10;AAAAW0NvbnRlbnRfVHlwZXNdLnhtbFBLAQItABQABgAIAAAAIQAjsmrh1wAAAJQBAAALAAAAAAAA&#10;AAAAAAAAACwBAABfcmVscy8ucmVsc1BLAQItABQABgAIAAAAIQDTDrD2dAIAANcEAAAOAAAAAAAA&#10;AAAAAAAAACwCAABkcnMvZTJvRG9jLnhtbFBLAQItABQABgAIAAAAIQDo2Sdv3wAAAAoBAAAPAAAA&#10;AAAAAAAAAAAAAMwEAABkcnMvZG93bnJldi54bWxQSwUGAAAAAAQABADzAAAA2AUAAAAA&#10;" fillcolor="#5b640d [1609]" stroked="f">
                <v:textbox inset="10.8pt,,10.8pt">
                  <w:txbxContent>
                    <w:p w14:paraId="4B1BAF74" w14:textId="744F92C1" w:rsidR="005E58C0" w:rsidRPr="00334D77" w:rsidRDefault="007D199B" w:rsidP="005B4B69">
                      <w:pPr>
                        <w:pStyle w:val="Heading2"/>
                      </w:pPr>
                      <w:proofErr w:type="spellStart"/>
                      <w:r>
                        <w:t>Contactos</w:t>
                      </w:r>
                      <w:proofErr w:type="spellEnd"/>
                      <w:r>
                        <w:t xml:space="preserve"> </w:t>
                      </w:r>
                      <w:r w:rsidR="00D02EED">
                        <w:t xml:space="preserve">en </w:t>
                      </w:r>
                      <w:r>
                        <w:t>Palm Beach County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D02EED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11143" behindDoc="0" locked="0" layoutInCell="1" allowOverlap="1" wp14:anchorId="114ECBFD" wp14:editId="13E5BB6D">
                <wp:simplePos x="0" y="0"/>
                <wp:positionH relativeFrom="page">
                  <wp:posOffset>457200</wp:posOffset>
                </wp:positionH>
                <wp:positionV relativeFrom="page">
                  <wp:posOffset>7533609</wp:posOffset>
                </wp:positionV>
                <wp:extent cx="3173730" cy="356235"/>
                <wp:effectExtent l="0" t="0" r="1270" b="0"/>
                <wp:wrapTight wrapText="bothSides">
                  <wp:wrapPolygon edited="0">
                    <wp:start x="0" y="0"/>
                    <wp:lineTo x="0" y="20021"/>
                    <wp:lineTo x="21436" y="20021"/>
                    <wp:lineTo x="21436" y="0"/>
                    <wp:lineTo x="0" y="0"/>
                  </wp:wrapPolygon>
                </wp:wrapTight>
                <wp:docPr id="5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3730" cy="35623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7155991" w14:textId="2BBDF87D" w:rsidR="005E58C0" w:rsidRPr="00516169" w:rsidRDefault="008004E5" w:rsidP="005B4B69">
                            <w:pPr>
                              <w:pStyle w:val="Heading2"/>
                            </w:pPr>
                            <w:proofErr w:type="spellStart"/>
                            <w:r>
                              <w:t>Contactos</w:t>
                            </w:r>
                            <w:proofErr w:type="spellEnd"/>
                            <w:r w:rsidR="00D02EED">
                              <w:t xml:space="preserve"> en</w:t>
                            </w:r>
                            <w:r>
                              <w:t xml:space="preserve"> Estado de la</w:t>
                            </w:r>
                            <w:r w:rsidR="005E58C0" w:rsidRPr="00516169">
                              <w:t xml:space="preserve"> Florida</w:t>
                            </w:r>
                          </w:p>
                        </w:txbxContent>
                      </wps:txbx>
                      <wps:bodyPr rot="0" vert="horz" wrap="square" lIns="137160" tIns="4572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ECBFD" id="Rectangle_x0020_23" o:spid="_x0000_s1035" style="position:absolute;margin-left:36pt;margin-top:593.2pt;width:249.9pt;height:28.05pt;z-index:2516111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2+cMICAABVBQAADgAAAGRycy9lMm9Eb2MueG1srFTbbtQwEH1H4h8sv6eJc91EzVZ7aRBSgYrC&#10;B3gdZxOR2MH2brag/jtjp7eFF4TIQ2TPjM+cGR/P5dVp6NGRK91JUWJyEWDEBZN1J/Yl/vql8hYY&#10;aUNFTXspeInvucZXy7dvLqex4KFsZV9zhQBE6GIaS9waMxa+r1nLB6ov5MgFOBupBmpgq/Z+regE&#10;6EPvh0GQ+pNU9agk41qDdTs78dLhNw1n5lPTaG5QX2LgZtxfuf/O/v3lJS32io5txx5p0H9gMdBO&#10;QNJnqC01FB1U9wfU0DEltWzMBZODL5umY9zVANWQ4Ldq7lo6clcLNEePz23S/w+WfTzeKtTVJU4i&#10;jAQd4I4+Q9eo2PcchZFt0DTqAuLuxltlS9TjjWTfNBJy00IYXyklp5bTGmgRG++fHbAbDUfRbvog&#10;a4CnByNdr06NGiwgdAGd3JXcP18JPxnEwBiRLMoiuDkGvihJwyhxKWjxdHpU2rzjckB2UWIF5B06&#10;Pd5oY9nQ4inEsZd9V1dd37uNlRnf9AodKQiEMsaFidzx/jAA3dlOAvvNWgE7KGq2OxPgO7VaGJdN&#10;v87QC5tHSJtxJjNbuNPmzJAWUC0sbaSt2+nmZ7Vahek22nrbRZ558Y6H3qIKYm+9ihOyybKKbLMH&#10;oDpQEhdjTxmfH1PV0/2jUqzr76QyUHb2sAjxnaRnykDqnFtOwjhYh7lXpQvg1sSJl2fBwgtIvs7T&#10;IM7jbfUw9+uloFWVBFkcLbwsSyIvjnjgrRfVxlttSJpm1+vN+pq4Q9DRp4Y4KVn1zCo0p93JiTW3&#10;4FZZO1nfg7aUhKsHlcAkgkUr1Q+MJnjVJdbfD1RxjPr3wuozykhq54DbxUkWwkaduXavXVQwACux&#10;wWhebsw8PA6j6vYt5CJOLUKuQNVN5wT3wuvxLcDbdcp4nDN2OLzeu6iXabj8BQAA//8DAFBLAwQU&#10;AAYACAAAACEAfDQ8AeEAAAAMAQAADwAAAGRycy9kb3ducmV2LnhtbEyPS0/DMBCE70j8B2uRuFTU&#10;SehLIU5FkQqXXhoeZzfeJhHxOsRuEv49ywmOOzuamS/bTrYVA/a+caQgnkcgkEpnGqoUvL3u7zYg&#10;fNBkdOsIFXyjh21+fZXp1LiRjjgUoRIcQj7VCuoQulRKX9ZotZ+7Dol/Z9dbHfjsK2l6PXK4bWUS&#10;RStpdUPcUOsOn2osP4uLVXBf7p+H3fh1wNnL8b34kLSbnUmp25vp8QFEwCn8meF3Pk+HnDed3IWM&#10;F62CdcIogfV4s1qAYMdyHTPMiaVkkSxB5pn8D5H/AAAA//8DAFBLAQItABQABgAIAAAAIQDkmcPA&#10;+wAAAOEBAAATAAAAAAAAAAAAAAAAAAAAAABbQ29udGVudF9UeXBlc10ueG1sUEsBAi0AFAAGAAgA&#10;AAAhACOyauHXAAAAlAEAAAsAAAAAAAAAAAAAAAAALAEAAF9yZWxzLy5yZWxzUEsBAi0AFAAGAAgA&#10;AAAhAITdvnDCAgAAVQUAAA4AAAAAAAAAAAAAAAAALAIAAGRycy9lMm9Eb2MueG1sUEsBAi0AFAAG&#10;AAgAAAAhAHw0PAHhAAAADAEAAA8AAAAAAAAAAAAAAAAAGgUAAGRycy9kb3ducmV2LnhtbFBLBQYA&#10;AAAABAAEAPMAAAAoBgAAAAA=&#10;" fillcolor="#71685c [3206]" stroked="f">
                <v:textbox inset="10.8pt,,10.8pt">
                  <w:txbxContent>
                    <w:p w14:paraId="07155991" w14:textId="2BBDF87D" w:rsidR="005E58C0" w:rsidRPr="00516169" w:rsidRDefault="008004E5" w:rsidP="005B4B69">
                      <w:pPr>
                        <w:pStyle w:val="Heading2"/>
                      </w:pPr>
                      <w:proofErr w:type="spellStart"/>
                      <w:r>
                        <w:t>Contactos</w:t>
                      </w:r>
                      <w:proofErr w:type="spellEnd"/>
                      <w:r w:rsidR="00D02EED">
                        <w:t xml:space="preserve"> en</w:t>
                      </w:r>
                      <w:r>
                        <w:t xml:space="preserve"> Estado de la</w:t>
                      </w:r>
                      <w:r w:rsidR="005E58C0" w:rsidRPr="00516169">
                        <w:t xml:space="preserve"> Florida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B276E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7695" behindDoc="0" locked="0" layoutInCell="1" allowOverlap="1" wp14:anchorId="4E66F582" wp14:editId="677FA0CD">
                <wp:simplePos x="0" y="0"/>
                <wp:positionH relativeFrom="page">
                  <wp:posOffset>3889375</wp:posOffset>
                </wp:positionH>
                <wp:positionV relativeFrom="page">
                  <wp:posOffset>4003644</wp:posOffset>
                </wp:positionV>
                <wp:extent cx="3285490" cy="423545"/>
                <wp:effectExtent l="0" t="0" r="0" b="8255"/>
                <wp:wrapThrough wrapText="bothSides">
                  <wp:wrapPolygon edited="0">
                    <wp:start x="167" y="0"/>
                    <wp:lineTo x="167" y="20726"/>
                    <wp:lineTo x="21208" y="20726"/>
                    <wp:lineTo x="21208" y="0"/>
                    <wp:lineTo x="167" y="0"/>
                  </wp:wrapPolygon>
                </wp:wrapThrough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5490" cy="42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3AC653" w14:textId="1B3B52B0" w:rsidR="005E58C0" w:rsidRPr="007608C5" w:rsidRDefault="008004E5" w:rsidP="00F009B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sz w:val="32"/>
                              </w:rPr>
                              <w:t>Z</w:t>
                            </w:r>
                            <w:r w:rsidR="00D02EED">
                              <w:rPr>
                                <w:sz w:val="32"/>
                              </w:rPr>
                              <w:t>onas</w:t>
                            </w:r>
                            <w:proofErr w:type="spellEnd"/>
                            <w:r w:rsidR="00D02EED">
                              <w:rPr>
                                <w:sz w:val="32"/>
                              </w:rPr>
                              <w:t xml:space="preserve"> y </w:t>
                            </w:r>
                            <w:proofErr w:type="spellStart"/>
                            <w:r w:rsidR="00D02EED">
                              <w:rPr>
                                <w:sz w:val="32"/>
                              </w:rPr>
                              <w:t>Rutas</w:t>
                            </w:r>
                            <w:proofErr w:type="spellEnd"/>
                            <w:r w:rsidR="00D02EED">
                              <w:rPr>
                                <w:sz w:val="32"/>
                              </w:rPr>
                              <w:t xml:space="preserve"> de </w:t>
                            </w:r>
                            <w:proofErr w:type="spellStart"/>
                            <w:r w:rsidR="00D02EED">
                              <w:rPr>
                                <w:sz w:val="32"/>
                              </w:rPr>
                              <w:t>Evacuaci</w:t>
                            </w:r>
                            <w:r w:rsidR="00D02EED" w:rsidRPr="00D02EED">
                              <w:rPr>
                                <w:sz w:val="32"/>
                                <w:szCs w:val="32"/>
                              </w:rPr>
                              <w:t>ó</w:t>
                            </w:r>
                            <w:r>
                              <w:rPr>
                                <w:sz w:val="32"/>
                              </w:rPr>
                              <w:t>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6F582" id="Text_x0020_Box_x0020_322" o:spid="_x0000_s1036" type="#_x0000_t202" style="position:absolute;margin-left:306.25pt;margin-top:315.25pt;width:258.7pt;height:33.35pt;z-index:2517176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ZyedUCAAAiBgAADgAAAGRycy9lMm9Eb2MueG1srFRLb9swDL4P2H8QdE/9qNM1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p/m&#10;OUaKSCDpkXUeXekOBR0gtDWuBMcHA66+AwMwPegdKEPhHbcy/KEkBHbAenfAN4SjoDzNz8fFBEwU&#10;bEV+Oi7GIUzyfNtY5z8yLVEQKmyBvwgr2dw437sOLuExpeetEJFDoV4oIGavYbEJ+tukhExADJ4h&#10;p0jQj9n4Q15/GE9GZ/U4GxVZej6q6zQfXc/rtE6L+WxSXP2ELCTJinILrWKg0QJEAMRckOWelmD+&#10;O14koS+6OMuS2D9oQ6BLI7KQPjwQoRlSTgILPdpR8jvBQiFCfWYcGIygB0WcHTYTto9HKGXKD1Gj&#10;d/DiANxbLu79I3QR0rdc7kmAG/FlrfzhsmyVtpHiV2k3X4eUee8PYBzVHUTfLbrYulmc46Ba6GYH&#10;TWp1P+jO0HkLnXRDnL8nFiYbmg+2lb+DDxd6W2G9lzBaafv9T/rgD8SCFaNAf4XdtzWxDCPxScEo&#10;TrKiCKslHgpoJjjYY8vi2KLWcqYjzQiyi2Lw92IQudXyCZZaHV4FE1EU3q6wH8SZ7/cXLEXK6jo6&#10;wTIxxN+oB0NDBwWYw5w8dk/Emv0weeikWz3sFFK+mqneN9xUul57zds4cM+o7gmARRT7cr80w6Y7&#10;Pkev59U+/QUAAP//AwBQSwMEFAAGAAgAAAAhAB9dFaDhAAAADAEAAA8AAABkcnMvZG93bnJldi54&#10;bWxMj0FPwzAMhe9I/IfISNxY2iK2tjSdAAGnTcC2w45Z47UVjVM12Vr+Pd4Jbs9+T8+fi+VkO3HG&#10;wbeOFMSzCARS5UxLtYLd9u0uBeGDJqM7R6jgBz0sy+urQufGjfSF502oBZeQz7WCJoQ+l9JXDVrt&#10;Z65HYu/oBqsDj0MtzaBHLredTKJoLq1uiS80useXBqvvzckqwNVkt+t08Ro+no/v0T79HFemVur2&#10;Znp6BBFwCn9huOAzOpTMdHAnMl50CuZx8sBRFvcRi0siTrIMxIFX2SIBWRby/xPlLwAAAP//AwBQ&#10;SwECLQAUAAYACAAAACEA5JnDwPsAAADhAQAAEwAAAAAAAAAAAAAAAAAAAAAAW0NvbnRlbnRfVHlw&#10;ZXNdLnhtbFBLAQItABQABgAIAAAAIQAjsmrh1wAAAJQBAAALAAAAAAAAAAAAAAAAACwBAABfcmVs&#10;cy8ucmVsc1BLAQItABQABgAIAAAAIQCPJnJ51QIAACIGAAAOAAAAAAAAAAAAAAAAACwCAABkcnMv&#10;ZTJvRG9jLnhtbFBLAQItABQABgAIAAAAIQAfXRWg4QAAAAwBAAAPAAAAAAAAAAAAAAAAAC0FAABk&#10;cnMvZG93bnJldi54bWxQSwUGAAAAAAQABADzAAAAOwYAAAAA&#10;" mv:complextextbox="1" filled="f" stroked="f">
                <v:textbox>
                  <w:txbxContent>
                    <w:p w14:paraId="1E3AC653" w14:textId="1B3B52B0" w:rsidR="005E58C0" w:rsidRPr="007608C5" w:rsidRDefault="008004E5" w:rsidP="00F009B0">
                      <w:pPr>
                        <w:jc w:val="center"/>
                        <w:rPr>
                          <w:sz w:val="32"/>
                        </w:rPr>
                      </w:pPr>
                      <w:proofErr w:type="spellStart"/>
                      <w:r>
                        <w:rPr>
                          <w:sz w:val="32"/>
                        </w:rPr>
                        <w:t>Z</w:t>
                      </w:r>
                      <w:r w:rsidR="00D02EED">
                        <w:rPr>
                          <w:sz w:val="32"/>
                        </w:rPr>
                        <w:t>onas</w:t>
                      </w:r>
                      <w:proofErr w:type="spellEnd"/>
                      <w:r w:rsidR="00D02EED">
                        <w:rPr>
                          <w:sz w:val="32"/>
                        </w:rPr>
                        <w:t xml:space="preserve"> y </w:t>
                      </w:r>
                      <w:proofErr w:type="spellStart"/>
                      <w:r w:rsidR="00D02EED">
                        <w:rPr>
                          <w:sz w:val="32"/>
                        </w:rPr>
                        <w:t>Rutas</w:t>
                      </w:r>
                      <w:proofErr w:type="spellEnd"/>
                      <w:r w:rsidR="00D02EED">
                        <w:rPr>
                          <w:sz w:val="32"/>
                        </w:rPr>
                        <w:t xml:space="preserve"> de </w:t>
                      </w:r>
                      <w:proofErr w:type="spellStart"/>
                      <w:r w:rsidR="00D02EED">
                        <w:rPr>
                          <w:sz w:val="32"/>
                        </w:rPr>
                        <w:t>Evacuaci</w:t>
                      </w:r>
                      <w:r w:rsidR="00D02EED" w:rsidRPr="00D02EED">
                        <w:rPr>
                          <w:sz w:val="32"/>
                          <w:szCs w:val="32"/>
                        </w:rPr>
                        <w:t>ó</w:t>
                      </w:r>
                      <w:r>
                        <w:rPr>
                          <w:sz w:val="32"/>
                        </w:rPr>
                        <w:t>n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E0F5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11134" behindDoc="0" locked="0" layoutInCell="1" allowOverlap="1" wp14:anchorId="769DE98A" wp14:editId="70A42C20">
                <wp:simplePos x="0" y="0"/>
                <wp:positionH relativeFrom="page">
                  <wp:posOffset>457200</wp:posOffset>
                </wp:positionH>
                <wp:positionV relativeFrom="page">
                  <wp:posOffset>1329055</wp:posOffset>
                </wp:positionV>
                <wp:extent cx="6858000" cy="408305"/>
                <wp:effectExtent l="0" t="0" r="0" b="0"/>
                <wp:wrapNone/>
                <wp:docPr id="3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4083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83B89" id="Rectangle_x0020_8" o:spid="_x0000_s1026" style="position:absolute;margin-left:36pt;margin-top:104.65pt;width:540pt;height:32.15pt;z-index:2516111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1NV3ECAACkBAAADgAAAGRycy9lMm9Eb2MueG1srFTdbtMwFL5H4h0s32dx2rT5UdOp7VaENGBi&#10;8ACu4zQRjm1st+mGeHeOnW4rcIe4sXyOz/nOd/68uD71Ah25sZ2SFU6uCEZcMlV3cl/hr1+2UY6R&#10;dVTWVCjJK/zILb5evn2zGHTJJ6pVouYGAYi05aAr3Dqnyzi2rOU9tVdKcwmPjTI9dSCafVwbOgB6&#10;L+IJIfN4UKbWRjFuLWhvxke8DPhNw5n71DSWOyQqDNxcOE04d/6Mlwta7g3VbcfONOg/sOhpJyHo&#10;C9QNdRQdTPcXVN8xo6xq3BVTfayapmM85ADZJOSPbB5aqnnIBYpj9UuZ7P+DZR+P9wZ1dYWnGUaS&#10;9tCjz1A1KveCo9zXZ9C2BLMHfW98hlbfKfbNIqk2LVjxlTFqaDmtgVXi7ePfHLxgwRXthg+qBnR6&#10;cCqU6tSY3gNCEdApdOTxpSP85BAD5Tyf5YRA4xi8pSSfklkIQctnb22se8dVj/ylwga4B3R6vLPO&#10;s6Hls0lgr0RXbzshguCnjG+EQUcK80EZ49KlwV0ceqA76hNgABzCqIAeBmrUBxXgh2H1MCGavYwg&#10;pI8jlY84khk1PIzmyJCWkC1cvaXPO4zNjyKZpGQ9KaLtPM+itElnUZGRPCJJsS7mJC3Sm+3PkdOr&#10;02o7I1k6zaMsm02jdMpJtM63m2i1Sebz7Ha9Wd8mwQlYPwcN7fIdGju9U/UjdMuocVVgteHSKvOE&#10;0QBrUmH7/UANx0i8l9DxIklTv1eXgrkUdpcClQygKuwwGq8bN+7iQZtu30KkJFRfqhVMSdOFBvoJ&#10;GlmdZwtWIVT6vLZ+1y7lYPX6uSx/AQAA//8DAFBLAwQUAAYACAAAACEAEMGhiOAAAAALAQAADwAA&#10;AGRycy9kb3ducmV2LnhtbEyPzU7DMBCE70i8g7VI3KjTVLQQ4lQICQmJPzW0PbvxkkSx11HstuHt&#10;2ZzguLOjmW/y9eisOOEQWk8K5rMEBFLlTUu1gu3X880diBA1GW09oYIfDLAuLi9ynRl/pg2eylgL&#10;DqGQaQVNjH0mZagadDrMfI/Ev28/OB35HGppBn3mcGdlmiRL6XRL3NDoHp8arLry6BSsPvr2pXz7&#10;3G32qXwvt69JR7ZT6vpqfHwAEXGMf2aY8BkdCmY6+COZICxnpDwlKkiT+wWIyTC/naQDS6vFEmSR&#10;y/8bil8AAAD//wMAUEsBAi0AFAAGAAgAAAAhAOSZw8D7AAAA4QEAABMAAAAAAAAAAAAAAAAAAAAA&#10;AFtDb250ZW50X1R5cGVzXS54bWxQSwECLQAUAAYACAAAACEAI7Jq4dcAAACUAQAACwAAAAAAAAAA&#10;AAAAAAAsAQAAX3JlbHMvLnJlbHNQSwECLQAUAAYACAAAACEAhB1NV3ECAACkBAAADgAAAAAAAAAA&#10;AAAAAAAsAgAAZHJzL2Uyb0RvYy54bWxQSwECLQAUAAYACAAAACEAEMGhiOAAAAALAQAADwAAAAAA&#10;AAAAAAAAAADJBAAAZHJzL2Rvd25yZXYueG1sUEsFBgAAAAAEAAQA8wAAANYFAAAAAA==&#10;" fillcolor="#64a73b [3207]" stroked="f">
                <v:textbox inset=",7.2pt,,7.2pt"/>
                <w10:wrap anchorx="page" anchory="page"/>
              </v:rect>
            </w:pict>
          </mc:Fallback>
        </mc:AlternateContent>
      </w:r>
      <w:r w:rsidR="007608C5">
        <w:rPr>
          <w:noProof/>
          <w:lang w:eastAsia="zh-CN"/>
        </w:rPr>
        <w:drawing>
          <wp:anchor distT="0" distB="0" distL="114300" distR="114300" simplePos="0" relativeHeight="251714623" behindDoc="0" locked="0" layoutInCell="1" allowOverlap="1" wp14:anchorId="508B7F26" wp14:editId="653DBFCF">
            <wp:simplePos x="0" y="0"/>
            <wp:positionH relativeFrom="page">
              <wp:posOffset>3803015</wp:posOffset>
            </wp:positionH>
            <wp:positionV relativeFrom="page">
              <wp:posOffset>4307840</wp:posOffset>
            </wp:positionV>
            <wp:extent cx="3368675" cy="2759710"/>
            <wp:effectExtent l="0" t="0" r="9525" b="8890"/>
            <wp:wrapThrough wrapText="bothSides">
              <wp:wrapPolygon edited="0">
                <wp:start x="0" y="0"/>
                <wp:lineTo x="0" y="21471"/>
                <wp:lineTo x="21498" y="21471"/>
                <wp:lineTo x="21498" y="0"/>
                <wp:lineTo x="0" y="0"/>
              </wp:wrapPolygon>
            </wp:wrapThrough>
            <wp:docPr id="315" name="Picture 315" descr="Macintosh HD:Users:ana2:Desktop:Screen Shot 2016-02-29 at 1.15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a2:Desktop:Screen Shot 2016-02-29 at 1.15.07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8C5">
        <w:rPr>
          <w:noProof/>
          <w:lang w:eastAsia="zh-CN"/>
        </w:rPr>
        <w:drawing>
          <wp:anchor distT="0" distB="0" distL="114300" distR="114300" simplePos="0" relativeHeight="251715647" behindDoc="0" locked="0" layoutInCell="1" allowOverlap="1" wp14:anchorId="146668B4" wp14:editId="0CF44F87">
            <wp:simplePos x="0" y="0"/>
            <wp:positionH relativeFrom="page">
              <wp:posOffset>3802380</wp:posOffset>
            </wp:positionH>
            <wp:positionV relativeFrom="page">
              <wp:posOffset>7067550</wp:posOffset>
            </wp:positionV>
            <wp:extent cx="3369310" cy="2716530"/>
            <wp:effectExtent l="0" t="0" r="8890" b="1270"/>
            <wp:wrapThrough wrapText="bothSides">
              <wp:wrapPolygon edited="0">
                <wp:start x="0" y="0"/>
                <wp:lineTo x="0" y="21408"/>
                <wp:lineTo x="21494" y="21408"/>
                <wp:lineTo x="21494" y="0"/>
                <wp:lineTo x="0" y="0"/>
              </wp:wrapPolygon>
            </wp:wrapThrough>
            <wp:docPr id="316" name="Picture 316" descr="Macintosh HD:Users:ana2:Desktop:Screen Shot 2016-02-29 at 1.13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a2:Desktop:Screen Shot 2016-02-29 at 1.13.52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8C5">
        <w:rPr>
          <w:noProof/>
          <w:lang w:eastAsia="zh-CN"/>
        </w:rPr>
        <w:drawing>
          <wp:anchor distT="0" distB="0" distL="114300" distR="114300" simplePos="0" relativeHeight="251716671" behindDoc="0" locked="0" layoutInCell="1" allowOverlap="1" wp14:anchorId="6DC23EDB" wp14:editId="139BB407">
            <wp:simplePos x="0" y="0"/>
            <wp:positionH relativeFrom="page">
              <wp:posOffset>6489065</wp:posOffset>
            </wp:positionH>
            <wp:positionV relativeFrom="page">
              <wp:posOffset>5916295</wp:posOffset>
            </wp:positionV>
            <wp:extent cx="1009015" cy="1193800"/>
            <wp:effectExtent l="0" t="0" r="6985" b="0"/>
            <wp:wrapThrough wrapText="bothSides">
              <wp:wrapPolygon edited="0">
                <wp:start x="0" y="0"/>
                <wp:lineTo x="0" y="21140"/>
                <wp:lineTo x="21206" y="21140"/>
                <wp:lineTo x="21206" y="0"/>
                <wp:lineTo x="0" y="0"/>
              </wp:wrapPolygon>
            </wp:wrapThrough>
            <wp:docPr id="321" name="Picture 321" descr="Macintosh HD:Users:ana2:Desktop:Screen Shot 2016-02-29 at 1.15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na2:Desktop:Screen Shot 2016-02-29 at 1.15.42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F6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11133" behindDoc="0" locked="0" layoutInCell="1" allowOverlap="1" wp14:anchorId="01287EA7" wp14:editId="708E4C2F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000" cy="871855"/>
                <wp:effectExtent l="0" t="0" r="0" b="0"/>
                <wp:wrapNone/>
                <wp:docPr id="3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8718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8A49A8E" w14:textId="04557B5E" w:rsidR="005E58C0" w:rsidRPr="00245098" w:rsidRDefault="007D199B" w:rsidP="00C223C6">
                            <w:pPr>
                              <w:pStyle w:val="Title"/>
                              <w:spacing w:line="240" w:lineRule="auto"/>
                              <w:rPr>
                                <w:color w:val="FFFFFF" w:themeColor="background1"/>
                                <w:sz w:val="56"/>
                                <w:szCs w:val="40"/>
                              </w:rPr>
                            </w:pPr>
                            <w:proofErr w:type="spellStart"/>
                            <w:r w:rsidRPr="00245098">
                              <w:rPr>
                                <w:color w:val="FFFFFF" w:themeColor="background1"/>
                                <w:sz w:val="56"/>
                                <w:szCs w:val="40"/>
                              </w:rPr>
                              <w:t>E</w:t>
                            </w:r>
                            <w:r w:rsidR="00F73CD3">
                              <w:rPr>
                                <w:color w:val="FFFFFF" w:themeColor="background1"/>
                                <w:sz w:val="56"/>
                                <w:szCs w:val="40"/>
                              </w:rPr>
                              <w:t>lev</w:t>
                            </w:r>
                            <w:r w:rsidR="00F73CD3" w:rsidRPr="00F73CD3">
                              <w:rPr>
                                <w:rFonts w:ascii="Arial Narrow" w:hAnsi="Arial Narrow"/>
                                <w:color w:val="FFFFFF" w:themeColor="background1"/>
                                <w:sz w:val="56"/>
                                <w:szCs w:val="56"/>
                              </w:rPr>
                              <w:t>á</w:t>
                            </w:r>
                            <w:r w:rsidRPr="00245098">
                              <w:rPr>
                                <w:color w:val="FFFFFF" w:themeColor="background1"/>
                                <w:sz w:val="56"/>
                                <w:szCs w:val="40"/>
                              </w:rPr>
                              <w:t>ndonos</w:t>
                            </w:r>
                            <w:proofErr w:type="spellEnd"/>
                            <w:r w:rsidRPr="00245098">
                              <w:rPr>
                                <w:color w:val="FFFFFF" w:themeColor="background1"/>
                                <w:sz w:val="56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245098">
                              <w:rPr>
                                <w:color w:val="FFFFFF" w:themeColor="background1"/>
                                <w:sz w:val="56"/>
                                <w:szCs w:val="40"/>
                              </w:rPr>
                              <w:t>Todos</w:t>
                            </w:r>
                            <w:proofErr w:type="spellEnd"/>
                            <w:r w:rsidRPr="00245098">
                              <w:rPr>
                                <w:color w:val="FFFFFF" w:themeColor="background1"/>
                                <w:sz w:val="56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245098">
                              <w:rPr>
                                <w:color w:val="FFFFFF" w:themeColor="background1"/>
                                <w:sz w:val="56"/>
                                <w:szCs w:val="40"/>
                              </w:rPr>
                              <w:t>Juntos</w:t>
                            </w:r>
                            <w:proofErr w:type="spellEnd"/>
                            <w:r w:rsidR="005E58C0" w:rsidRPr="00245098">
                              <w:rPr>
                                <w:color w:val="FFFFFF" w:themeColor="background1"/>
                                <w:sz w:val="56"/>
                                <w:szCs w:val="40"/>
                              </w:rPr>
                              <w:t xml:space="preserve">: </w:t>
                            </w:r>
                          </w:p>
                          <w:p w14:paraId="30DFD706" w14:textId="61A6A8BC" w:rsidR="005E58C0" w:rsidRPr="005E0F56" w:rsidRDefault="007D199B" w:rsidP="00C223C6">
                            <w:pPr>
                              <w:pStyle w:val="Title"/>
                              <w:spacing w:line="240" w:lineRule="auto"/>
                              <w:rPr>
                                <w:sz w:val="72"/>
                                <w:szCs w:val="96"/>
                              </w:rPr>
                            </w:pPr>
                            <w:proofErr w:type="spellStart"/>
                            <w:r w:rsidRPr="00245098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Temperatura</w:t>
                            </w:r>
                            <w:proofErr w:type="spellEnd"/>
                            <w:r w:rsidR="005E58C0" w:rsidRPr="00245098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Pr="00245098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Agua, </w:t>
                            </w:r>
                            <w:proofErr w:type="spellStart"/>
                            <w:r w:rsidRPr="00245098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Salud</w:t>
                            </w:r>
                            <w:proofErr w:type="spellEnd"/>
                            <w:r w:rsidR="005E58C0" w:rsidRPr="00245098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45098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y</w:t>
                            </w:r>
                            <w:r w:rsidR="00451A30" w:rsidRPr="00245098">
                              <w:rPr>
                                <w:color w:val="FFFFFF" w:themeColor="background1"/>
                                <w:sz w:val="72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 w:rsidRPr="00245098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Fuerza</w:t>
                            </w:r>
                            <w:proofErr w:type="spellEnd"/>
                            <w:r w:rsidR="006E6F11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1FA786EE" w14:textId="77777777" w:rsidR="005E58C0" w:rsidRDefault="005E58C0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87EA7" id="Rectangle_x0020_7" o:spid="_x0000_s1037" style="position:absolute;margin-left:36pt;margin-top:36pt;width:540pt;height:68.65pt;z-index:2516111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/bp6LwCAABPBQAADgAAAGRycy9lMm9Eb2MueG1srFTbjtMwEH1H4h8sv2cTt0lz0aarXjYIaYEV&#10;Cx/gOk4T4djBdpsuaP+dsbOXLrwgxIvlGY/PnBkfz+XVqRfoyLXplCwxuYgw4pKpupP7En/9UgUZ&#10;RsZSWVOhJC/xPTf4avn2zeU4FHymWiVqrhGASFOMQ4lba4ciDA1reU/NhRq4hMNG6Z5aMPU+rDUd&#10;Ab0X4SyKFuGodD1oxbgx4N1Oh3jp8ZuGM/upaQy3SJQYuFm/ar/u3BouL2mx13RoO/ZIg/4Di552&#10;EpI+Q22ppeiguz+g+o5pZVRjL5jqQ9U0HeO+BqiGRL9Vc9fSgftaoDlmeG6T+X+w7OPxVqOuLvE8&#10;wUjSHt7oM3SNyr3gKHX9GQdTQNjdcKtdhWa4UeybQVJtWojiK63V2HJaAyvi4sNXF5xh4CrajR9U&#10;Dej0YJVv1anRvQOEJqCTf5H75xfhJ4sYOBdZkkURPByDsywlWZL4FLR4uj1oY99x1SO3KbEG7h6d&#10;Hm+MdWxo8RTi2SvR1VUnhDecyvhGaHSkoA97mvmr4tAD1clHIDvk9zIBP4hp8nsXYHuhOgifyZyj&#10;C+lySOWyTUQmD/eynNjRAiqFrYt0NXvJ/KxWq9liO98G2yxPg3jHZ0FWRXGwXsUJ2aRpRbbpA1Dt&#10;KYmLQVDGp39UCbp/FIk7+juV9JS9+lOEhF7NE2Ug9ZpbTmZxtJ7lQbXIgFsTJ0GeRlkQkXydL6I4&#10;j7fVw9Svl4JWVRKl8TwL0jSZB/GcR8E6qzbBakMWi/R6vVlfE38JOvrUEC8jp5xJgfa0O3mdEi8y&#10;J6udqu9BWFrBu4NEYArBplX6B0Yj/OgSm+8HqjlG4r0EceYkjt0IODf0ubE7N6hkAAWiwGjabuw0&#10;Ng6D7vYtZCJeLFKtQNBN57X2wurxG8Cv9cJ4nDBuLJzbPuplDi5/AQAA//8DAFBLAwQUAAYACAAA&#10;ACEAnB+8J90AAAAKAQAADwAAAGRycy9kb3ducmV2LnhtbEyPQUvDQBCF74L/YZmCN7tpxKoxmyIF&#10;QemprQi9TbNjNjQ7G7KbJvrr3YBQLzPMvOHN9/LVaBtxps7XjhUs5gkI4tLpmisFH/vX20cQPiBr&#10;bByTgm/ysCqur3LMtBt4S+ddqEQ0YZ+hAhNCm0npS0MW/dy1xFH7cp3FEMeukrrDIZrbRqZJspQW&#10;a44fDLa0NlSedr1VgMPhbflJP/3avO830nCs9UGpm9n48gwi0BguxzDhR3QoItPR9ay9aBQ8pDFK&#10;+OuTvrifNkcFafJ0B7LI5f8IxS8AAAD//wMAUEsBAi0AFAAGAAgAAAAhAOSZw8D7AAAA4QEAABMA&#10;AAAAAAAAAAAAAAAAAAAAAFtDb250ZW50X1R5cGVzXS54bWxQSwECLQAUAAYACAAAACEAI7Jq4dcA&#10;AACUAQAACwAAAAAAAAAAAAAAAAAsAQAAX3JlbHMvLnJlbHNQSwECLQAUAAYACAAAACEAM/bp6LwC&#10;AABPBQAADgAAAAAAAAAAAAAAAAAsAgAAZHJzL2Uyb0RvYy54bWxQSwECLQAUAAYACAAAACEAnB+8&#10;J90AAAAKAQAADwAAAAAAAAAAAAAAAAAUBQAAZHJzL2Rvd25yZXYueG1sUEsFBgAAAAAEAAQA8wAA&#10;AB4GAAAAAA==&#10;" fillcolor="#465e9c [3215]" stroked="f">
                <v:textbox inset=",7.2pt,,7.2pt">
                  <w:txbxContent>
                    <w:p w14:paraId="58A49A8E" w14:textId="04557B5E" w:rsidR="005E58C0" w:rsidRPr="00245098" w:rsidRDefault="007D199B" w:rsidP="00C223C6">
                      <w:pPr>
                        <w:pStyle w:val="Title"/>
                        <w:spacing w:line="240" w:lineRule="auto"/>
                        <w:rPr>
                          <w:color w:val="FFFFFF" w:themeColor="background1"/>
                          <w:sz w:val="56"/>
                          <w:szCs w:val="40"/>
                        </w:rPr>
                      </w:pPr>
                      <w:proofErr w:type="spellStart"/>
                      <w:r w:rsidRPr="00245098">
                        <w:rPr>
                          <w:color w:val="FFFFFF" w:themeColor="background1"/>
                          <w:sz w:val="56"/>
                          <w:szCs w:val="40"/>
                        </w:rPr>
                        <w:t>E</w:t>
                      </w:r>
                      <w:r w:rsidR="00F73CD3">
                        <w:rPr>
                          <w:color w:val="FFFFFF" w:themeColor="background1"/>
                          <w:sz w:val="56"/>
                          <w:szCs w:val="40"/>
                        </w:rPr>
                        <w:t>lev</w:t>
                      </w:r>
                      <w:r w:rsidR="00F73CD3" w:rsidRPr="00F73CD3">
                        <w:rPr>
                          <w:rFonts w:ascii="Arial Narrow" w:hAnsi="Arial Narrow"/>
                          <w:color w:val="FFFFFF" w:themeColor="background1"/>
                          <w:sz w:val="56"/>
                          <w:szCs w:val="56"/>
                        </w:rPr>
                        <w:t>á</w:t>
                      </w:r>
                      <w:r w:rsidRPr="00245098">
                        <w:rPr>
                          <w:color w:val="FFFFFF" w:themeColor="background1"/>
                          <w:sz w:val="56"/>
                          <w:szCs w:val="40"/>
                        </w:rPr>
                        <w:t>ndonos</w:t>
                      </w:r>
                      <w:proofErr w:type="spellEnd"/>
                      <w:r w:rsidRPr="00245098">
                        <w:rPr>
                          <w:color w:val="FFFFFF" w:themeColor="background1"/>
                          <w:sz w:val="56"/>
                          <w:szCs w:val="40"/>
                        </w:rPr>
                        <w:t xml:space="preserve"> </w:t>
                      </w:r>
                      <w:proofErr w:type="spellStart"/>
                      <w:r w:rsidRPr="00245098">
                        <w:rPr>
                          <w:color w:val="FFFFFF" w:themeColor="background1"/>
                          <w:sz w:val="56"/>
                          <w:szCs w:val="40"/>
                        </w:rPr>
                        <w:t>Todos</w:t>
                      </w:r>
                      <w:proofErr w:type="spellEnd"/>
                      <w:r w:rsidRPr="00245098">
                        <w:rPr>
                          <w:color w:val="FFFFFF" w:themeColor="background1"/>
                          <w:sz w:val="56"/>
                          <w:szCs w:val="40"/>
                        </w:rPr>
                        <w:t xml:space="preserve"> </w:t>
                      </w:r>
                      <w:proofErr w:type="spellStart"/>
                      <w:r w:rsidRPr="00245098">
                        <w:rPr>
                          <w:color w:val="FFFFFF" w:themeColor="background1"/>
                          <w:sz w:val="56"/>
                          <w:szCs w:val="40"/>
                        </w:rPr>
                        <w:t>Juntos</w:t>
                      </w:r>
                      <w:proofErr w:type="spellEnd"/>
                      <w:r w:rsidR="005E58C0" w:rsidRPr="00245098">
                        <w:rPr>
                          <w:color w:val="FFFFFF" w:themeColor="background1"/>
                          <w:sz w:val="56"/>
                          <w:szCs w:val="40"/>
                        </w:rPr>
                        <w:t xml:space="preserve">: </w:t>
                      </w:r>
                    </w:p>
                    <w:p w14:paraId="30DFD706" w14:textId="61A6A8BC" w:rsidR="005E58C0" w:rsidRPr="005E0F56" w:rsidRDefault="007D199B" w:rsidP="00C223C6">
                      <w:pPr>
                        <w:pStyle w:val="Title"/>
                        <w:spacing w:line="240" w:lineRule="auto"/>
                        <w:rPr>
                          <w:sz w:val="72"/>
                          <w:szCs w:val="96"/>
                        </w:rPr>
                      </w:pPr>
                      <w:proofErr w:type="spellStart"/>
                      <w:r w:rsidRPr="00245098">
                        <w:rPr>
                          <w:color w:val="FFFFFF" w:themeColor="background1"/>
                          <w:sz w:val="40"/>
                          <w:szCs w:val="40"/>
                        </w:rPr>
                        <w:t>Temperatura</w:t>
                      </w:r>
                      <w:proofErr w:type="spellEnd"/>
                      <w:r w:rsidR="005E58C0" w:rsidRPr="00245098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, </w:t>
                      </w:r>
                      <w:r w:rsidRPr="00245098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Agua, </w:t>
                      </w:r>
                      <w:proofErr w:type="spellStart"/>
                      <w:r w:rsidRPr="00245098">
                        <w:rPr>
                          <w:color w:val="FFFFFF" w:themeColor="background1"/>
                          <w:sz w:val="40"/>
                          <w:szCs w:val="40"/>
                        </w:rPr>
                        <w:t>Salud</w:t>
                      </w:r>
                      <w:proofErr w:type="spellEnd"/>
                      <w:r w:rsidR="005E58C0" w:rsidRPr="00245098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245098">
                        <w:rPr>
                          <w:color w:val="FFFFFF" w:themeColor="background1"/>
                          <w:sz w:val="40"/>
                          <w:szCs w:val="40"/>
                        </w:rPr>
                        <w:t>y</w:t>
                      </w:r>
                      <w:r w:rsidR="00451A30" w:rsidRPr="00245098">
                        <w:rPr>
                          <w:color w:val="FFFFFF" w:themeColor="background1"/>
                          <w:sz w:val="72"/>
                          <w:szCs w:val="96"/>
                        </w:rPr>
                        <w:t xml:space="preserve"> </w:t>
                      </w:r>
                      <w:proofErr w:type="spellStart"/>
                      <w:r w:rsidRPr="00245098">
                        <w:rPr>
                          <w:color w:val="FFFFFF" w:themeColor="background1"/>
                          <w:sz w:val="40"/>
                          <w:szCs w:val="40"/>
                        </w:rPr>
                        <w:t>Fuerza</w:t>
                      </w:r>
                      <w:proofErr w:type="spellEnd"/>
                      <w:r w:rsidR="006E6F11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  <w:p w14:paraId="1FA786EE" w14:textId="77777777" w:rsidR="005E58C0" w:rsidRDefault="005E58C0"/>
                  </w:txbxContent>
                </v:textbox>
                <w10:wrap anchorx="page" anchory="page"/>
              </v:rect>
            </w:pict>
          </mc:Fallback>
        </mc:AlternateContent>
      </w:r>
      <w:r w:rsidR="00013F25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306FFA2" wp14:editId="1E0D9C7D">
                <wp:simplePos x="0" y="0"/>
                <wp:positionH relativeFrom="page">
                  <wp:posOffset>6147435</wp:posOffset>
                </wp:positionH>
                <wp:positionV relativeFrom="page">
                  <wp:posOffset>1499870</wp:posOffset>
                </wp:positionV>
                <wp:extent cx="1167765" cy="203200"/>
                <wp:effectExtent l="0" t="0" r="0" b="0"/>
                <wp:wrapTight wrapText="bothSides">
                  <wp:wrapPolygon edited="0">
                    <wp:start x="470" y="0"/>
                    <wp:lineTo x="470" y="18900"/>
                    <wp:lineTo x="20672" y="18900"/>
                    <wp:lineTo x="20672" y="0"/>
                    <wp:lineTo x="470" y="0"/>
                  </wp:wrapPolygon>
                </wp:wrapTight>
                <wp:docPr id="3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8751E" w14:textId="5D8332D4" w:rsidR="005E58C0" w:rsidRDefault="005E58C0" w:rsidP="005B4B69">
                            <w:pPr>
                              <w:pStyle w:val="Header-Right"/>
                            </w:pPr>
                            <w:r>
                              <w:t>2016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6FFA2" id="Text_x0020_Box_x0020_10" o:spid="_x0000_s1038" type="#_x0000_t202" style="position:absolute;margin-left:484.05pt;margin-top:118.1pt;width:91.95pt;height:16pt;z-index: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AsGIwCAADjBAAADgAAAGRycy9lMm9Eb2MueG1srFTbbpwwEH2v1H+w/E7AhOWmsNHuEqpKvUlJ&#10;P8BrzIIKNrW9gbTKv3dsdnNpX6qqL5Y9Y585M2fGV9fz0KN7rnQnRYHJRYARF0zWnTgU+Otd5aUY&#10;aUNFTXspeIEfuMbX67dvrqYx56FsZV9zhQBE6HwaC9waM+a+r1nLB6ov5MgFOBupBmrgqA5+regE&#10;6EPvh0EQ+5NU9agk41qDtVyceO3wm4Yz87lpNDeoLzBwM25Vbt3b1V9f0fyg6Nh27ESD/gOLgXYC&#10;gj5BldRQdFTdH1BDx5TUsjEXTA6+bJqOcZcDZEOC37K5benIXS5QHD0+lUn/P1j26f6LQl1d4EtQ&#10;StABNLrjs0FbOSPi6jONOodrtyNcNDPYQWeXqx4/SPZNIyF3LRUHvlFKTi2nNfAjtrL+i6dWEZ1r&#10;C7KfPsoa4tCjkQ5obtRgiwflQIAOOj08aWO5MBuSxEkSrzBi4AuDSxDfhaD5+fWotHnH5YDspsAK&#10;tHfo9P6DNpYNzc9XbDAhq67vnf69eGWAi4sFYsNT67MsnJw/q80mjMvL0ivTLPGiPQ+9tAoib7uJ&#10;VmSXJBUpk0eIO1AS5WNPGV96vOrp4SSgdf2dggNlr/qdEN912pINkHrNLQuym/QmjbwojG+8KKhr&#10;b1PtIi+uSLICzrtdSR6Xln9OKCNhFGzDzKviFBJqopWXJUHqBSTbZnEQZVFZuUdQlnNBnLBWy0VV&#10;M+9n10MktOhW6L2sH0BqJUEJ0BN+CNi0Uv3AaIJpK7D+fqSKY9S/F9AuGYkiO57uABv10ro/W6lg&#10;AFFgg9Gy3ZlllI+j6g4tRFgaU8gNtFbTOdWf2ZwaEibJNcNp6u2ovjy7W89/0/oXAAAA//8DAFBL&#10;AwQUAAYACAAAACEAnqw3Gd8AAAAMAQAADwAAAGRycy9kb3ducmV2LnhtbEyPQU7DMBBF90jcwRok&#10;dtSJEVEIcSpAoquyoHCAaWziQGxHttskPT3TFV3OzNOf9+v1bAd21CH23knIVxkw7VqvetdJ+Pp8&#10;uyuBxYRO4eCdlrDoCOvm+qrGSvnJfejjLnWMQlysUIJJaaw4j63RFuPKj9rR7dsHi4nG0HEVcKJw&#10;O3CRZQW32Dv6YHDUr0a3v7uDlWBP+SlsEe3PZhE4jYvZvG9fpLy9mZ+fgCU9p38YzvqkDg057f3B&#10;qcgGCY9FmRMqQdwXAtiZyB8E1dvTqigF8KbmlyWaPwAAAP//AwBQSwECLQAUAAYACAAAACEA5JnD&#10;wPsAAADhAQAAEwAAAAAAAAAAAAAAAAAAAAAAW0NvbnRlbnRfVHlwZXNdLnhtbFBLAQItABQABgAI&#10;AAAAIQAjsmrh1wAAAJQBAAALAAAAAAAAAAAAAAAAACwBAABfcmVscy8ucmVsc1BLAQItABQABgAI&#10;AAAAIQDKQCwYjAIAAOMEAAAOAAAAAAAAAAAAAAAAACwCAABkcnMvZTJvRG9jLnhtbFBLAQItABQA&#10;BgAIAAAAIQCerDcZ3wAAAAwBAAAPAAAAAAAAAAAAAAAAAOQEAABkcnMvZG93bnJldi54bWxQSwUG&#10;AAAAAAQABADzAAAA8AUAAAAA&#10;" filled="f" stroked="f">
                <v:textbox inset=",0,,0">
                  <w:txbxContent>
                    <w:p w14:paraId="2538751E" w14:textId="5D8332D4" w:rsidR="005E58C0" w:rsidRDefault="005E58C0" w:rsidP="005B4B69">
                      <w:pPr>
                        <w:pStyle w:val="Header-Right"/>
                      </w:pPr>
                      <w:r>
                        <w:t>2016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D7AB2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11150" behindDoc="0" locked="0" layoutInCell="1" allowOverlap="1" wp14:anchorId="336931C5" wp14:editId="0B39332B">
                <wp:simplePos x="0" y="0"/>
                <wp:positionH relativeFrom="page">
                  <wp:posOffset>3082925</wp:posOffset>
                </wp:positionH>
                <wp:positionV relativeFrom="page">
                  <wp:posOffset>9516110</wp:posOffset>
                </wp:positionV>
                <wp:extent cx="4089400" cy="309245"/>
                <wp:effectExtent l="0" t="0" r="0" b="0"/>
                <wp:wrapTight wrapText="bothSides">
                  <wp:wrapPolygon edited="0">
                    <wp:start x="134" y="0"/>
                    <wp:lineTo x="134" y="19515"/>
                    <wp:lineTo x="21332" y="19515"/>
                    <wp:lineTo x="21332" y="0"/>
                    <wp:lineTo x="134" y="0"/>
                  </wp:wrapPolygon>
                </wp:wrapTight>
                <wp:docPr id="5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0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val="1"/>
                          </a:ex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E43A6" w14:textId="77777777" w:rsidR="005E58C0" w:rsidRPr="00A84B97" w:rsidRDefault="005E58C0" w:rsidP="005B4B69">
                            <w:pPr>
                              <w:spacing w:after="0"/>
                              <w:jc w:val="right"/>
                              <w:rPr>
                                <w:color w:val="E0EAF2" w:themeColor="background2" w:themeTint="99"/>
                              </w:rPr>
                            </w:pPr>
                            <w:r>
                              <w:rPr>
                                <w:color w:val="E0EAF2" w:themeColor="background2" w:themeTint="99"/>
                              </w:rPr>
                              <w:t>Continued on page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931C5" id="Text_x0020_Box_x0020_44" o:spid="_x0000_s1039" type="#_x0000_t202" style="position:absolute;margin-left:242.75pt;margin-top:749.3pt;width:322pt;height:24.35pt;z-index:2516111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6MSJMCAADzBAAADgAAAGRycy9lMm9Eb2MueG1srFRdb9sgFH2ftP+AeHf9URJ/qE6VxPU0aV9S&#10;ux9AMI6t2eABid1N/e+74KRNt5dp2gsCLpx77j0Hbm6nvkNHrnQrRY7DqwAjLpisWrHP8deH0ksw&#10;0oaKinZS8Bw/co1vV2/f3IxDxiPZyK7iCgGI0Nk45LgxZsh8X7OG91RfyYELCNZS9dTAUu39StER&#10;0PvOj4Jg6Y9SVYOSjGsNu8UcxCuHX9ecmc91rblBXY6Bm3GjcuPOjv7qhmZ7RYemZSca9B9Y9LQV&#10;kPQZqqCGooNq/4DqW6aklrW5YrL3ZV23jLsaoJow+K2a+4YO3NUCzdHDc5v0/4Nln45fFGqrHC9i&#10;jATtQaMHPhm0kRMixPZnHHQGx+4HOGgm2AedXa16+CDZN42E3DZU7PlaKTk2nFbAL7Q3/YurM462&#10;ILvxo6wgDz0Y6YCmWvW2edAOBOig0+OzNpYLg00SJCkJIMQgdh2kEVm4FDQ73x6UNu+47JGd5FiB&#10;9g6dHj9oY9nQ7HzEJhOybLvO6d+JVxtwcN6B3HDVxiwLJ+fPcr2OlsV14RVJGntkxyMvKQPibdZk&#10;EW7juAyL+Any9jQk2dBRxmePlx3dnwS0ob9TsKfsld/D0HdOQ0cKfp577Mi95pgG6V1ylxCPRMs7&#10;jwRV5a3LLfGWZRgvgPt2W4RPs/VfCkvDiASbKPXKZQKF1WThpXGQeEGYbtJlQFJSlO4StOfcGCew&#10;1XRW10y7yXkpvD4bZyerR5BcSVAExIOfAiaNVD8wGuHV5Vh/P1DFMereC7BNGhJin6lbkEUcwUJd&#10;RnaXESoYQOXYYDRPt2Z+2odBtfsGMs1GFXINVqtb5wLryZnVyaDwspw5Tr+AfbqXa3fq5a9a/QIA&#10;AP//AwBQSwMEFAAGAAgAAAAhALZqS6HjAAAADgEAAA8AAABkcnMvZG93bnJldi54bWxMj8FOwzAQ&#10;RO9I/IO1SFwQddImJQlxKoTEgVtTkHp14yUOxHaI3Sb9+25PcNvdGc2+KTez6dkJR985KyBeRMDQ&#10;Nk51thXw+fH2mAHzQVole2dRwBk9bKrbm1IWyk22xtMutIxCrC+kAB3CUHDuG41G+oUb0JL25UYj&#10;A61jy9UoJwo3PV9G0Zob2Vn6oOWArxqbn93RCNi7h/e43ut2e5777ylf1SH/1ULc380vz8ACzuHP&#10;DFd8QoeKmA7uaJVnvYAkS1OykpDk2RrY1RIvc7odaEqTpxXwquT/a1QXAAAA//8DAFBLAQItABQA&#10;BgAIAAAAIQDkmcPA+wAAAOEBAAATAAAAAAAAAAAAAAAAAAAAAABbQ29udGVudF9UeXBlc10ueG1s&#10;UEsBAi0AFAAGAAgAAAAhACOyauHXAAAAlAEAAAsAAAAAAAAAAAAAAAAALAEAAF9yZWxzLy5yZWxz&#10;UEsBAi0AFAAGAAgAAAAhAMTujEiTAgAA8wQAAA4AAAAAAAAAAAAAAAAALAIAAGRycy9lMm9Eb2Mu&#10;eG1sUEsBAi0AFAAGAAgAAAAhALZqS6HjAAAADgEAAA8AAAAAAAAAAAAAAAAA6wQAAGRycy9kb3du&#10;cmV2LnhtbFBLBQYAAAAABAAEAPMAAAD7BQAAAAA=&#10;" filled="f" stroked="f">
                <v:stroke o:forcedash="t"/>
                <v:textbox>
                  <w:txbxContent>
                    <w:p w14:paraId="7B5E43A6" w14:textId="77777777" w:rsidR="005E58C0" w:rsidRPr="00A84B97" w:rsidRDefault="005E58C0" w:rsidP="005B4B69">
                      <w:pPr>
                        <w:spacing w:after="0"/>
                        <w:jc w:val="right"/>
                        <w:rPr>
                          <w:color w:val="E0EAF2" w:themeColor="background2" w:themeTint="99"/>
                        </w:rPr>
                      </w:pPr>
                      <w:r>
                        <w:rPr>
                          <w:color w:val="E0EAF2" w:themeColor="background2" w:themeTint="99"/>
                        </w:rPr>
                        <w:t>Continued on page 2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5023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16319" behindDoc="0" locked="0" layoutInCell="1" allowOverlap="1" wp14:anchorId="2A5C507E" wp14:editId="2C6C9E3D">
                <wp:simplePos x="0" y="0"/>
                <wp:positionH relativeFrom="page">
                  <wp:posOffset>-2819400</wp:posOffset>
                </wp:positionH>
                <wp:positionV relativeFrom="page">
                  <wp:posOffset>892175</wp:posOffset>
                </wp:positionV>
                <wp:extent cx="1828800" cy="1828800"/>
                <wp:effectExtent l="0" t="0" r="0" b="0"/>
                <wp:wrapThrough wrapText="bothSides">
                  <wp:wrapPolygon edited="0">
                    <wp:start x="300" y="0"/>
                    <wp:lineTo x="300" y="21300"/>
                    <wp:lineTo x="21000" y="21300"/>
                    <wp:lineTo x="21000" y="0"/>
                    <wp:lineTo x="300" y="0"/>
                  </wp:wrapPolygon>
                </wp:wrapThrough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328DCD8" w14:textId="77777777" w:rsidR="005E58C0" w:rsidRDefault="005E58C0" w:rsidP="00550234">
                            <w:pPr>
                              <w:rPr>
                                <w:noProof/>
                              </w:rPr>
                            </w:pPr>
                            <w:r w:rsidRPr="00550234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C507E" id="Text_x0020_Box_x0020_62" o:spid="_x0000_s1040" type="#_x0000_t202" style="position:absolute;margin-left:-222pt;margin-top:70.25pt;width:2in;height:2in;z-index:2516163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0WOoYCAAAeBQAADgAAAGRycy9lMm9Eb2MueG1srFTLbtswELwX6D8QvDuSDCVxhMiB4sBFgSAJ&#10;kAQ50xRlCxAfJWlbadF/75Cy8moPRdELRe6ulrszszy/6GVHdsK6VquSZkcpJUJxXbdqXdLHh+Vk&#10;RonzTNWs00qU9Fk4ejH//Ol8bwox1Rvd1cISJFGu2JuSbrw3RZI4vhGSuSNthIKz0VYyj6NdJ7Vl&#10;e2SXXTJN05Nkr21trObCOVivBiedx/xNI7i/bRonPOlKitp8XG1cV2FN5uesWFtmNi0/lMH+oQrJ&#10;WoVLX1JdMc/I1ra/pZItt9rpxh9xLRPdNC0XsQd0k6UfurnfMCNiLwDHmReY3P9Ly292d5a0dUlP&#10;ppQoJsHRg+g9udQ9gQn47I0rEHZvEOh72MHzaHcwhrb7xsrwRUMEfiD9/IJuyMbDT7PpbJbCxeEb&#10;D8ifvP5urPNfhJYkbEpqQV9Ele2unR9Cx5Bwm9LLtusihZ16Z0DOwSKiBoa/WYFSsA2RoajIz4/F&#10;8em0Oj0+m5xUx9kkz9LZpKrS6eRqWaVVmi8XZ/nlT1QhWZYXeyjFQGcBIiCx7Nj6wEpw/x0tkvF3&#10;Is6yJMqH7BhEGqFF+bggQjOWnAQaBrjDzverPtKW5SMXK10/gyKrB5E7w5ctYLxmzt8xC1UDekyq&#10;v8XSdHpfUn3YUbLR9vuf7CEeXcFLSei9pO7blllBSfdVQYZnWZ6HsYqHHEjiYN96Vm89aisXOvZI&#10;UF3chnjfjdvGavmEga7CrXAxxXF3Sf24XfhhdvEgcFFVMQiDZJi/VveGB/gCu0EkD/0Ts+agJA8Y&#10;b/Q4T6z4IKghdlBQtfW6aaPaAtADqqAiHDCEkZTDgxGm/O05Rr0+a/NfAAAA//8DAFBLAwQUAAYA&#10;CAAAACEAED4EkOEAAAANAQAADwAAAGRycy9kb3ducmV2LnhtbEyPwU7DMBBE70j8g7VI3FK7VVKi&#10;EKcCBJyKgJYDRzfeJhHxOordJvw9ywmOOzOafVNuZteLM46h86RhuVAgkGpvO2o0fOyfkhxEiIas&#10;6T2hhm8MsKkuL0pTWD/RO553sRFcQqEwGtoYh0LKULfoTFj4AYm9ox+diXyOjbSjmbjc9XKl1Fo6&#10;0xF/aM2ADy3WX7uT04Db2e1f8pvH+Hp/fFaf+du0tY3W11fz3S2IiHP8C8MvPqNDxUwHfyIbRK8h&#10;SdOUx0R2UpWB4EiyzNYsHTSkqzwDWZXy/4rqBwAA//8DAFBLAQItABQABgAIAAAAIQDkmcPA+wAA&#10;AOEBAAATAAAAAAAAAAAAAAAAAAAAAABbQ29udGVudF9UeXBlc10ueG1sUEsBAi0AFAAGAAgAAAAh&#10;ACOyauHXAAAAlAEAAAsAAAAAAAAAAAAAAAAALAEAAF9yZWxzLy5yZWxzUEsBAi0AFAAGAAgAAAAh&#10;ADGtFjqGAgAAHgUAAA4AAAAAAAAAAAAAAAAALAIAAGRycy9lMm9Eb2MueG1sUEsBAi0AFAAGAAgA&#10;AAAhABA+BJDhAAAADQEAAA8AAAAAAAAAAAAAAAAA3gQAAGRycy9kb3ducmV2LnhtbFBLBQYAAAAA&#10;BAAEAPMAAADsBQAAAAA=&#10;" mv:complextextbox="1" filled="f" stroked="f">
                <v:textbox>
                  <w:txbxContent>
                    <w:p w14:paraId="7328DCD8" w14:textId="77777777" w:rsidR="005E58C0" w:rsidRDefault="005E58C0" w:rsidP="00550234">
                      <w:pPr>
                        <w:rPr>
                          <w:noProof/>
                        </w:rPr>
                      </w:pPr>
                      <w:r w:rsidRPr="00550234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33BA6" w:rsidRPr="00F33BA6">
        <w:rPr>
          <w:noProof/>
        </w:rPr>
        <w:t xml:space="preserve">  </w:t>
      </w:r>
      <w:r w:rsidR="007C5D4F" w:rsidRPr="007C5D4F">
        <w:rPr>
          <w:rFonts w:ascii="Arial" w:hAnsi="Arial" w:cs="Arial"/>
          <w:color w:val="0B5519"/>
          <w:sz w:val="28"/>
          <w:szCs w:val="28"/>
        </w:rPr>
        <w:t xml:space="preserve"> </w:t>
      </w:r>
      <w:r w:rsidR="00550234" w:rsidRPr="00550234">
        <w:rPr>
          <w:rFonts w:ascii="Times" w:hAnsi="Times"/>
          <w:noProof/>
          <w:sz w:val="20"/>
          <w:szCs w:val="20"/>
        </w:rPr>
        <w:t xml:space="preserve"> </w:t>
      </w:r>
      <w:r w:rsidR="005B4B69" w:rsidRPr="005B4B69">
        <w:rPr>
          <w:noProof/>
        </w:rPr>
        <w:t xml:space="preserve"> </w:t>
      </w:r>
      <w:r w:rsidR="00151A03">
        <w:rPr>
          <w:noProof/>
        </w:rPr>
        <w:br w:type="page"/>
      </w:r>
      <w:bookmarkStart w:id="0" w:name="_MacBuGuideStaticData_64V"/>
      <w:bookmarkStart w:id="1" w:name="_MacBuGuideStaticData_9680V"/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722815" behindDoc="0" locked="0" layoutInCell="1" allowOverlap="1" wp14:anchorId="2F8ABBC2" wp14:editId="78264062">
                <wp:simplePos x="0" y="0"/>
                <wp:positionH relativeFrom="column">
                  <wp:posOffset>-139065</wp:posOffset>
                </wp:positionH>
                <wp:positionV relativeFrom="paragraph">
                  <wp:posOffset>9130030</wp:posOffset>
                </wp:positionV>
                <wp:extent cx="1981200" cy="31051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93E161" w14:textId="6E80E769" w:rsidR="00B16C24" w:rsidRDefault="00B16C24">
                            <w:r w:rsidRPr="00BF6D99">
                              <w:drawing>
                                <wp:inline distT="0" distB="0" distL="0" distR="0" wp14:anchorId="623A9211" wp14:editId="7C0277CE">
                                  <wp:extent cx="1232535" cy="190844"/>
                                  <wp:effectExtent l="0" t="0" r="0" b="1270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0674" cy="1921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ABBC2" id="Text_x0020_Box_x0020_9" o:spid="_x0000_s1041" type="#_x0000_t202" style="position:absolute;margin-left:-10.95pt;margin-top:718.9pt;width:156pt;height:24.45pt;z-index:2517228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hD6nUCAABhBQAADgAAAGRycy9lMm9Eb2MueG1srFRLbxMxEL4j8R8s3+lmQwtN1E0VWhUhVW1F&#10;i3p2vHaywvYY28lu+PXMeDcPCpciLrvjmW/ej4vLzhq2USE24Cpenow4U05C3bhlxb893bw75ywm&#10;4WphwKmKb1Xkl7O3by5aP1VjWIGpVWBoxMVp6yu+SslPiyLKlbIinoBXDoUaghUJn2FZ1EG0aN2a&#10;YjwafShaCLUPIFWMyL3uhXyW7WutZLrXOqrETMUxtpS/IX8X9C1mF2K6DMKvGjmEIf4hCisah073&#10;pq5FEmwdmj9M2UYGiKDTiQRbgNaNVDkHzKYcvcjmcSW8yrlgcaLflyn+P7PybvMQWFNXfMKZExZb&#10;9KS6xD5BxyZUndbHKYIePcJSh2zs8o4fkUlJdzpY+mM6DOVY5+2+tmRMktLkvMSGcSZR9r4cnZVn&#10;ZKY4aPsQ02cFlhFR8YC9yyUVm9uYeugOQs4c3DTG5P4Z9xsDbfYclQdg0KZE+oAzlbZGkZZxX5XG&#10;AuS4iZFHT12ZwDYCh0ZIqVzKKWe7iCaURt+vURzwpNpH9RrlvUb2DC7tlW3jIOQqvQi7/r4LWfd4&#10;LPVR3kSmbtHlzvedINYC6i32OUC/J9HLmwabcStiehABFwP7h8ue7vGjDbQVh4HibAXh59/4hMd5&#10;RSlnLS5axeOPtQiKM/PF4SRPytNT2sz8OD37OMZHOJYsjiVuba8A21LiWfEyk4RPZkfqAPYZb8Kc&#10;vKJIOIm+K5525FXq1x9vilTzeQbhLnqRbt2jl2Saykyj9tQ9i+CHeUw4yXewW0kxfTGWPZY0HczX&#10;CXSTZ/ZQ1aEBuMd56oebQ4fi+J1Rh8s4+wUAAP//AwBQSwMEFAAGAAgAAAAhADJgbkDgAAAADQEA&#10;AA8AAABkcnMvZG93bnJldi54bWxMj8FOwzAQRO9I/IO1SNxaO6G0TYhTIRBXEIVW4ubG2yQiXkex&#10;24S/Z3uC4848zc4Um8l14oxDaD1pSOYKBFLlbUu1hs+Pl9kaRIiGrOk8oYYfDLApr68Kk1s/0jue&#10;t7EWHEIhNxqaGPtcylA16EyY+x6JvaMfnIl8DrW0gxk53HUyVWopnWmJPzSmx6cGq+/tyWnYvR6/&#10;9gv1Vj+7+370k5LkMqn17c30+AAi4hT/YLjU5+pQcqeDP5ENotMwS5OMUTYWdysewUiaqQTE4SKt&#10;lyuQZSH/ryh/AQAA//8DAFBLAQItABQABgAIAAAAIQDkmcPA+wAAAOEBAAATAAAAAAAAAAAAAAAA&#10;AAAAAABbQ29udGVudF9UeXBlc10ueG1sUEsBAi0AFAAGAAgAAAAhACOyauHXAAAAlAEAAAsAAAAA&#10;AAAAAAAAAAAALAEAAF9yZWxzLy5yZWxzUEsBAi0AFAAGAAgAAAAhAK8IQ+p1AgAAYQUAAA4AAAAA&#10;AAAAAAAAAAAALAIAAGRycy9lMm9Eb2MueG1sUEsBAi0AFAAGAAgAAAAhADJgbkDgAAAADQEAAA8A&#10;AAAAAAAAAAAAAAAAzQQAAGRycy9kb3ducmV2LnhtbFBLBQYAAAAABAAEAPMAAADaBQAAAAA=&#10;" filled="f" stroked="f">
                <v:textbox>
                  <w:txbxContent>
                    <w:p w14:paraId="7793E161" w14:textId="6E80E769" w:rsidR="00B16C24" w:rsidRDefault="00B16C24">
                      <w:r w:rsidRPr="00BF6D99">
                        <w:drawing>
                          <wp:inline distT="0" distB="0" distL="0" distR="0" wp14:anchorId="623A9211" wp14:editId="7C0277CE">
                            <wp:extent cx="1232535" cy="190844"/>
                            <wp:effectExtent l="0" t="0" r="0" b="1270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0674" cy="1921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037A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01311" behindDoc="0" locked="0" layoutInCell="1" allowOverlap="1" wp14:anchorId="06C20220" wp14:editId="1CEBEBA2">
                <wp:simplePos x="0" y="0"/>
                <wp:positionH relativeFrom="page">
                  <wp:posOffset>6108492</wp:posOffset>
                </wp:positionH>
                <wp:positionV relativeFrom="page">
                  <wp:posOffset>8229600</wp:posOffset>
                </wp:positionV>
                <wp:extent cx="1205866" cy="1412437"/>
                <wp:effectExtent l="0" t="0" r="0" b="10160"/>
                <wp:wrapThrough wrapText="bothSides">
                  <wp:wrapPolygon edited="0">
                    <wp:start x="0" y="0"/>
                    <wp:lineTo x="0" y="12432"/>
                    <wp:lineTo x="7280" y="12432"/>
                    <wp:lineTo x="7280" y="21367"/>
                    <wp:lineTo x="20929" y="21367"/>
                    <wp:lineTo x="20929" y="10489"/>
                    <wp:lineTo x="15014" y="6216"/>
                    <wp:lineTo x="15014" y="0"/>
                    <wp:lineTo x="0" y="0"/>
                  </wp:wrapPolygon>
                </wp:wrapThrough>
                <wp:docPr id="302" name="Group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5866" cy="1412437"/>
                          <a:chOff x="-66612" y="-42748"/>
                          <a:chExt cx="1205866" cy="1412437"/>
                        </a:xfrm>
                      </wpg:grpSpPr>
                      <pic:pic xmlns:pic="http://schemas.openxmlformats.org/drawingml/2006/picture">
                        <pic:nvPicPr>
                          <pic:cNvPr id="36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6612" y="-42748"/>
                            <a:ext cx="803848" cy="809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1432" y="638430"/>
                            <a:ext cx="747822" cy="7312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44EAD5" id="Group_x0020_302" o:spid="_x0000_s1026" style="position:absolute;margin-left:481pt;margin-top:9in;width:94.95pt;height:111.2pt;z-index:251701311;mso-position-horizontal-relative:page;mso-position-vertical-relative:page;mso-width-relative:margin;mso-height-relative:margin" coordorigin="-66612,-42748" coordsize="1205866,1412437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D6iTjAPAwAAIwkAAA4AAABkcnMvZTJvRG9jLnhtbNRW226j&#10;MBB9X2n/weKdcgkFgppU3aStVtpLtJcPcIwBq2BbtnOpVvvvOzaQNmlXrfrWh5Dx2B6fOTMHc3G5&#10;71q0pUozwWdedBZ6iHIiSsbrmff7142fe0gbzEvcCk5n3j3V3uX844eLnSxoLBrRllQhCMJ1sZMz&#10;rzFGFkGgSUM7rM+EpBwmK6E6bGCo6qBUeAfRuzaIwzANdkKVUglCtQbvsp/05i5+VVFivleVpga1&#10;Mw+wGfdU7rm2z2B+gYtaYdkwMsDAb0DRYcbh0EOoJTYYbRR7EqpjRAktKnNGRBeIqmKEuhwgmyg8&#10;yeZWiY10udTFrpYHmoDaE57eHJZ8264UYuXMm4SxhzjuoEjuXGQdQM9O1gWsulXyp1ypwVH3I5vx&#10;vlKd/Ydc0N4Re38glu4NIuCM4vA8T1MPEZiLkihOJllPPWmgPnafn6ZpBAhggZ/EWZKP89cvxAhG&#10;CIFFegAmGSngN3AG1hPOXu4t2GU2inpDkO5VMTqs7jbSh/JKbNiatczcu1aFQlpQfLtiZKX6wSP6&#10;U1BKTz/M22ORo99usav6Pdjm9EWQO424WDSY1/RKS+hyoNUSFhwvd8OjA9ctkzesbW3FrD2kBoo4&#10;6ahn2Om7dSnIpqPc9PJTtIUsBdcNk9pDqqDdmkI3qc9l5AQBLfBFG3ucbQYniT9xfhWG0/iTvzgP&#10;F34SZtf+1TTJ/Cy8zpIwyaNFtPhrd0dJsdEU8sXtUrIBK3ifoH22/4c3Ra8sp1C0xe49YJlygMZ/&#10;BxFclhKLVSvyA1iFdWAbRQ1prFkBc4MfFh8mHM0PzNoaaNAKWu++ihL0hDdGODJOtPKfnh9Vk4eT&#10;HHTgRJOH0yh3mjn0O/SC0uaWig5ZAzgHxO4YvIV8+hzHJRY9F7byLqeWHzkgpvW4PCzywYRE+jYF&#10;4x0JKTsVkpPGsTLek5BiV9R3KqS3isf254lcJtMomfRXRArKmAy39yiXLMnyGKbtHZNNovh86t6I&#10;D2FGLbxKLs9qwV0xcBO718bw1WCv+sdjsB9/28z/AQAA//8DAFBLAwQUAAYACAAAACEAsgWFKsgA&#10;AACmAQAAGQAAAGRycy9fcmVscy9lMm9Eb2MueG1sLnJlbHO8kMGKAjEMhu8LvkPJ3enMHGRZ7HiR&#10;Ba+LPkBoM53qNC1td9G3t+hlBcGbxyT83/+R9ebsZ/FHKbvACrqmBUGsg3FsFRz238tPELkgG5wD&#10;k4ILZdgMi4/1D81YaihPLmZRKZwVTKXELymznshjbkIkrpcxJI+ljsnKiPqElmTftiuZ/jNgeGCK&#10;nVGQdqYDsb/E2vyaHcbRadoG/euJy5MK6XztrkBMlooCT8bhfdk1x0gW5HOJ/j0SfRP55iAfvjtc&#10;AQAA//8DAFBLAwQUAAYACAAAACEAcILwPOMAAAAOAQAADwAAAGRycy9kb3ducmV2LnhtbEyPwWrD&#10;MBBE74X+g9hCb40stzaxazmE0PYUCk0KpTfF2tgmlmQsxXb+vptTc5tlhtk3xWo2HRtx8K2zEsQi&#10;Aoa2crq1tYTv/fvTEpgPymrVOYsSLuhhVd7fFSrXbrJfOO5CzajE+lxJaELoc8591aBRfuF6tOQd&#10;3WBUoHOouR7UROWm43EUpdyo1tKHRvW4abA67c5GwsekpvWzeBu3p+Pm8rtPPn+2AqV8fJjXr8AC&#10;zuE/DFd8QoeSmA7ubLVnnYQsjWlLICPOUlLXiEhEBuxAKhHLF+BlwW9nlH8AAAD//wMAUEsDBAoA&#10;AAAAAAAAIQD+Ghow8hcAAPIXAAAVAAAAZHJzL21lZGlhL2ltYWdlMS5qcGVn/9j/4AAQSkZJRgAB&#10;AQAAAQABAAD/2wCEAAkGBxISEhISEhIVFRUVFRUVFRUVFxAVFxUVFRUXFhUVFRUYHSggGBolHRUV&#10;ITEhJSkrLi4uFx8zODMtNygtLisBCgoKDg0OGhAQGi0lHyUtLS0tLS0tLS0tLS0tLS0tLS0tLS0t&#10;LS0tLS0tLS0tLS0tLS0tLS0tLS0tLS0tLS0tLf/AABEIAKoBKQMBIgACEQEDEQH/xAAcAAACAwEB&#10;AQEAAAAAAAAAAAADBAECBQYABwj/xAA+EAACAgECBAMFBQUHBAMAAAABAgADEQQhBRIxQRNRYQYi&#10;cYGRFDKhscEHQlJicjOCktHh8PEVI3OyJENT/8QAGgEAAwEBAQEAAAAAAAAAAAAAAQIDBAAFBv/E&#10;ACoRAAICAQQBAwQCAwEAAAAAAAABAhEDBBIhMUETIlEFYXHRsfCBkaEy/9oADAMBAAIRAxEAPwD5&#10;gsaqMEFh6hPKkzzkmhukxysRSlY9UJmlOhy/JA21x1EnnqiLIFIxL65n3UzfuoidunloZRzDaqeF&#10;U1vskkaSW9ZE3JmT4UkVTTbTQbUYnerZOchJa4zQkuKozp6Z28hvC01xlaYXT0R1NPDvKpmf4U9y&#10;TQeiL2JFcg2JskG5Vd2YDrt3267fSMOZia051CjtygEfMwwVsvgSnKmaSsCAR0MsqxDTnw3NZ+62&#10;6fqs0qjHfAk1tl9g9dUOlUvQI2tck5BsAlEsdPG0SS42k3IFg69GoTJ+M53UVbmazahjkdopYkeU&#10;+KDOfSMW6iJWUzesrir0zozok+TGNUG1c2GogLKZVZB0mZLLKMI7bVFXWXjKxkwJkSWErKFCQZOZ&#10;STmdR1G2sNXAiFQzDIVIdpMfomZS0foeZMiGo06YVli9LwweRqgg3qgTpo6ohEriSyUAzfssn7JN&#10;daIQaeRecmzBfSxezTTobNPFbNPKQziSRhDSx7S6L0j9Ok3mzo9D6SvrWDHis57iGoFCg8hYnJwP&#10;IdSfQR7gmpTUKSvUHBHp2I9IzwPS/aNXqHIylS+CM9Mk+9+X0aJPwkaC8lThAC6Kf36yQHrBzuy5&#10;z/h8xNUZRft8noR08XHbXP8AeDRt0kztTpp1hqDKGXcMAQfMHpMvV6eIpmSeOjk76pk62keOh6Hk&#10;z8feI+XSdLrAEOcgEb7xPS6Z7LLOcrYcDkYddicdOg37+U1QfFl9HhfMjJ1GlLjA+8DlT5EQ+hfn&#10;UN36H4ibei4FqLebwqi/KAW5cEgHpgDczGsTwrM4IRsBiQQA3nvHrghHFJw2yXK6/RoUGPVvEUXu&#10;IZDJSRntoeDywQvkCJeJJXiYqPxiRjb5Gjyyj6cqSDBPXDX6vnPN5wDWQSXIsnchexYEpDWNKgwL&#10;gaIJq4nck0GMTvhsqjPtSI3JNKyJXzRjYJCDrKEQ7iDImpMZMERIxLsJWNY9nReHPBJoNp4F6Zmd&#10;Mo4AkWNVRbGJdLJKUEyZpVvDpZM+u2HSyQliOs0a7I5S0ykeOUPMOXG0I2atcOFiVLxkWTz5J2A9&#10;YsAa4VrJ6vrDHgAbS6eaOrcUUWWn9xCR8ei/jiV0KRX2tTxW0uiXrfaC/wD40+9+p/uy2N7pqP8A&#10;aNmGBqewXCvD0lbEe9bm1j3PP90n+7yzQ9ouC+PSQoXxF96ssMjnHZv5T0P17Cb+moCgKBgAAAeQ&#10;AwBDPXAszc9yNLXk+RexfFzzvorRhhlq87ZG/OhHYgg7fGP+1GvTToWY7nZR3J9B3i/7SOCPVemu&#10;owCDzEfzjcn5qM/JvOcXxPiLaq19Tbso92pf4R8O5z+JnsYsaytTXXn8gliU5KQpqdU9jM7nlHcd&#10;Svpnu/5dID7TjavIPdiSds9PWLXXljsMDIwBuBucb+e35x3hmhBJLYUAZJ67d/if8ptlSRqjEa0d&#10;11ahw7Ak4U5I6nfH4Tf1Vzaqsi5EFqludx1bmIIZgMAEHIz33mLqtVmtV93lrJRcYyOYHLHJyOu2&#10;B5xrSaqlOcXeLWbF2dDlw46Eg7EZ6g+ck5PoM8KnFh+G2Ego33kODnuOxjLTG0CWk8ycz7bgKrnP&#10;9S4OPlDUcT5tmHKc4z1U/MdPn5zqvo8nUaOd3FGh12EzNXUws94YE1+H60J73LzYPUYI29REuLaz&#10;xW5sYnbajZmlB44W+wDXyn2iKM0EbJKjHbsdNsstkz/EnvGgcCkWaDWRS14Fr4Cy6GMGWU0XteJW&#10;tLWWRd2mmEaObsqTKmezPGVQyBtKy7SkdFEfR2ogLdPNQrBWLMCkbJIxLaIs1c2LkiVtcbcZMgmB&#10;CoTJ5ZYLOcrI7glbTQ07zPQRqkzNkjYrka1VkNzzPreGDzFLEjtwwWjGmGTEkM09GkhOFBi7Zs8O&#10;ri/s6hv4lqL+qUIKUPbmP3vns/8Aihr9SKKbLT+6pPz6L+OJoewPDzXpUZvv2k3OT5vjlHyUKJK9&#10;sJS+eP2enhXtOprlnMsiyHSQgyr6OH/ahbjQ2juxRR6czgZE+KcXu38NTlcnHwH/ABPuvttwd7am&#10;KZY43rJwHIPMv0IB+o75HxTXcKCM5uWyt8hlpKk83pkYx8fIz6L6fKKhQ+GNoBo9ICGy4AVSyjIH&#10;Mcj3enlmPcQ4mtlfLWoQKFXA77Au5Oc5JA+naB0PCbdQ7tRprrK1xlqw3KvLjm3IHxwd94XUaZLA&#10;pREpUctblmAPiM2Obl6426YON+02S75NKXHA3xPiWm8LTU6cOio4d7HSt7LLCN8L05RnYHr8p0XG&#10;NFRfoNOqKDqLtS3v8qBuVnf7/Kfd7efT0hvYTQ6KrSarU6mtnqVuRLXw3ikrylK6+7cx2J8h5GCo&#10;4g9un04qUJ4JPLYwwz4CqOnkFxn1PfME2oqxN3hjej9kb9GyFWrNtlqrSffNdijcWMVO2AM4HXIn&#10;Ce1nANRpdUwtK8zObMrsj5bmOB1A9D0nVarUawGsLeqIozznB5SRuvc47jEFxtG1FlV2u1FQAKqp&#10;rDMzZI97k22xg8wyOm0EMkPHbDOE1y+jk+MW3ae7lqbmTYr3YAjOOYb/AIwf/WbOVWsXmVs+93yO&#10;o5vP45ndftB0uiqoo+ypyupXLZcswx0OTt5znNLwfV6rRkU6d3VbecuoI25cd9sd9pbb0mQe2V2h&#10;NL63xhsZ6Bv8xK2Untv8ILgfDSzWIcpyqSGIOOcHZfiek0+D8HsutRDZXUzELl3UAH1HWScVZjy6&#10;OD6X+jIbMoTNXi2ns09hrs5HxndDkbEjr8szMswdx9IKow5MGzpgmME5hGgXjIlEGxgmaXaDaVSL&#10;RRBMjmlSZTMeiiRcmVzIzIzGoaj6uWgnaIVaw9DvDeKDPOeNo35MMkRY0VtMJa0VdortHn5T0uqw&#10;QhEMW2ZGEVYZBBoYVTJOQLDoYZIBTDIZNuwjVKzY0KzJoM2NEZmmrLYkA9p28TwNIp3usUN6Lnc/&#10;TmPyn0bRKAAAMADAHoOk+Y+y58fiF1xGRSoC+hcYGPgob/FPpNFoGN+vQ74/0mbWLbth8c/5Z6yV&#10;UjVEU4xxGvT1PbYwVVHU+fYDzJPaXXUjBJ6Dqdvd/q9PWcP+1DVC7TutVik6YG++vmUOKwOUEA9d&#10;2/OJpcXqTUUPXyLa7jutuXnbT4oIDZpZnyGHMmTy7jGD2xnBE4jW6fxtQaq1xYeYquwPurzEZwMn&#10;AO2BI9ueM3ao6W0121ounrFYbIV8fftr2xg5H0mHwvjttFhatvvLynm3IyQQVJzgjAn0i08I/wDl&#10;UUh7VwaOj4txEBqqjci4JZagQCcFd+XB3yc77xLjPs9y0pqHducvymoquAuPv8wY594EHbuJ1x9n&#10;79Otd9dqlWRcseZMtj7+PXrjp8dpn6rhA8Bza7WahyBWc+6UYr37nYb9t50c6T7NLxqUbiY2hudq&#10;3stchF95UXCIXOF9ytcKGIG+B2nQ8PZjUTg/eJ+AwMA+ggPsVSbA5SkciY6WXYzZYfRfuiB0t2at&#10;kZm97vgAZB38+kjPJaYmbA5xcV2MNq+X9Qen0mfxTV0WqAclx0CAHYYzv0x0gNVpO9lnwRegHfJ6&#10;H5wdGq8P+zAQ77jBOD2yf0xFhFGTFJaZVOd/bs0NPwrT+CGsUqxG3MxC9AQSrPsOmwUg5O/kyvtR&#10;yq9A1Vtlar7lVOErHmrY6rv/ADfKY1OrwckBs9ebcn5neOjU6fw2HgrzHy2lt018lYanBP7fk1+E&#10;VNrL0ouK6XxCTy5ZmI67LlVX02mF7WcNq02vFGnsexAAWLkZLDPNgoBgfATK8DUO/MCC2c85Y5UD&#10;bAMf4hrBRzEe9aVwzuR0Ix7p+JH0lYyivb5Y0k37k+DG09/Pk4IDOxUnO/Tv3hHBE2l0a26XRLX9&#10;2hXa3O3vWOWIHntyj5TV43Vo3Sk0gqVrPi9st2jT226MGfS7/c+zimMC0LYdzBNDE8pKmCaCaFaC&#10;aVRaIMypljIMdFUVnp4mRmME71EzDLX0kL/vrDVzOz6GieTMpZo+4hgBGa1k2hJ6aGRcoy/spHaQ&#10;K5vKsI2mTBYkAd87ASbijBl+lJ8xZz4WXAhL76iStIa1ttkBI36Zbpj1l6NPdyt4lSrnIHvFmUen&#10;bPrISw2YJaDJF89fIBrAoySAPMkCD/6og2BLnyQFv9JT/o1ecsvMf5sn8I1XRy7KAPhgCSeOK+WT&#10;WKCdcv8A5+yler1DgciLXnu+5+g7zX4fS+P+5c7juByoPhhRkj0iCA4z/p8fWHqbrucem34/8RHf&#10;jj+S0Xt+F/J0fC/B0wbBVOdjYWJ6k+h64AE19Pxax/7CgsGBybD4ded+mcsc/wBPSc7w8ICGCjP8&#10;R3OP6jvOk0WpG0w5Yq7fL+5qhNMaq4Rdfj7RqH+6Q1dBNS4z0Ng/7jH+929Yzxf2d0SaPUJ4CrWa&#10;25zWvvkKOuQQWIx3MNpdTMT9oXHdRp9MPAQk2FlLgkcgC5JGN+n0g0/qSyJR/X8Ft1nyD2n4mFtI&#10;S03qumTTo590IgRQQqjYgbjtnrN/2R/Zbq7bFbUp4NWQzFmUuy9cIi5wT5nGPXpMr2S4e51eksGc&#10;faKgCMH98Zxn0n6MFm09jU6px9sRpNxM/U6RBXy8owFwB2AAwB+AnzrQ8LF9WeYryWPjHlzZxj5n&#10;6z6PxGzCOfJT+U4T2Pt5qH/rY/jMEE6sj6koK4syOL6BK6zhdkU4/E/mSZzmn51pUAkAjJx3z5zq&#10;/bA4os+GPrMZ6sIg8lA/CXi/aZ558jg7k+znLVi7rNLVVxGwTTjZ59sXMrmEYQZlgtnltI7xTiD8&#10;wAP7xAhzK8hLKQM4yemem528th9Y0e7HwZHu74VsM+oxjlyAANs7Z7wNt7HqZJlMQIm9RNqmwJEo&#10;YdhBsI6YikBYQTCMEQLCUTKxYBhKGFYQbCVRZAzPTxkZjjn0gL57fCGrlKyYdQO8zM+jRZa995H2&#10;2pSQXyemBk/lGUQdyITT0BB7oA+AGfifMxGOuehFtZdZ/Y1cg/8A0sPX4LDaT2fDEPqHa5vInCD4&#10;KJqJ67xmsdwBEbY6gvIenRooATAHkAAB9IRqB3Eis+sZRT1x6Z/ziMpsXkTt4WrefywPyGYDUcAJ&#10;yV2+H6zYrhlOOsUhk0kJLo4vU8HdM7ZifKw2xifRWUHqMxO7hSN2kpY/g87L9L8wZyOmYibWj1EL&#10;bwTHSBXSMJlniZ589Nlx9o2tLqZT2h1X/wAW8nr4XIp/hUnmfH8zHlHwESqyJn+1epxRy/xsBg+Q&#10;3P5D6xcDljncfIcUpOSiR+zvSc9jXEe7XsvTd2G5+Kj/ANp9IF85L2Yo8GitO+MnHdm3P+/SbPjz&#10;pcyHzZ982wvGNaEqdjvsdvOYXDaVrpHKOXm3I+MB7SarmNdX8TDPwEPfbgY8pRLgjOftOZ9s3BrV&#10;D+/YoH1i2sONpHHn59Rp18iz/QQOseO1wiU3UEjM1UzrRHb3iNhloGSQFoMyxM9yy1k5SBFYLTt7&#10;zsMjGFznvvnA8u3/ADGWXG8X0anl5j+9k/p+kZPhsfHJxxzl+EWxKmFIg2gRFMG0E0I0GxlEUiDa&#10;DaEaCaURWIJoJoVoMyqLxAtKwjCUxKIqmfTlhkEFD1NMzPoohahmMUkyiKBvD119xvEZWLQ2iggH&#10;vvmGpz2GfP8A4gaNusdS0dgQfP8A4isdfYmth1xHFfYZ2I8u/wATF6Fyeu8NjfsR6RGPx0MVDPaF&#10;bPQjGIsoHnj1hQp6g5+cUcbqUYO+D5efwkdekoTgAScwkyWyBKAA9RLEmQneLRzSa5KNSD0nL63T&#10;faNcqda6E5n8uY9B/wCv+EzpNdqBUj2HooJ/yEy/ZigrW1rD37jzsfT939T84rxrsy5NPCT47HdA&#10;eX3D1X8R2jheQFBOcQWtX3TiReE8/J9PlfBjCjnvL5zy9PSF1L4EZ0Ojwp8yYDV6Vt4/psy5tJkX&#10;g4+yzm1jnOyV4+ZMrq3g+EIXbUWDfLlfpPatTHcDLnxyTSrwZtxgWELYJSNGNGRwAmuSFhsSCsai&#10;TgJ644Ru2dvmdpepMKB5AQXEsHkQnqfy2/WNWNk5Ax6DOPlGa9qLSjtwx+7bAMIB4wxi9hiozJAm&#10;MC5l2MCxlootFFSYNjLNBGVSLJHjBmWJlTHRRA2lZZpEcoj6eEhlWKIxjND+czs+jSY6q7CFr67Q&#10;VVnYxkv5CK0NF+BtVyIRVgaNR2xGabFMVjptF6hGNv8AfaD2hUUdYjRRTssik7Yz+UMExv08+m0W&#10;NgnlYiKOrY8mOzA+ksH9IopU9IVPdxv1hA6Ds5Hw/KDDjzkm7bb8cwPjZ2IA9YKFTMf2nfxXp0oP&#10;3zzWEfwDz+h+gm9kAADGAMDHkJy3s4fHv1GpP3QfDr+A64+XL9Z0IYZ9YWJDnkYVgZBaQy56QYxO&#10;odOw6OJ7UoXRlT7xBC/E9IJm22ifENe1aZXZtgPiTOEkuBP2Z9nX09dld2OfnJJG43hNZwQN2mpV&#10;qSRljknqYTxJxF4U1TRxur9nB5TF1XBnXpPpTgGLW6RT2jIyZNDCXR8usoZeogTPoeq4Op7TF1fA&#10;fSdwedl+nyXRxlnDrLLBYq8yVrlsfu4PUwjGdDpqH078wHMCCrKe6kbic9cvcZxvj4QvkzZ8Utke&#10;OuBexoBzCWQDGBIx7WgbmCJl2MGxlUOkVaCaXYyjSiKRKGVMkypjoqipkTxkRhj6QjRimBrxGFIm&#10;c+jsLvGanPeLLbmMJFaGUhtLMQtbCJs8PXFoomP1ajtDiyIowEt40AfwN94U3qNolXcMbyyjMFDX&#10;8h1PcdIUXdotnByN4QvjtBRznY1X0Mz+OO4os8NCzcuABud+pA+GYRriZ6q0sQOmOh6QiSuhf2d0&#10;TU0KhB5/vHrszbn8wPlNFm/igX1XXpn5mCF58yfp1gYYp0OFj1BP5SAR3JntOSynO57eYgW/HcQu&#10;PkRZOaDrZ5GZfErua2pObvzn4CNOQT5ekytGwe+1z0XCD49TBRzlZuK/kQZPikRJ7V8pIt8j9YB7&#10;Hl1EsbpneLjrLPcO0IHRoC0QbkGJ+OPOeGohEcS12jUzlKOGhNRbp2xg/wDdq9VY++vybM6wW5mL&#10;7SqVVNSgJfTtz4H71Z2sX6b/AChRDJjTRla7gHpMHV8FYdJ9HqvSxFdd1YAg+YIyIC7TKe0JiyaS&#10;Mj5NqKSpwRFmM+gcW4MDnaclxDhZXoJRHn5NK49GSTBmEsUjrKhZREKoGRIIjAqnmqnbkMrFCJEO&#10;ySnLHsNneAwqPAGErkGfToYR40lsSSEijVY8t8PTqO0R08MesB3HQ2zmeewylUsYKGUi9VhlxeVl&#10;KuspdBQbtjNeoJ77wq6knbEQ0vWNiFAlVjJYgbmQbfKJ2Md956kzqEdrkcA2O+JCnG8iQZ1C72MH&#10;UdseWO3SDD8zdSPh3gnhNGcDbznVboRulaCljghcfE9pn8M0pqUg4YlixYHrkwmoPuv/AEmB0THw&#10;037QsVN2OkAbmVJHXG3pAFj5w1fb+o/pFofc0U8f+WVF/wDLCv8ApANBQylZZ7s9pTx55z+ZlbPu&#10;/SE5SGPE2yDBvZnIPwIPcQY7SdR976Rq4sTdzRl+z9xq59M3/wBZJrPnWxyB8s4mwbohqFHiKcDO&#10;CM98eWZcGcxY8jT2A9Zl63RhoyxlGnIWUEzl9dwcHtMqzh5WdtcJkaoR/Bgy4YnOimVeqaFw3gHk&#10;NzTMm0z7K4Dwo9bF5aMuBWj/2VBLAwQKAAAAAAAAACEANPjTPlF4AQBReAEAFAAAAGRycy9tZWRp&#10;YS9pbWFnZTIucG5niVBORw0KGgoAAAANSUhEUgAAAQMAAADCCAYAAABNEqduAAAKQWlDQ1BJQ0Mg&#10;UHJvZmlsZQAASA2dlndUU9kWh8+9N73QEiIgJfQaegkg0jtIFQRRiUmAUAKGhCZ2RAVGFBEpVmRU&#10;wAFHhyJjRRQLg4Ji1wnyEFDGwVFEReXdjGsJ7601896a/cdZ39nnt9fZZ+9917oAUPyCBMJ0WAGA&#10;NKFYFO7rwVwSE8vE9wIYEAEOWAHA4WZmBEf4RALU/L09mZmoSMaz9u4ugGS72yy/UCZz1v9/kSI3&#10;QyQGAApF1TY8fiYX5QKUU7PFGTL/BMr0lSkyhjEyFqEJoqwi48SvbPan5iu7yZiXJuShGlnOGbw0&#10;noy7UN6aJeGjjAShXJgl4GejfAdlvVRJmgDl9yjT0/icTAAwFJlfzOcmoWyJMkUUGe6J8gIACJTE&#10;ObxyDov5OWieAHimZ+SKBIlJYqYR15hp5ejIZvrxs1P5YjErlMNN4Yh4TM/0tAyOMBeAr2+WRQEl&#10;WW2ZaJHtrRzt7VnW5mj5v9nfHn5T/T3IevtV8Sbsz55BjJ5Z32zsrC+9FgD2JFqbHbO+lVUAtG0G&#10;QOXhrE/vIADyBQC03pzzHoZsXpLE4gwnC4vs7GxzAZ9rLivoN/ufgm/Kv4Y595nL7vtWO6YXP4Ej&#10;SRUzZUXlpqemS0TMzAwOl89k/fcQ/+PAOWnNycMsnJ/AF/GF6FVR6JQJhIlou4U8gViQLmQKhH/V&#10;4X8YNicHGX6daxRodV8AfYU5ULhJB8hvPQBDIwMkbj96An3rWxAxCsi+vGitka9zjzJ6/uf6Hwtc&#10;im7hTEEiU+b2DI9kciWiLBmj34RswQISkAd0oAo0gS4wAixgDRyAM3AD3iAAhIBIEAOWAy5IAmlA&#10;BLJBPtgACkEx2AF2g2pwANSBetAEToI2cAZcBFfADXALDIBHQAqGwUswAd6BaQiC8BAVokGqkBak&#10;D5lC1hAbWgh5Q0FQOBQDxUOJkBCSQPnQJqgYKoOqoUNQPfQjdBq6CF2D+qAH0CA0Bv0BfYQRmALT&#10;YQ3YALaA2bA7HAhHwsvgRHgVnAcXwNvhSrgWPg63whfhG/AALIVfwpMIQMgIA9FGWAgb8URCkFgk&#10;AREha5EipAKpRZqQDqQbuY1IkXHkAwaHoWGYGBbGGeOHWYzhYlZh1mJKMNWYY5hWTBfmNmYQM4H5&#10;gqVi1bGmWCesP3YJNhGbjS3EVmCPYFuwl7ED2GHsOxwOx8AZ4hxwfrgYXDJuNa4Etw/XjLuA68MN&#10;4SbxeLwq3hTvgg/Bc/BifCG+Cn8cfx7fjx/GvyeQCVoEa4IPIZYgJGwkVBAaCOcI/YQRwjRRgahP&#10;dCKGEHnEXGIpsY7YQbxJHCZOkxRJhiQXUiQpmbSBVElqIl0mPSa9IZPJOmRHchhZQF5PriSfIF8l&#10;D5I/UJQoJhRPShxFQtlOOUq5QHlAeUOlUg2obtRYqpi6nVpPvUR9Sn0vR5Mzl/OX48mtk6uRa5Xr&#10;l3slT5TXl3eXXy6fJ18hf0r+pvy4AlHBQMFTgaOwVqFG4bTCPYVJRZqilWKIYppiiWKD4jXFUSW8&#10;koGStxJPqUDpsNIlpSEaQtOledK4tE20Otpl2jAdRzek+9OT6cX0H+i99AllJWVb5SjlHOUa5bPK&#10;UgbCMGD4M1IZpYyTjLuMj/M05rnP48/bNq9pXv+8KZX5Km4qfJUilWaVAZWPqkxVb9UU1Z2qbapP&#10;1DBqJmphatlq+9Uuq43Pp893ns+dXzT/5PyH6rC6iXq4+mr1w+o96pMamhq+GhkaVRqXNMY1GZpu&#10;msma5ZrnNMe0aFoLtQRa5VrntV4wlZnuzFRmJbOLOaGtru2nLdE+pN2rPa1jqLNYZ6NOs84TXZIu&#10;WzdBt1y3U3dCT0svWC9fr1HvoT5Rn62fpL9Hv1t/ysDQINpgi0GbwaihiqG/YZ5ho+FjI6qRq9Eq&#10;o1qjO8Y4Y7ZxivE+41smsImdSZJJjclNU9jU3lRgus+0zwxr5mgmNKs1u8eisNxZWaxG1qA5wzzI&#10;fKN5m/krCz2LWIudFt0WXyztLFMt6ywfWSlZBVhttOqw+sPaxJprXWN9x4Zq42Ozzqbd5rWtqS3f&#10;dr/tfTuaXbDdFrtOu8/2DvYi+yb7MQc9h3iHvQ732HR2KLuEfdUR6+jhuM7xjOMHJ3snsdNJp9+d&#10;Wc4pzg3OowsMF/AX1C0YctFx4bgccpEuZC6MX3hwodRV25XjWuv6zE3Xjed2xG3E3dg92f24+ysP&#10;Sw+RR4vHlKeT5xrPC16Il69XkVevt5L3Yu9q76c+Oj6JPo0+E752vqt9L/hh/QL9dvrd89fw5/rX&#10;+08EOASsCegKpARGBFYHPgsyCRIFdQTDwQHBu4IfL9JfJFzUFgJC/EN2hTwJNQxdFfpzGC4sNKwm&#10;7Hm4VXh+eHcELWJFREPEu0iPyNLIR4uNFksWd0bJR8VF1UdNRXtFl0VLl1gsWbPkRoxajCCmPRYf&#10;GxV7JHZyqffS3UuH4+ziCuPuLjNclrPs2nK15anLz66QX8FZcSoeGx8d3xD/iRPCqeVMrvRfuXfl&#10;BNeTu4f7kufGK+eN8V34ZfyRBJeEsoTRRJfEXYljSa5JFUnjAk9BteB1sl/ygeSplJCUoykzqdGp&#10;zWmEtPi000IlYYqwK10zPSe9L8M0ozBDuspp1e5VE6JA0ZFMKHNZZruYjv5M9UiMJJslg1kLs2qy&#10;3mdHZZ/KUcwR5vTkmuRuyx3J88n7fjVmNXd1Z752/ob8wTXuaw6thdauXNu5Tnddwbrh9b7rj20g&#10;bUjZ8MtGy41lG99uit7UUaBRsL5gaLPv5sZCuUJR4b0tzlsObMVsFWzt3WazrWrblyJe0fViy+KK&#10;4k8l3JLr31l9V/ndzPaE7b2l9qX7d+B2CHfc3em681iZYlle2dCu4F2t5czyovK3u1fsvlZhW3Fg&#10;D2mPZI+0MqiyvUqvakfVp+qk6oEaj5rmvep7t+2d2sfb17/fbX/TAY0DxQc+HhQcvH/I91BrrUFt&#10;xWHc4azDz+ui6rq/Z39ff0TtSPGRz0eFR6XHwo911TvU1zeoN5Q2wo2SxrHjccdv/eD1Q3sTq+lQ&#10;M6O5+AQ4ITnx4sf4H++eDDzZeYp9qukn/Z/2ttBailqh1tzWibakNml7THvf6YDTnR3OHS0/m/98&#10;9Iz2mZqzymdLz5HOFZybOZ93fvJCxoXxi4kXhzpXdD66tOTSna6wrt7LgZevXvG5cqnbvfv8VZer&#10;Z645XTt9nX297Yb9jdYeu56WX+x+aem172296XCz/ZbjrY6+BX3n+l37L972un3ljv+dGwOLBvru&#10;Lr57/17cPel93v3RB6kPXj/Mejj9aP1j7OOiJwpPKp6qP6391fjXZqm99Oyg12DPs4hnj4a4Qy//&#10;lfmvT8MFz6nPK0a0RupHrUfPjPmM3Xqx9MXwy4yX0+OFvyn+tveV0auffnf7vWdiycTwa9HrmT9K&#10;3qi+OfrW9m3nZOjk03dp76anit6rvj/2gf2h+2P0x5Hp7E/4T5WfjT93fAn88ngmbWbm3/eE8/sy&#10;Oll+AAAACXBIWXMAAAsTAAALEwEAmpwYAABAAElEQVR4Aey9Z7Bd2XXnt1+8L+eAF/EANNAAOjdD&#10;k5QoUpQlsmpE2S6XNLbkksculz6oypoaV6k0H0wVyh+n/GVslyiRUzUcaiSSkoZqiqSYmqFzYCeg&#10;EzIe8HLOOfn3WxunCTab3QyiTU/xdF/c++495+y9117rv+Lep2x7d+cg3TzKysqKj6n4XLy//sMb&#10;Puyn/Td888Y/3/j7681xYlmqOCjn3dd/nsfb0e//81EX01FM/c2/D4q/6eDe/l5a31pPNTVVqbys&#10;Im3srKTaqtq0m7bSzt5aWl1dSU2Nreng4AC+qYj3Z599Np09ezY1NNSlre2NNDjYlxoaa9K9992V&#10;ZmcnU2NTfRodH+fu5elv/u5v01e+8pXU3d2RqkvlaX9/N5Voq7a2Nr326qV06FBvOtQ9kJYW19Lk&#10;xELa2txN+3vlqbauMk3NXkyHhw6lysrKVFFRkaqqSkHSUnV92traTmtrG2lzYzdNjM+mdFCZdrbh&#10;OvrY33c4zl2ZX04XL15ibDW5/6kibW5u5mkp20/19fVp/2An7e3tpANGXA6rVlYlrq2K9srLbLcq&#10;ra+vx3crK2vxvrG+ybnl3LMs1dXV8WpIk5OT0c++vr40P7eYpqdnUl9vN+9Tqa+/O5WV76SV1UXe&#10;91Nvf3uqqi5PlaVqxrFBv/dTR0dXauc1x7UT41PR/1KpKmjJ4NLyyjx9KUvt7W30sZx5WU1jo5NB&#10;g92dsnSwX5H2dqXBAfQrS/UNtdx7PTW31HPvjlSZR/2z/FdBvxUQ5DI5ruw/Ywj4WdLz/9177+zs&#10;pd09JIijQkFnLmuqavhrH8ZdSU8/82hqbW1NXZ0b6dKlSwjSNgDQkMYRdP9eWJhDmHZTW1tz2thc&#10;SV/8UhPCvh3Cvo7QzcwspMmpqRCSlpYW7o/QHewFECjg3d3dIZAjIyNpY30HodtFuHdSbU0j184A&#10;HjWpsbEZgJlHSOZSc3Nzqiivoo2FEMT6ukYEsT7t7k6mluZWhGMKgakGAC7S7/a0vbbFbwp7Zdre&#10;3kmlUimEfG9vL8a8ublBn/y8n8orBDsEFOGvqqqMPoeA7R3wWaHdDiDY2d6Nd8FRoFhbW6ON/Thf&#10;EFFIBZyGhvr43NTUGG1ubK4H7Y4c7UtHjh1Oo2PD6dqN4dTZ2Zmqq/YZ42xaW9/m3MoAtPn5ee5Z&#10;ntY3VvmuHNBdC7ByPPZZgOrt7UvV1bVpeWk9XR8eT2urG/S/lFpam5P0Hhu7wbi3maeFnx4Myt9S&#10;pAsQeKPm9/viu+I9aP+Lf37OKLC/j/CjNbcBhD2ENJUdMHNlaWJmPH3joa+mc+deDM1fV9uQJiYm&#10;EKqDEEg1TVNTU3rllZfQQDV81xACMDmxgYVQmxYXF1NNfQ3MOIZma0pN/F5bW5empsfDMtjd3eVe&#10;e2kKoNja3EsjI+MIRB0arSqtrKzD0DUI/3xqaqnEWimh9Srj1dyEhgNElhZXoi9LS6tYLS3cM4Vw&#10;aG0oHNNTs2jkaQSgDAujRNul6F95eVkqqypLO7tbtLWPoOwBAnArbFoFGJaXZwukEkCpwkTYwbDe&#10;2d7Mwow1ELQCDLQG7L+AoLBJFy0Fv9vY2ICO+9FuQkNXVJalleVV6CswpXTj+miqrc99FHj2ABL7&#10;72t5eSXt7uwH6MoqAotgXVNTCoCqqsqW2QFwUF1dzTWCEFJK/xsb65kTABdaaVntY/HZX4FudRWa&#10;/lPxHjySNC2//x22ie/3ecdkggD53fN+AQL/VLT/Wd5HM9SjCqbEYYBt9tKXv/YP6ZFHHknPPvd0&#10;esc77oNBl9PiwnJow5WVpaTG0jJoampAk61gvi6gcasQ9LFwGza3FJSt1N80mDo70PyNDQjMZmjP&#10;rc2dED7Na7Wp2ruNlwysYC4urEd/ZPL6+kaYbjctzK+h8bYAhWoEBdZGiBWcjY1NrsMCRYC7Og9h&#10;qVxOrS2dCNJGWB47O2hQXJLW1haEoo5xLIZgJnn1gJHuIZkcB/vwMZrX+2S3T0FKN/u7ByDs0bf9&#10;eOfbEHjv7SEQ6L54aA0IVLoeCqpAYV+rsUa8n1bM/sF2CKZ2c3t7Z1qBfjs7u9GWLsk2aLEO6Egb&#10;BVmXZwe6VFZqTZUAodqgdQn3orpUmUoA3+5uthLKygEkZHRhcYE+pgDJmtrq6K99+anBoOymc6nQ&#10;e7z5u6Cge/D97wfFyXHlL/75eaXA6tpqKkN71cJg6M30jW98Iz355JOpp7crvfzyy/icjZju26H5&#10;1PSatevrq2jeSRhCodmFsduxCOpSf39vunjptXTjxlSaX1wNs3wLR16NqeYqRw0fIBkK9d5uWTCs&#10;pnlDQ1MaH5vCKlgJM1nNajvGInQ/qqsw0Svr8MWXEJ6dAKZVLIjGxmyC68poFXjd0pLCcBDCtLOL&#10;VkcKqksV4avv+jfApzVQcaAlIAiUB0j4rsZT+L1eYNjAbfHYWAeMuJFmuEK4sbEVgu95ugbGHAzJ&#10;6QLt7GxFXwQ84y3GTw4OADKEtqq6KtXUNkeMwXHo3yu4AqEgAC7gBpUSnlBaJT5RU1sDkGwHjXXR&#10;ctzE2Ikxl5qwwBrqm1IrbloT9Fxd2UhzB3NhHVVUAkZbjAPZrWTAPxUYeJNb5bn4/IPvAoHn/uD7&#10;LwAhSPNz/U9DfV1a3VxNkwh3qU6m3U3bMLQBsebmxptMvxFmePZjMdlhen34d77rfkz8Ecz9mYgf&#10;1NRUY6LPgBHlCGoToHAj1aDN1Ji+DMBtbKyFsISwATKaxQdoa10LQaMOd0Itaz9mZmbxpWfSJoEw&#10;hX1+fpZ+7HLvKjQ9woRAqZ3V/MdPHAUwSsQvWtL581e4ZiPVIAH7mOcVFQ20X46wbSNc2bQ2GOcR&#10;QULAUDBQg2q272BR+HmTYKYug/0qlehXQiCR1G3urZWgcBZB5Hro6DVbWxkoFFgBUrfBMRuTqD2o&#10;Ypxr6eyLrxALWE4NzU0xbi2cAJVd3I69zbAIBEljJNJ6l37v4S5479rdUowbEoWVVltTHxaZblZd&#10;3UbcxxiHc7IDEGuVeFR87E//9Ex84p+i0/5dfC7ei3NufZdUmVx8uCnot/7+tp/jBq/f4W1P///j&#10;CW9Fv3+a8TiTmmU/4et1RL85DzEn3+vZNsxicEpBxUpOjQTjTp6+nehzO8K2hKDfILI9ibZdCtPX&#10;YNjGxnoIgYy5jNvgb7oSa1gYmra6EOvrBOZQlfPzC/CaLiOWB5psnej/Hqaz5q9t1yBg1dU1xA1w&#10;H+hANVkMBWp//yDAZn19LQRRrauf7j1qaytTR2cbAbJa3JRVrsMkNiZBbEAg6O7uRNPv08dElqI9&#10;LBItFwN4GwTdzJ5UmjLgsB3vXVgI9rVon26gue1rOX3UZ68KGmQLQBcgz4kB1YKGZkr01TXjDThW&#10;k/2QTsYqyrnQwOQaVoZ90VIwQrO8pLWiddQMWO1xfrZ8DIwa8BRgKyvJFODWGFysJ95gX7a5f0tL&#10;a/Q9Yg38vrggoO5GAHFxYYkB6vKUBc1/KssgqFX8I1P9JIBQXP+L959LChRgZvCwDsHcJdpfW1cT&#10;mtmI/G//9m+Hq2BkXy3c1dWVRkdHQ2MZ5c6xg6YAA4FgbnYh/Hsj3bswYl1tU5jy/tbS3BaCpqZc&#10;WVlOM9MLCFRF/D45OQ1TG/jS997CReiOKL1av6urE+FZA2BWQ7AbyC4o9ALA6KjBy8Y0MHA4Pf74&#10;45yzEmm0u+85lbUmloJmvxkJ3QdBa33NaLxxB+MGgm1V9KuYIIGqHP9bjVpOGtD4Qh3+vlF8g6ZL&#10;S4shpPZpe3M/NfabzSiFiyONtGAc7/z8TFre2Ujdh9oR2qZ09eq1tAoYlkoK5wHnE/TcWiWmUR9u&#10;lulKXQGtgeamVrI5OT6jmybgaUGVl0MgrCivF3BNXwpegkNvb2MAzwIg0NDQGH3A4AHMBChA7dY6&#10;AwdbTH7xXi4SShpOvvVlA8p/HYyxDbIZBLETxSHC1oLUxVGUM1TaOocR4vDTcmylOO0H3m3nrY6i&#10;n291zk/z29u1/9Pc+0e5thif/fAVfisX+lkz2ehxcfi35mpocbijuLb43XeZUcYojp2bAS6pHAwB&#10;o3t9QfVdtMj29nqqJjjl7G7srqc/+/j/lZ577jnM1/n0h3/4h5ERuHTpQrpy5Ur0KwRieSH19PRE&#10;H19++aWwDuybfXQMCnwZ2szUYS1ZBYWwGIva08yEJrYaW2HVzCfuHm7B0tIy97Cf5amvrzfy5GUw&#10;o7UJUIZcfDMC34Yr8BoasClMcN0P2zfOIJ861tCi1Q2MYxlBkr5lBCNXyJBcBqRICa7ucB6BPfq3&#10;TYbA+MMmGltBFoS8h9/bvyNDRyLFZ+zEtJ40NiDZ1tYW45WmugLGPLzeIKL3qMSlcE68l79vrJMF&#10;IMBvucQasVKtsaam7ELV1tanNiyy7a1dgGSR/u6FhVNVbW0EVg1tN7fUBE2c39nZab7fjBiGbeoi&#10;edhf06jGI9aWsUqov/Co+N8+9rEztzLNGz8LBH4nKFQ4AZghplQcrJOnaFcwKVtEaHcJZDjodQal&#10;6VLG+ftMgJFYrYYtOhATzkWVfLcByjmQn+a4tb8/zX1+Xq+VSQogKKLS9tVx+9JULwDA398IBF7v&#10;eb6rpR999NHIsQ8ODsYceo3Xy5jOaWEeCwK+DHbVock2t/Fz8aHXiR3Mzs3i6w+HSWwO/fnnn7dH&#10;oc3V+J1d7emBBx6Ifi8szIcmvuuuu1AcWQAsuIlcvMGyGgpfaFutt4NmLVwEi4dk/pyfN712EGk0&#10;aWEwsL29I1wC05TLAI/gYUbCiPoumYqtrU0Cc8YiMmgIHL40yRUSU4ctZBFmSTE2U3+whdBozo+O&#10;jKGl1bRYIQibGru+voG+G5XfCYAyGOh4FTS/DzOdIp9taGTw0Da3KbTyt3B9cGXiNzIIIZTQWZpL&#10;u8qg/y5zZOwCrQ6oNTSU6HsDcoZ23wAIcXsELseuIHtdronQ1QAxuKYaWjaSlXEMCqVugS/dCAFL&#10;kJK2jiv6zt/rkU5ETpHt4CciuaEE/KM4bv0sAHgEc4DqHjKQgED3yY1uB8MAFeE3iXLbvBqY+BWg&#10;bQcUawUdvfs2A6ni2vAmQFzGBpB4xx9+SIC3Om7t61ud95P+9nbt/6T3/VGvk+GC3jBQMVb7VLxy&#10;kIt5wH4urAYZrfhd5jfy/5nPfCZ99KMfTV//+teDET/5iU+msfGx1NfTC284O9mq07xUe5uD8n6C&#10;tvMMJKXNHaL/VdX8fZD+xz/4H0JT6ip4vv0cGOiLQqPtHYWkLh0+PBjCZyCxiutkYrXTMjl1rzE4&#10;phWwtAI4wDOF1aI/LVMLYObRM0NTnYdWlZm1PCyYUfCtDrSiUctCYOjpwX1YXwpgOnpsMDSzgGYV&#10;pPQz9hC1C/jduhqz4/OMpzI1kq0wVbm6skksYgGXpR26lyJ4twvfCrJFBaHZFZXjxrp+QgLs6oJW&#10;AqHj1ozXlTh+/HiM+fr162EZSU9BsJgfhbSL2Mb3WQbEHevrywmqltD0VB7SRAOVgmY4nNNy5Efa&#10;SRtjIPv7ZClwWVSyAk204XiZd9ux386NICIf6aJ4jr9vUZlZU1kLlty0DD72px87AzXiKJjNP4rP&#10;DtqjsBC+BwT525WNJcwz0BCp3thZx6wh70lnnfwqkLAMNKa3+UUn9CQ2IYLWAqdmRPBWP6OjGMfP&#10;6PY/89tKbye0GIdM4MsDcjIvWF4wufNk2i/+Q5AF8TLezWd/7WtfS9/85jeD6a5evZo++MEPhtB+&#10;9rOfTffec0+YrGHFcV81jkxlu95fINhGi87MT5Pma0xrWAZbuxsIUjuuwvNhrp46dTq04dNPPxVa&#10;Ww06NHQ4hNiqOdONKyurERNQ42uWT0xMokVrQnisZNTsN58OozA+0351+Lw5n24vMlghzDCxoOCY&#10;LbtdxmUwvqDVYSyjxD3VsAqm6ci1mwFGLQuj6mpYA2aLi0sIPoU2gIvgVIuF4tgl7eTkFPezCEqr&#10;wzqJ5QhmGhg1+Bc1BdyPmGGiWXhdK0GwOQir4viJY/RDjYsZDgDaP8em0G+ScvTQTbAceM/sBYCm&#10;QKvhIXukapsAFC21cqwxhVft7d/2yXeBQWtDK8TrIEd8l0FV/jComd2boB1pUoHemIMgZHbCgqYD&#10;ip4IecS1ld60YLQ3frbT+57JkTvEhZyvOSdDkjFNV65dJgDSEYj3xBNPpH/+3/x36Zvf+TqM8kL6&#10;b//576ZTJ05xtekQkSoHMkqYUh5bREarAQvG8ovjh1BAuheHSO+hoOY5wwUIjZ4JqHUQv4c153eZ&#10;GU+fPhWCo5B++MO/EYz7l3/56fSBD3wgmMjvq+VCcvDhxgEAHt5Pv7SaNFQXNfE3Rq+miekJ3I3R&#10;OE9/vqvrEGsHDqFNZ9I9AItlrWpEo99aLfZfcJGZPU/BU7NPTkyh4XI1nkUzglZU9d1kdIfi9/KM&#10;xU7Fb7ozakZfxgFMTwo2ViQSi6eST7NZulTRp8UICvb19QXN9vfQtAikFYuVFZj9qN1FLAqr8jy0&#10;RoavjeJzU7sAEAk8BiUXqWb0MEthu42Nlfy2y3qCToTV4ifdATIXBP+0glawdOLz8BztshYAIKiu&#10;zjxvWtJzSyVcry3Mfcx8Zaqgu6Dg37aTBdv6hDJoqOavRtki9dBGJSAAQULu5TqJUlgCWiQh5NxD&#10;ALT0eBcZVlZDkRCQVSObLlVJS88ygMEjemjjHjbq5wIc4kv+CcG/aXr6m8xYAhYJwaBhLqT/+Nn/&#10;EN+98vJr6dc/8hvp3Cvn0jPPPZMGDh/GFGwgSNQTHdwv20vDI8OYVV1BEJkl2s7NF8193/sb+/J9&#10;P/JH0fc3fl/8/XbXF+f9PL8XzK9gqRWKMTn2MQTTaHqhLaPIBjDYQmu88MIL6XOf+1z64z/+4xB8&#10;Fw+dOnUqtNVHPvKR0J7nz59PQ0ND6fCRI2FdlAPOwYTEC5z3iYmx9MqrL6duFtT89V9/Ol24fAGh&#10;7grGdAGRWufd7353BOb+7M/+z7AMBALv8dJLLlRqiv6qCTVVDXzJrFYWev9lyoUFOceoBaSQZAB0&#10;rPq7a3EvI+weniMIaY4LPL09/QgUoFe+iXnegqLahBar4Tas31imnQosAKv6VuNauDxAiWVO8E5e&#10;ALSEpdI0YFFSPUVMg9HP7S2Lg3IVISxPn7LQGXfoPtQZQDE0NIgMbMD7ZTFOYzIK6PzCdNDFBUYC&#10;TYzPIqqbYO4YlCHdDwXZtKKukGIoAHk/6aGbsLTsoq2cNpUufqcAF/eSHzx0BZwLQVNlq6Xl4d+7&#10;ZCyMiRggNQVq+3F/1jmA+K8r4wggxlX8UzCZfxefC4LYeW9ih2RCv9+C8Nv7m+mRx7+Trt+4Hh3a&#10;Jbhy/sIFCDKfFskvrzAJFcQXmqmAKuEvPvrE4+nqtSsERtZT36F+ug/4FB14k/eiH2/y04/01dtd&#10;/3Zg8iM18jM8yf4XYFwwkX9b3DMxMZ4+8Ym/CG0kIzo3pvZ815f/1Kc+Ff7x6OhoCIA+r+PVdDUV&#10;aNDtyuXL4VcfBhC8v8KS5zovqPnUp/59+s7D30lXrl5J73vfe9K5l84BBKV07733pC9/+UtUFA5G&#10;KvFLX/pSun79WgihtQW6I/fcczcCOx+MKQhZM+B6glWE1aBcmQIB05uJMrhl8NKXDK7JnrXqDtp9&#10;OQRFobHYScATDAxEzsx4/7xwJ7sae7nOH624TTjM4GcFv89ynpaGi51cmzA/h+mPudxOMHJ2dgWA&#10;oWYfYRRQpqYIMCKo0lkdfEDJs4FEYyEltHNPz6GwIlrbGgjuVRBQpZpyfg66rmBV9BAja8Ud2AwA&#10;0sJRUL2V99caks6O34VKOwiqbnYz929qaub7HHOo493xLizm8uta2hFktwiS2ifrEUxpGuw0k7C1&#10;ZXYEAMWKEyjsf87uqf3NHPA30iZNnWOtFesQjAmFawmfVe5jUn1vzQDRRn4ywBemO51ZWp1PdXS6&#10;3kUiZJlniMS+dvHV9OrLr7AE9XoanbxGoNDI5UK6/faT6bnnvxsmiFHuycrx9MwzTwVRRdR7Tt/H&#10;CrUxmOY6k3gk3XXn6VSDGYPREu293i7d/f4jm63f/13x11tBSXHO2717f83xH/f97e77Vr//sH6/&#10;0UzK1XA4BzBR7qOVaeMTNxDCkXRt+CKTRZHK2iYCO8AEb2C+9qfr14Yjyv+O++4nVYal9tTTybLf&#10;TXLPKwTAWmC87s6udI3zFKIa1I9FPpnRqtPq+nJ69LGHiAMtp3vfeUf69sMPpdN3D6Ujx0nlkbd/&#10;+cJzqau3Nd1xz4n08Y9/PI2hDKoI6OEqU8eynXr7OlAU6+n0Hbelhx97PN0YYYFQTQNVgFiLaMsT&#10;x25Li4DCF77whYgtzRFb8NhDyQhG66tkpIjGVwMOmysER1ku7UKmNflqfxbTVmFAUwJs99x7LwuT&#10;5uHHUWoEVjC/rbuvJA5QkVYQpli5yCpHQWeG7MHoyERaXtxAaAEUrALjWGNjEyx6aosFTD39A2mZ&#10;XPwuEryE9VGqr+bcpjR9mcVVpC/LiPLXRpR+M12++kqA46FDPcIowtkGTeXvGQS7PlYLKoCtfG8Q&#10;UPfImMkevnpTE5WdlC+XKBMOAKzMFYR2yOzN7OwG96uOlOEWlopGQBWavtpFSQixYKC237KkGHYy&#10;jVlTque62YiJKMhhmcFSNQG4gARWhQAl0Nlf+1TGfTwq/vX//q/P7FOooC94QFWW9edbFFXuUqJJ&#10;XiA1gVDfeuLr6cEv/13qHmBApf30yU99PF26+mqaW5pKYxPDMKNLPymjpGgD0IIIpFsw965evRad&#10;1Jx77LFH03ve927eH0G7PB+o+ADmZS315PouVl8tEmipZaAWfIiAEsiAjf6R3/nK0Y787t8R4FRG&#10;lK03eRnzKK5983dDo55j13/cd68t/gNE4x5Bgtc/Z5B5k45xbnE4kVsgt8K+SZS7EtS3J36/Z7SY&#10;d4N4pvYErOnZifTIo99JTzzxcDpyxLX8B2mgr5vvHknNAPedpPFOHj8Bc7DABx/11ddeS0uY50eP&#10;Hku7MIOm8LUrl9BI+K1E12Xk06fviMIdfWCojzW3nV585bvpu88/mq6OvJb2K9bT6sZMqqzdTcOj&#10;59P04jigMpdeevnZNDs/mjq6KGIhCl7BUtvG5lpSkEtpZm4SRVJN3zHHsSK7AY91As619aScMa9f&#10;O38uahGuXrmSBlhqu4ogl5hzg3u70EENNzfNsmS09z7+/doamStSbQcEwxrrmvl7My3Msi/AzBjL&#10;q+Ef+A8yEZirSD1d3eEqVWIlWennuAW7Rvi5BI91d7TSz+zCtKDJx8cXcJX6023HjwMKTbgaWA7c&#10;zD0WNslEyI+wdOof7KP/FioRyFyjn6YZ4d9u4iFawFWY4YKB360BvN1kawyIOq/awAbVBRnjHUsE&#10;Qq1hcH2BQNfT25NasKArSFNa0qy7swYQluCHKpTmtvs4YPEIANsEIjdxKcoRZi0NLZoIGIKEAnsb&#10;adNarJhG+KFEpiECylCdICAMak+I50Az6VYITsV//d//V2esLvviP34xPfTNb6RSYzXme0+YKAkf&#10;/6/+039ML5x9Nl249Crm0HS6fO1CevHc84jnVgQF66wn4H5GWjU/97SHwPFN8ryaSg5SU9HIpybQ&#10;2bMvpNdeezXddfed6dd+5ddCWxmsqSRPqnkrK25gVjXgvxmotNLre0ceRBY3GvV/iO57FjrPFRl+&#10;nHev9fyinR/n3XOj8Vve+XjLIdHf6oi54IQYx80TNfeye2MgKWtKzTktM/u5hBV2Y+Q6NEWrUKex&#10;SKTftfqa35cuXqE6rSmduuPe1M2qtz//80+wgUYfVsRY+i9+7UPQ/jxMkOLv2elZzP13pt/93d/D&#10;53djEcz2fTQw97w6eiV95nOfpsXN1NbZQJynMbV2UmVHKnkOn7hac7mvi+taqSqcDhN6YLAXDdoc&#10;OXLz5DOzUw4s3c/KxhrWNDSgKaNAhqDZuZdeZByLqQ6TfY1+C6kNKBHXBjTgAsgvpq8NONrfcCEw&#10;9zW1a3E3SkTKXTpcCfhUAmBhGhPU09Npxo3w78nx1XTi9sO4DcvhWlTfdINaSUtqJi+TxdB8LoPv&#10;9NObqEJUABVwAdl6f2sgrEwsh/72vau7CxcFsIPfl7BSQqDQ/Lor8sK1q9fDFVhcWA3hdGm3WREX&#10;CLmK0s/6/Spjx7e2anTfdkjDA1ZWL7oGQxdmld8sfioz2Adf5zgAZj+ypZsu91nOrMgJCPLQHm6X&#10;h2Kh/AiGZlf2GKe/GcB0IViY/9wgWxcCDJmMe997zxmLRopc6Fe/+hW0fV5PvU455YNfeBDUNDW0&#10;HAGbWaLGEqfI9U7hdwoCpnLwOjCZso8mGppeDGBAuA2QeGg+aaJYhHLn3XdhBtZA+KoAkxrMTFM9&#10;MkYVBBbNsgWjQPGK/xV2D9/9/mbUQVvP483ePc3v3+w9SOoPP+mr6IeNv9nhlEl17/+Dh1VjFtZk&#10;MNBfLw9m2iP/rmDoN1YwofZvg+CUzHr2xbOkCr9Fue405yeWBs/yG76wEWree3r706mTd6QJSnhX&#10;mZvnnn+RGM4ipCpDkBc4P39fh3Dee8/96aO/9VvcXiuLU+C7HRbCPP3dp9J/+PS/B6w3iAv00/5B&#10;Gh4eRsBnEAzTjhWAwFyaGJtOgwODIawGp0ztaQb7Pjh4mPnTBK4Ov/9F+i3TPvXUSzC6i5FKaWJ0&#10;gvm3ErEL1+IQzG1BjlWPRPPhGyPoFaTPmtHi+pI7+O0Wua1vrMBzK6T28JEpdhM8u7rbAK023jvR&#10;inVYn7mgZmx0HisJjQttFX59et8Nslrnr9DYd2nsWgnf60ktWk+Qd0ty0xCq/BBm59E1FlovZgxq&#10;ADNrF25cX+T3FWjEuZT3rq1ZCGRA1IVIuHFcKwAZM1AW7a/Kr4Zgn5WTpgjNqFjNK8+bJSmhIN3d&#10;yZWRAobneI0ZHoOEDax29H67AJ8pSI9wA2yA+RIwTPkLjHtYVsZnzM4of1oXHmF5AwQBBoeGus/M&#10;L8zGYhPTGu5MY5rowoXzBP+WIyhkxZaddxMFJ0nk8samjPTxFHzTNKK3C0mMiG4QqTQavAATygBF&#10;4ErQ0SeUsZ597tn0wff/KkxcnTQVO/Fh1aROjkQRjb9fs5JSi0HcFED6RBSKIeWB/UTvcakC6z1/&#10;3PeiXS592+PNz5VBq9E4IfQMxSH5XWiim5psFQ2mcBkcqsNiOnvuJVyEp4JOfZT8dncfoiJwNF2+&#10;dC2Yu621K915590UAQ2l++69L/xyJ9+go9cLKocPD4VA/tEf/UtMfNb4o60VSqmwuLaAQhhLzz77&#10;dDp++zEYcjECiPrc7filsxTlzFDzvovJWldNcdHgUa5iVSF7Glgq60YdIyNj9IdAMZpQq2R4eCws&#10;w+vDk4Abp0PqBXxiZB8/fy2CYKYILaRZwP+3Mm9yaiECdNb463pqmgsUdZzjDczTCwgqD0HDlGDw&#10;aTD9PnTpjjGXYeGaNjTG4LoGhdP6AXP+LpZSyyuoamZ9aPnTvwUGt3lTAA3uCRwqPouSVtD08v2h&#10;7t4AYFYT8BtuSEPW5K70LMfUV/hy8A5VyXwKjM6vvKqQyt+vW4UIpSC5QTGQqcYdZCrWRtBHoCN4&#10;wyItx24NQ0wWvyiL+R62xZg0nzhHMFCh2o7yaV/2AI8MBAU/ei/7gNLpPNx2RqTRt9Zn9caHDuVF&#10;INevD4PeLkrZCDPLKHJebSVBXV22l5pY8GDjmvoSx/ylYGBPLRn1O60Iq7KicxBCEBF0jIA3gMAX&#10;L17C7L2R7rvnPq6j0w6YCdAE0jGgp5Is7unneAUlIGoxJn79yQ7vx5U/zHJ4y+8l+o94OHlv8hIE&#10;/M9FJZaUWoBj2lba+psxkXVorebSJLWzIyMjEY9R28zNTGMJ9MVk60t3tHdHbODOO+5hTOy/B1O6&#10;ZNgAmRp+jarQ3/u930v/6l/9rwjuTvrof/lbzPk2mpDdh5bn0ze++fX05NMs6KGkvJaNL4aODmHN&#10;TaEcLkbf3BFnZHQ07uNcz0zOprMvvMr12XR3P4G+3gECZu1sMTaBj96crlyaT8eO9qfB/iEslpNh&#10;0fQc6gul0sQSXjcXUfPn9J+lvNt81xxluJq0sboPTagyEhCMvhtNd/OUWtyP/v6eSG2aYTBwrZW6&#10;Rj899M27iB8o/AqBbqufs4ZWYOB9Mhmx+hBuM9C3Q/RdsNOs1pQ3aNfe1hGgYFrUlOA+oOT4zZCt&#10;E7vQddlEAba3UnMDXa20XKEdHBAKe9DGzKdjcT7D0kPeQjCxnKwNkO+dbxdJYRAxd1ZcboYAG4AU&#10;lARChVzA1DIwxmUmRctAYQ7LCdp5aMk4RtsKiyAsA60SrQDucpN1Q/FwjoBXcfSOwTMuMQ0zjJtf&#10;vHgBBso11ZOT4zFB+m+erHkkYhofMF2ySJpIsw5MoRE1mhVSOZ8cWoPJsUMCh6joNlPWlWtZ2F5H&#10;RycgMJJefuml8DPf/0vvDyY0cJjLXhngzU6LjHGEZaBQ5OPmz8WfP/Ae8vMD377xi+J+P8G7Av4W&#10;R0bpN56gGWdbMrpr050cosVhQQnKLt8F4flPZC8sK01TQUFmVkBGEUrdrnUE3Ko6t/cyO6BV8Eu/&#10;/P5garXhXXfdnX7nd34nsj1///efT7/xGx9mn4F3pvvf+S7apj0CVkxvtPlv/+9/S5D3YbT/DPOZ&#10;0sTUeKTx2qj20/ReQ9B2MbENZI3cWE8dRNlXljeZy44QNlcXqnkVsmayBhMT0+ld77qbeACpZdyY&#10;aVwagcDg3yI77vSRpjtx+4nUTfGSwqwSUaPrVhoAzVV/OW0mnWRszVzBQB9ei2FgYCCU1tycexnk&#10;9fq6XvK11qo1DWNjpF4RKK1PtaSKRnA1JqBykva2aV5ey2l21mIkA4xkNhizQqTFky2F7MIq8Bvs&#10;oRgFTwCDATzlwL0CXAugVeT82V8BboO9GxVoLQ+FV63f2NAaAU0Di7k4S8GmtgBLUFmjzALjVz7A&#10;f4PXVMaNlF0LgsY67J8aXyBRwLOVoCzmduUyi48EPNvzPQOBv2Qr9HXLYOC2rjP6JvMQcgzmakGD&#10;70NwU1MGYg64WK2h2WbgQsP9AMI0E2zRNMn+TXMQQkKKYjKtk67mcrspz3HduYUxBhEFAy0OTSZT&#10;Hhvct4sAVh175WmyKl76Osucb3TWv7NlkP91EK8feUyv//nGDzLQz/T4oWCgwNvzN3v5m4dMiaYh&#10;YCVzq9WcbE1ZN/CQkVwTonYyuiywKpBqApegXr58FV/1eprDnHXd+jvf9e708MOPpfvuf2d617vf&#10;Be00ebUstgBfy1+b8Pnn0h/8wf8Mc7oAJvuqwUj0BZJHRenFS+cjuHdt+Crn1N5MBc9jse3BI+MI&#10;1iaCUsJEJrtURsyHvk0i9Ob9LSN2t585LIRKhOXkyTuZb8uHK/h8Oh09cjw9+cTTKJl1ipUewApy&#10;+y834Vi4mX0yfnAIYZyL2gAtTgVbYbTkOAuRS46bguFniWHo3kq768M3AiS1TLV6VEJuCCogaCnk&#10;egSzC66DYG9n3hvYXcn76kZokenWSm99aQOKBtyMDRjQMytWaFbvFXsrsJdgIztD6xIIDoKA9RQC&#10;gO0K2mppZUVeDEUHz3tY2FSFW61rZV91Acx42IbXrq8BCtQXqAAEL3lDl1IXIawk+MZtzRTygs8F&#10;G9uTnyI2cDONWICBsluAgbS8NYBYWSy+MN3kjxZPiIgivUjpApCtTbZdZt2BfqXnrBJLsPos6sfx&#10;cQq/SFQWFUUiBy86FQtNxglKGiDRVbAwRnPP2EQF55kxuHz5Yvqrv5pN/+bf/B+YZRS8kGZyFZad&#10;fT0oGCT8Ofsn3IhCuN+ub7eex+cAkoOovbBm/MUXX4y0n4z8jne8A8CsDQZRSk2v6kfKLM6ZgGr8&#10;xQDg2XMv4DpQiQjwDg0RJ7hPd4tgErQOzdjmTsJzgHL2U9VeMl+JvL/ps22ChAa7TOAeO3Ys7tvU&#10;wm/MkesPmHJSZIdi/0C3G+/tYZERwmOb4yMGMTXt96JwZ3U1F9vIvOfODke03CKh6ak5lgcvh7/t&#10;uKxVmBifTuOjN9Ds/aQ2TyPME2iucmINw5xHkRD9N3dexW7MalYBUMZ3k1O1dR4fm3/AozmwphCp&#10;jFwNqJA2B+jouhi/8nx3Uba/mvj19ZWphWIj3SR5U626vLwW1qtKTR4WgFVapu5USbajeS/GH+BW&#10;z84YOMyLxMwEKPxhtQDypoUVSC0Gl/orxPbP9u1zuBs3rYZtLO193Dz0OPGirNk5jT67FoJAJfjh&#10;cuxqtk93Zya6xnfkOrnGPuWDfqmumTDBVwtDy9T59hWihGWtu5QtbfghYhD8yFHRPdB+poFqqDV8&#10;VX2kZgIlooimpwN2lZUmigRwEPNMkhor0oEIrXEBfSazCDbi556evvjbfeGceCfBCLAAI9FlZIVc&#10;sNE81vexUrEWq+GVV19hJ51Tqa2pLa3hjtSEOWdaDf8OjViNQEgItZ06V+JICwerRhD1bE/kl8EV&#10;Mj/rY8nU/u75Rt0zyjLFfC+TmV669V2/PRf6eH/NrFw2W5j+alQPNbljCI3CuPxdX81JsSTVsZqR&#10;0f3yHM3TeWImptCeIUj37/7dJ8Lcf+yxR8MVc5XhqVMnYf562syBLV0H+1lElR988O/Dpful972P&#10;KsKr9KIs1gRoav7Kr7wfhnZHYE3O3A8tspHREUqUn0+//usfiuBjWARhkpL1MYXL668/85dkHOag&#10;Wd6lqIGdi/r6+sNnNuCWV90dMIcKJBuLYHbvQOMyxnz82G0I9ySfy0PLVmLeqpFrYVrjB/rVkAnf&#10;GsBA6Ja5x+ysrg/FRWjIkRvjcV+Z9oEHfim0tPOn1eEaCDWuboiCKa8dHhoI2pp1ke+cH+daYVRQ&#10;1JAG/lzMpKUh7dSyanDNcPPx+vHLuBO7XGe2wLmR/90WfgPlto9loDZ1ua/nbDHXVu4VY6gAVBRq&#10;4wxeKwjG3Ctu0F7ZMb7g7zLsAXNiO+734U5Im1hRtaZcSevKv1Y0bm7S3jJxHLZuy6BkGbGp91x3&#10;Il8b7FVmqgFK42oCmWlogUFeEXRCJqGl8qCFUwCclof9Uja12O2Y11UcOTlwxpNNWcl4+nX+mNeR&#10;W6Fk51ywwYIKbqz5au7Um7sho1rMFWgiryWfrvaS8OGnQGiFyPiCHdQndCGHG2Xq7ynUm2goBdAg&#10;pVFzmfq9730PWguTCLNIApkn1ZQWUJwQTuF/IhWawExYRm/iDAi8yFhDgCkDAevLmXyJqE8tM/i7&#10;Qu+74/ZO3l+XRk2oT2hfFRQLTTQHFXTdJPsro4VZj1ALLPZP1NetMQviIQgYZ1GLWw778CPfSS+8&#10;+EK0Z5m2abwu4iV7BIk0/R566CF+2w4NeenSRUAAUHzlFRi5MR0dOsKEuysu4IWGkima+X6RWoNH&#10;H30YC+J+hGY+/coH3h/zd+7cWQJqvenI0SHmlG2t0EY+t0DGNCt06dKlWKdgrMJVfo5piw1Lqhjn&#10;o48/nD77uc+GBegOOa24HvOYxgKAcQpz6QvzrvZDkJcUZoKdFQTQmIMmdt7RgrP0NZvzZpByWlEX&#10;x8CdGtadjiJoB0NaZtze1kks43R6zwPvS9/+1rfR1o1YCXelf/Ev/qd0z933RFtW1LW2toVgy4uR&#10;vmbuFUp5QUFwbjXl5SVjWFkDu6FIrnWxT/KiFwgE8rrZFRcVydsKgyZ88e71WcByjEKAF2y8hcLk&#10;y/Ha1vcO+crDd37nCMD1VIUnDhVOXmhlf6zGlPetDO3sbkonT53A5WMRFdWbKsvscpimd++HUsyX&#10;7oTpVPcHQZ/Dd+7M7Ni1WAwqZv6VDwUh+VwDQF62/2Y3pFMoNfhDOQp69RzuPmPUWZTSJzRnaqrF&#10;gVoZpWBLUBtQyxggzAKl4JWFH3j//e9Id9xBXhtQsK7bYI33FEgEgEKgHZCEV1CqqVj0s1kMl9qa&#10;JxWQFKwPf/gjWAFsIcVWUgekhXRPRN0arIrlNZarGm9g9ZZC6fUKSBUC7GHQyO/1/0RPQUPtLgDE&#10;clDGoACEFQCFFHzVlVVpmnFaLm5eoV+et++WGTC3OCuv7XdcLFkFBAxuqb31KR2bdNGHtQzVWIBL&#10;X0Xev/iLPyco9xjnrSDkLxPgO52ef+E5duI5H0D54Bc+zxZdlMsyDs9vayfIiu/ajKnucljHXwdj&#10;jE+NpO8+9xTNsOBr+Eq03w6oSIMH3vMAqdpnIi3nbruCQVtHE/1ingAf9wK8dOUCZcYr6eixofSl&#10;L38xff7Bv0tHbjucboxdTw9+8UGKzh5K3/3uM9FPLQznqZtIfI2BMfjMKHlUwMFQe24Njs978uSp&#10;iJabl1/DZdTyUZNuw0dtCLB/a0UuEBNwy/M/+l/+JbGGQwHqS8SWXLQmONQjrG7H9Zv/7LeoN+hl&#10;/4XPpt///d8Pnnrp3LkQfIVfEJO+BqDVhBYHyfQCs/wpU6sAVGq+Fqi8zErATILLf51f59PVg9RE&#10;xMIpCpkYb1TrqYG5n/xrelth0lJw/MqIn8Pv1iKn0VjxJzDEy5MCLW7+jRDDX2YS8nU5o6B1ZIYh&#10;CvRoSlBu72qmPqKDcTXEEmZrbgQjU8EKs3xqsJQroYGrL4ml0NYeT0pyywDP1RL0dwGtkNdd+u9v&#10;cD98K0CrwKhtgebKibLgNdKwor237YzaSc2u0MrYRV5U68DvDQyq8TOik4emqMSIrIEPGUDUs/Jq&#10;grprU1f6kzKA93MTCn1Gz7GzAoQMKho5SH1H29cfVDsarLz77rtZ7PQaBGpLzbVNVCcyEADDoMnD&#10;j3wr4glu+FDP5Iavx+SqkfTR/Nucs8LrAg7/ZmZCuBVmCaVwyzgKu/3SVfE3ieNnC6wsr5ZZDK7a&#10;XxepGHG2DZlFP9PDoiGZU+tDLeDYBaRXcXeuXLkUFo4Rf/swOnoDt6otAlHPPfcc6wtG07e+9U1o&#10;0BwWk329cuVKxG3cNnxsbDR85iPsDbBLuy4d/od/+EL63N/8FcG2q+nylcv0L++/7864z1G3YRWg&#10;C4ZcA6ImccOPOgWDcZyl6u+ppx6PCtAnn3wizS7MRCpxZPQ67V4O0DSnryaWLs6H2snsgPlvn2QU&#10;SgOeM0ag4uil3FbaGxx27KbmFFrn+bbbboMO54PRVCLWG0gbV1E+/vjjkVVoIBD42muvRbxE2rzz&#10;ne9MH/rQr0bc41c/8MGIh0g/mXYz6g3qsBDcCNSa/Q1SgGYQsOoAKrWjVqJ8anDQ37Vu1JhqQoHC&#10;cQm4niuolzDPW1qaEUj4CUCSPwQPz/d6P6vBszWQtakaVaHyPWQpuI0vUCbx8ZZ327T9LKxeBxJw&#10;eC13S1sUFHUeak23n7wNOWH/BJ4xYYxA+oXSBNiUKflVV8/r5WutPfegKLZS93sF2qI9LWivdywm&#10;ALTQ/F4gpJPc9yao092oPQDIHGNF72D3mYzmMLYmN4TUlzJGMMUmD+2kd5xc/1bwjRf4Wb9LY0gz&#10;Uu0rWAwNDQXzjNxw0t14ko0qsSrc6EJBkWGyMIKUCJ2M5gAdhFpRxHbSTak99I1vADrcmw0n3aKq&#10;jhruhaU5Cmg+T+DqRs48gKT6imHiMHgZXnNdTahrogXhIYg4sQqs/Vfgs8noGgg2paBvWg2LBIAs&#10;9pHRTG3qNphvN6LvYIOZ6JtgYD8zsOUNJByXprT18Z2M20DsJz/5CYRzIBj8b//2bwgODjAhpGLx&#10;zXUBZMphiq8819TfF7/4xRB+azA0/X0S0fnzr7IY6TLnXeV5BV8lTvAaAFMJ8I6zIKkHgJgMJpye&#10;YbMQfMmTJ0+wgvQqFsIs43C5b0t6+NFvpUce+zYLl54Nt0zrxdRhE9p1jfFdvX6NtQRsnknNQgNB&#10;2xO3344bskjJcQ0Le2aYB10DfXIZTh8YmqIMFJBtzPZmhGkKX95KRIHRoLHCmJmvHFCb4jrBshzh&#10;nUsXzl8ECHoDGLz27PNn0x1YS8uY7EeODFEnMcS4RtJTzzwBaDyC4PqkoS1oOxflzgpxptFcuBEy&#10;u5rQ9gyYaqEpfAKEPCbNCxCQuwxMe+gmtGOFCbxaGfKhPGjlodpcMBQ0svArxEUkXnbIMADrBG/I&#10;HwJ+DPT198wzGUwyCBQaWzBxGUCplmrHxhpqRTpimzbnbYadm3RRBV5lS4vZQ8vGcUiPzLM+N9E5&#10;yS6s/Kg7qwWgsnU8ur0exkAybVRkyp8xBIORWhLODee0dree8UsjnhJQLWBHs+YEXQkSRbqDVVYy&#10;gYS3nsC0i3vIqU0V2uyz7Kehw0dDENX0MoWEEPEdkEtbQxggnFFMEVP000LQinAwmqcKyVU0ldp4&#10;hNVwVkjq/46hGS9eOI+LUYmQ9aV+otDu2GtRiEIcuXkGGeYPBNC08ukxIrZBUgM7lqCKybapaQgP&#10;QYicYtECqCMQKkFvoC0ff/wxtgn7WgiehVhORC1AaZm2YOG9DFQZ5RcItIDcDejV115GSz8HUx/B&#10;z56G6RfCX5f53MnWAKoAOTJi8dDVECA1pWagfR5DEARH3Qq1u21/81vfIONyAZq5rZyZAB46yqPH&#10;3CVXBvPcvn7SuO5fDLNocjY21gEe59MTTz5GhWLeekvXyeDlKsCMkUlp8iR7FnbEHIUvypx4OFar&#10;7YxTGHmXkeQRhUBB12q0XYNjx247xgNOxvk9b22WwcA6+yV4YQuLQW3exPnlLDxa5KGiPRFNNy4y&#10;PTsVC38UfsesVnyERVjXcIOeeeZJYi3PxlhX0JgTk8RAEst1Sb7PY9UYy6hk2y6Dj2a2FBYDavZV&#10;0Be85Wl5y3d5S+tFzamy2KBvupvypHMiIAhw9t/r5V21qIeClV9ZyJQPToE2/qZAamrfep6f5a2b&#10;+X7+CGGlT9JBgNlFoCqryogVtKI4W+nPCrw2Sn91y42J0B/Oc/t4BV76ClbZstXNMLansNoXAZF3&#10;G+WQx+2/G9PkWELutw9clRbeL1voxiOUf2jW0tFyxh9D0zOyFaK8TqA+oFVX5oO1FEwZ6otJHAkh&#10;utBi7NVmXCBXdi3DAMtRXGQeWGbyNwMkxgeq0Fz5yMUT7iKzw+CsdV/FNLdzmsxqcTsn0lYwUXOA&#10;wflXX43ouVq9vQP3AX/aSZdRX4apzr30UqQnnVTR3ol7WmZ6wcAdj/Lq6486exdBqVkuXb6MBr0W&#10;7Skwo6MjFKSQ7aA9d2/6x3/8MnsHPoGwWlKLRQTYOEkCi+a7wHT16jCR9sFgHNFYJlJ4XZuukH+O&#10;YFzxHIETJ47H76+h6bU8NI1lQt0oQaGwVizKshxX90l3Rf/fYJGLxtzo07EIXhOUC9ufoaPHYG6Y&#10;mYCiwj02OQKTbceKOgOU7ozjb9b3q8xq8E8NdMILMN8mJmpXrN67cP5CAJcM5Bh7e3sDbIy9ZBM5&#10;a8UtXIV4ehCBK0tudadcV+A6BccvyMro0sPDuZcm8oUCOHRkiMKoazF2hckUsgCglePzDG6MDCOw&#10;tXy/xHlXIobUy4pMHzCyswO44Jr6aDaagQ4IAz4z7Bt8Kd+YfVDBOA77IT3tk5ac1ZhqcB+0sryc&#10;KxTLy3fDHbT03jkWQIwF+a7gKRvSO4QfYSve/U7hq8ByzZ/9m5eCGb/lv+2DgiI9FGbn3OsMwMv7&#10;dDW1d+LGsdx6bPwGc8Cqzrq8pNwCL2N3WmEqYA/nTl5R2AWzfbab135wzmzL7IhjF9jsewk33/Fb&#10;KObvgngek+CixaTrfjOA2H+k/4xBFicqB1eyZjBHawpH017zUMEWeTW7ZGABw++M7M7OzKLBRyPY&#10;4fk2ZmcUIgNs7u9uHXkXGkjzV79UgbVz5pDdjHIRd8PDZ7+J+q5g02Sqq9d92GaFGYEgAmntHS1x&#10;/QXM5RcR9CcffzI9wXZrXiOqvvLqORjIZ85VE6R7Nn3r298Ii6Sji8g4TCASaxZ+9WtfTg8++Pkw&#10;Sb/4pS+wmOc5NHBXuAUPUZL7ne98K1wZA5rGB57DxB4dG8HHfwhBv8xDR78eYOO+egKeT8YxVjGD&#10;uW7a7xkW+hw/fhQarECfSQTIXYSfxYXogPhlfDcN4rNaDw08PHyNiPrtCMBy+O5aCAK8GRctAelk&#10;UY0ulf7z5OREVOkpsLtoR4OfK1hAuwh/CyawKcyrly+yHJYlw1hkw1gFJcC8m9WoLczrLOnhPUBd&#10;bSJDTkyyIzDlvzK/lom5fcFbq2ee6L8CJhPB3gF8RuNd9nzkKG4BO/kal9D10b+WFu47GHl0FIZ9&#10;1CKqxzKTKY09+KyFYdwjg8E+4qua4icfMT6FlfDBD7w3nXeFLKZyNduMRdqaegAFv4pxum8h8iH7&#10;I1DsPsTaCL8QJL2/vKo2VnH50mKV6RViA7oClmOUR9SICq4blxhUk78ds2P3Ht5PILzVIvB7hdnv&#10;eMsd8TMv1zn4nf0TFA64t4FC37U0VGxq6n3Oi3QkMuJAtndZzgxg64Z7vUpOX962RXDfM7gKiLgI&#10;XKOZv76KrEoI/wnMAci9DsKYEjXzFoHgWAxn3IQX1oiK3HGrfF0tGe6NkHL8ntsOisn3ZAlwmO3K&#10;JIgVVzKfE9zX1xcTLGgIAm7n5Dm7EF+A8ByfJ+898u60K4GwnZ3tCGD+3lpygUTm0IRsb+/EAiEP&#10;jIkdS5XJedez0kwz0B1cGvClFBYRVYBpAjSMELus1b61YiK/7z3vSy+ffTkmx8k0n+25fX0DwdSu&#10;yDx29HhYG/39/aTdBiJI5/75r2Jt/PIv/3I8O/D97/8AC3OegXh19G0h2pRxLHG1IMsxSlitiVOn&#10;TkUmwIKPg30DjPqq+fHhsEnQx7iGZbUKyeWLl8KFEITUDArI2bNnQ3jM4y/BpEeOHMGKYcMQCrJ0&#10;LQQAHwLi5Ot++IQgLSkfR6bZ6zMJ1HoqcvcWnBx3c47m9Norr6YTJ2+PNl0Vus/zAC5j3RweGAqz&#10;tImn8ly5ei02DcG/SiuYphUE0aSxrs/Fi5cZEy4hzOS9N4nJhGsIc7s9mLtbw9pBW12Vihr2BGyu&#10;Y/zUj7BQyX0HDSyWlVmmrpBmnpKppaFCZP/VXrpXNSzsKSH0LcQvXMdfbvYIS2GeIKZB06XFnfSr&#10;H3qAitgbWDhLRP/dir2NdzQoQck1njZkBaRpM+dd18F+Ox8Gv+WzMJ+RMkE4Mku4CVmgWVODgrGY&#10;57ZjJxj7RaxaV+TWE9vAqmV/Bn1ypiIEMPNAjnEJfI5DzerhKtuSWS60rAC7RazMh6TW08cNA6qp&#10;kiXffenya5fj/O6e/jSF8mrqqEW56Qa4EWopLEndCRWQsuS4Iu0fhXx+L7hlfhOkN3jgrOcXL8el&#10;cMs/vvw+li9zLz97rVaG994iDmNZc9SYcFVFdz/lyEySIKCgWwfgu8jugH15UxspzEBH45puEQvw&#10;Cc0Rv4F0EX/Ap/fdfrXjC5kK0XRTEJygAunUquATgmrmgbXeBLPU3JbJdnS2QhiyEjCrFkXUxqOl&#10;dVPmABNzyh0AzXXM8XqWseqCTFJHr1nayuQaNLxy9WL4wg54enqK3wAv+ujDKjTzTW+avzaAZ7BI&#10;H1wT3sOAnL612lOL16rL0NSY4AY0fYy22s6+a5oJWpcuXYzYgCbnGjsF6UeOj45yDu3C4MsEKNEV&#10;nG8qDSuL9NGFC64OdVWiVgWbh8DE0lxataHZdb/CTwTxc/8o2e5oJ1J/gt/YxRgumqCgSXr39fYF&#10;2LZg0ZnbZwZwfbojTRkCjXaimxFklZHnXB1IZZtBVOfceIJ5bQFT11BtaYGM2hV1FgykG+VYDc5a&#10;KltRxRqEVrchc/k096TCzwCc7ch8+r2ORe0lAzo+hVJ+2KDdubkVQKwKweNZAVhXRtNdGGVpuv3p&#10;6GwKi7OR4iFrBQQAMxl1pJ0t/XUVq/SJoh7aMMYhOAsIjlHgMogGlsGP2dyPCQ6NilUCD7j4qOBv&#10;WkEDvAAAQABJREFUhVJ5MF6VBQqlCxh4P8ct7zoO5UXB7OIZEQtza+H334YlqOZVsZWwcBfmqMgt&#10;4fOv7KaT7Pjk1vEGDauwIA3WVlhNCODpbrn0Oios0dryi/xdCLP8YKpT9Z9lh/7iHoerDmhbxWuc&#10;y4enaqE471oK0sbP4fo5A/zmnDjGGAt9cdETlwVtKnoGD51xcDJDMchsAllT4IMjcqf8zk75roY0&#10;aqxJ5p19V5hESU0w/UgRSF8xtnlCCHQn2ttZzAJTWZXm7rKmMSNAGXEIeg/VDTS5zl0EN2hoLb4W&#10;iM+sNxJdW9NIfMMsQV7VWE17bnNtMYz17Q7Wl32SCaMCDWDT9Dp//jyT1x0LfBQsx+Hz5pxsQTCD&#10;XU4ZuihFs9wx23fBKpgaAuv/KqQCU1dXT0yi2tkluPriFku5rtxrrX5zUn1GnhzZhBlvObG0XiC+&#10;4aS74MT+WbyjOehE+ZkLEGpMZAS9cNkUCNcc+CgyzV5dtNFRlweb1mvn3lPQNNfza3Fp9Tm3Xuec&#10;xfoH5kXQXML1aiXbUItb0crmKG1YGoKGDKeJqVCtkBXy3FAI9KMmTG9SuAiM/LGyvhR0WMF8d22C&#10;AWjtZM3pzBcKbgY0aSjoObeCgTGNrm4fQ74bQCcgCHC+enoPRezJRU3GVMxOKdhuE6ar4JzMs5QY&#10;vIWnsgsjDSObxJkCmALrGBR0QZ0zeXkAyPwXggU42U/dF12J+nrrPUynC3rZPFd4sinte/wRYzRw&#10;uDBLBR9zDjtgydVRI9GNpcGj4onfVNfk9GRDk/NHSTa7iV3Hna5gMxZ9f7dYdzNX05uNWIjSRmCT&#10;3vKOqXjlyM+CgbInr8oj9tXxlfN9wfOO03OKw/7fegQdbp7jb0ED3vMzUbAcOnraz2hK6evnwTuJ&#10;5mmpoKMTTqQNFA3auYjIInBqRSOatk8bXJ9BIVKRDErCyRQCgC6Bq+qsUVCD+JCKFphX5rPPMoe1&#10;3bGKDmbRnwlNgxXgZBk1dRtsfSmZ3NoHc8hqxlUEV4bX9NekNi8rGtpnP4v03kvhdyGKfyu4LvKw&#10;7SLSLXPLRI7d69UogpF5aMfiJGkx+Zsv+6FZrDBKq+lpzfvc7jTFVwa0rAMo4ii6AK3cSwsgoteM&#10;pQPNrSlou1waWtB+em/bCxMxgA1GMXLModaXYTUTpalVfO7zJ/DduDFCf80w5Fyz/XI+BWI/j2Kp&#10;OJ8Cg2C3yXZkMwChoGU/FCg1kwVBuoNIasyzLOZvFn45LmlbCei7V58MbFDRfL9AoCun2+B41F7S&#10;NSua7+3zb0BT8/yOO08iRPUIg08IJv40Ox3tGkfS5Nc9FTC9fzz0ZIY9BuApyB+BNWMKmuhaDFod&#10;8onzJ884ToXad/6PVwh1EWy7KQj2zTUJAqb87uFnjwAY7lsIkm3H2KGFlmJzWzWpWFdNuoGsC+sA&#10;04Nt4jCjWKpU6BIWOH78UFhf8vYBv9FdxqsLg6KhjmiT/Qt8MpI8H9WR0EwLFmLyXd4cVv6zXVeh&#10;htDzt/Op5o+/Y4wFYAh02VWIQfBPpkH+vfjOJ6Dbjpk9z6+46567zpiDNPXmugTfrTSLajMIqrlI&#10;nyIAYmSZ20WEcgsNMEcwEF6JiRbFDGooDDZgvbidlWlz8JGn6ZICmkeDm5qqr2d5qJBKNFRG8+XG&#10;DBZ+mPIzxcfN8G1pE9+8stwUl+v1uwAAGY1dexCqPvaNs5RTBrU9qyAFmL6+fgZ4ENpKY8kYwgxa&#10;1MlWMw8NDUV1mgTWr7WfMqOHwOGkaCnk3YYzEWVswUQtbO49atxxXfRlNf9aeNinqzBlfl0ZtafA&#10;WZQlq6VX0ECbmN9WGNb7GyavT6ASWGW8YEjUjODg/d1g00o1N9SQaa3SE6AUNIXX8nAtlOHh69Gn&#10;zDRuw+WjyueCBmo9wdr1EQKuFptrF7Rg5rBOQsiht0wVqSjGKUg670UtvSa2WrcSTRsVqvztd/r3&#10;WYtq8WFtLPnMvzwXhXUhI5oOCzXOTQ2K6hL0DfagsVk/QURey0rL0j0utEalm0uPFfrGhhaEgmW7&#10;NcZQCGazGCoUA/NmzYsFY47BdozSe71zLzA5v3FoQjggXzJbHNwcnnKu1bJW+6lxtcpMozoHCkk+&#10;IODNC21HUKBJhBo+YTMYzf1dgHUFa6uFTFdPj/sfrLND9FHGWkvw+UZUkq7xFKblZYN5Fsixp2I/&#10;ez/CZ5vsbtyAa5QVkgFbayRynYx9k4czGNh2dgMESaAp+mW/fTnu4pUBMX9vf/3dMTi3cT73MW4j&#10;MHvvilJ96YyTJwJpGdjw7CzBGwiaJ5GEFUwYyMEFnuv3DmCeCLZaU83gtUa1/VuTVuBw8r1O89GO&#10;GbgQCNRwpksULBd2eCikDt7IruaSW3IZX9AUtE/NLFwSQddYP2660/x6UTK6y+/6Wy59tR2PRgJl&#10;lkbbXwVaTWsbrvTTEtCKMH/rdVn483bduju6JQb/fCk8ugyWjHpN9nl9AKgZj0ZKfjtozaKrujQE&#10;wFjLYH91O3zXXdAS6YHZnWhNXmlin2VEhRuCxj2cMO+lcBdFO9LSnLDjMLhpbb+a1+i+1pGlsbMz&#10;c+Hu6B6cPkVZOAIlAAhCXmewVRPdzx30V1Dy8wRZiXHqDCz8sf9aNka0/S1beSoFN95kzwV65mGB&#10;mqAoHbJgwVyQfIvNOo0x+L100XXLloab3XA/08SY6lnj7Udw1AzT6BhFV6SOBRb5TN4SBARnGdZF&#10;SroIrjy8fp0KzrausC41lV00VAOv6CaE4GJpZc1NgAweUzmEAGGyZzMfawF5MJaT4wfEGOA50+jS&#10;3UML0/HLR/K4c+h8KUDyuH30PQSLYOfA4CGu2g2eMZZk4VdUp2IFWOsxONjP+XtRYu4ekw2N5WSw&#10;WJey5/bsrZR79/NZFav/rlWiJWZKkfJpeC54iD4U47IfAoMKTwtIN8HDPvmyr/ZR+fXd8Qsevt96&#10;nnQuYz7sm3PjtRV1TXVnvFAw8Oae5LuMKxNLGA8b8aYSyHNtaA8uUJjoXxxqGk1PrzWdo6APHT7C&#10;pNgxB4ELwiS5L5xugg+8lHE87IxMJ7PIVG7xbLRcwbhyhSWt7ILrbj0uOIoaCCyEkesjCGxnRMZ1&#10;B5xAYwD69DKUgqQGl3Hsv88J0KxWaKyTV2DjGs4xw6GAm/pUO/m32smJsW9aA9ZOWDNeuFQyrHXh&#10;BgIbOdexbxH9XydQaebDNsdwIaRpLQxnbMAYiuPrAriks1aC9DA2QDMx6ZqbRuSlhYIsQyhYxins&#10;i25ACAPXLhi9B2CNK3i9AdHLly/HZ9t1cnLNBntQUMPho8qt69dKMGBrCnkbDSjoCnr9/b2ApQ8e&#10;1S0ikBxxDXxW7iWt3FHZtnxHJOKetqt1pfti1Wlvb3/QXpfSezgeu2KQ0+yIe/7Zp9l5nhLMU4Va&#10;6ZNgJMPqakh7hdsA4SYgs7iwAs3dvWgz3E3B23k0fWcaTTCKdQPQWy6zP34nrRDf/M4Xjql42VYW&#10;EK0KfXX9+xws1crwWi1a+Vy+14TPQXE1LPdBkHJmgnQ4AUEL75ThlpZ6xrCKhbAcC8+0QnV9lCMV&#10;iwA1MNAfQeCB/sNYp1S4RjVndg10lwVi23AM9ss0pPNvfx2b0OF7yGsxTr6Q33wpz86HLlNo/tfH&#10;muXYsQVAYBGolICCuF9Fd1/3GW/qS8bzZgq8nfZv/VfR3hvYGQelkAgIsac910kw0cVOqIG8l26D&#10;DerLeY1aTJCIclbaMAgYUV8mU01jUEzElgASTY2nmWdASuHu6GDra5hexpBhtAymCQJ6gYEvrQzN&#10;4qVFltYyKw24IVomjkFQMy6iUAle9l3fXwtAJhRw7KOCcuKEq8YEkUVM1+74Pa+tYNnukvELtu8G&#10;REwP4q9E35s5X8YUbPLku5tPTzCTbpc0lYFt31jC6OgckWXy7wYvAUjp5Dke0lYayAzSRQ2UzVWt&#10;Ns1nt5DzIR1bkQZUyHQtjNrLIKb/nD8/Ow9mBrRKPAQrTWAtL8fXT/mwDzJxl2Bp4aGrpPUkMMqU&#10;ZkDst/1xTtX4gqABvGJcoYUBJufF+ztngrOfvYdWilaBUXYDqRYVqalHrq2m3sHG0KACkW0U4Gw8&#10;Rwsw76Xp3o+cxzJmg8TTU7PRxh5gmZ+zYDRdS8XAZA4c6lI675b1ekgnXwq0pyrMnrMOAEgreTe7&#10;UxngnBNlwCMHw2viPa7nHgbKBTTH5dwK5u61uLjAtuoEBV0e7/1mSU0rmN7rrrvuCqVi/53jVdKC&#10;kxMurd4LWrmLM13hHN0Vt2wjNobs2TfBv4jD2KdifjFAXj+UUedEGqp8bcOS9AL4it8LWRbUBTkX&#10;eykTFafvPH3GCdaHFXFkat/9T38syjK5uUFBX8YQ3OtAf9CnK7uRaTkd7uh0v0PMP7RKoBo90STN&#10;D7H06TcLIYCaNw5Qk1cNAMaFKeoj3Q1AGDcwjeXk2pYa1qWyrpH3QSECUO4daTO0kFuxrUE0F6yI&#10;7E6APpNm1eXLV7BATG3mhSfGExQQ6wacYCfcrILgY7BOQJDxFZo77jhNtJ+nB2P2WRFooY+pTgXJ&#10;F6QOIhrVHxkdoayX0mDMbWfTNtScXbgZTqi0MYPipLp232CZ9RlO+gA7CGvy68ZoySjwxWeZzLHY&#10;fzWutBS4FH4tFbfw0uR3XEWg1N8bATxLso8dOxo0D0uAcmF3jvJ+9sN7uIvRFIwprdzzrxs3SN/+&#10;yuVhhI+FWrh9gnsnu0/dfvoUa0OWuMbr6qgUHI1YhtkGBVDm1K2TaWPnYYKbarlZLDofMa4L6cKw&#10;IfYgEEhlwvsfuD2AoZ5yZbdIc3csx25AlNAdvGckXTPdYCEpOsBFHhOI1N6xuAxXSH5Qczqftm/a&#10;TYYXuLWuMuATjwKEzHS5KlThtCxZq8jUoDEuVwwuL6BoWnRZiadgdZmmFtDsr++CgaBoPQJdiLkz&#10;TpFjFWhm5hV8ZZ5zRsIdkAyUHxm6jdTz1fjs8u9xiqyWl6inILXqknB5RqtFkLEdX8qJY1JQHW8R&#10;C5BfBBgVBfYN17qBsPo900YQ1PwXpPO9cn9ULsqH9HP+VykOi3szNmN1FUNHD5/xC4mjIHgoKBJQ&#10;wkvUrBWy6SLK+L2dtLxzHWaRqQQUzXyJ5cAULs/TfJJRNacFFzWQg/B6hbgF/91J01e3swqTAQ0Z&#10;VKZ1oAqURLUvmtRmFLzHHhPpE3bMR3ue7RmXMG5hnMC2FBbHp1Viv/yuGKe/qeUNqHlvQUGtajWY&#10;6xzMd7uoRQ1gIZDPBJidZZ0/wTcnzkU9lwAcCWwbgp+WgG0p2N5zjftJywAw4F4XRVprASjQmtpm&#10;Abxet8j2pbeMoPUiQDkuA1rS0UkUMAQIteTIjeG4xutpjpdzowXHcyuYD4VJU10gWQB8nSf9UZdo&#10;+90kloogoSZyvYTugxvGuCGp93Jdif21ZFy62WaY8QiZ/XeJbDBlEbWHObMycGRYhuSxNaPznJZD&#10;M/lKpqS2gly8lafOiW2YObF2PtbJIPyOJ+aae6LXuQ52h0XkC4XczXgMdFv7IAgISv4uLTy8p2lK&#10;zfkcsJNGWbD16+2328sbzHRO7XdVSYDIGZJsyWhxWfrrfhsGfy2rZ48P2rWC0ec38HNk1eRf5zy7&#10;IrZVFpaZK1sjCwBIVVfVs46Dx7FRg2CdDYYx7WpVmLnIwUwDz86/spR51cCfLw6Uom1IDw+D//ZP&#10;wRGwlF1lNICQOZZ3C8umkGPBwvsbU/KabCFAQxjwjNbABsE0g0dmCWzAmmZ3d/E3X5rtMrRLIQP9&#10;OEcNUQ5iuYLKmwsAxQCicILCDc1OJ0/mUjvYsJtzqHF1C1z1ZrrKKLyWh8U9Wge2aT/sg4N3fTwf&#10;YrecLbSODO0Eu+bcCXc5tQDjQhVX4ylgCq7ugQLmbwppRs2sNSSSpdEWnmhh6L8e6lHbtgYRDWwp&#10;DFoKMojxCbWdfxtbmKW8ua2dCkvu4/4Lu2hVASfvW5g31nCjSzefiEUn0hBBjSwDguSEuSehk2n7&#10;As/3fMa8mEa/NQNw7nNnByAHKBi/sMBlgT4obPYp3CtopDA48TKvQVnPU5AEhTZWoaq1jOdMYQ04&#10;h3kVqulNVgYyLgtYTDc5ZlczutjL++n6cJsYg1ZAPEeALwSfAuAFgMysTpfWk8yqxad1lpWN9RG6&#10;dYg7UXeffLTN+Ddo241eVQiCOwFsrANIxPX5lRkcENC15F7yoWBkCbFBVsfnubq29leQyUCfNbo0&#10;Uui0CAQkX+E2MkdaAv42SGGQdJCXA3DogHUAtummObqSp06dpA6iLQ0NHUGoySTRR0FX8zyAEV4z&#10;hqECdEct05a+CwpaBcZCsjWlXGXlKg8IIs61oMCIYyyCfqZnFv7XQSGkEaUJOHBqjFfrIS8ss33j&#10;B7jfZH/8TivbefLcmC+ut3+CoiuIVTiVasZsRuXIq8zsS+H2PbSaVLp52DEvdGJ8V7hWWZOtwPub&#10;Qqcptn9QaHIrDiES/qJmoijtgpsJdl42R+q++w1oOxnY89SETqRE8d1DxlulMs2jVJ2FPv7gek2e&#10;KJ8FHAshMCe9hGuhz+k9HLD3VfgzatOusQLAygCLS4V3djG9MWfdacZVdgrh/IJ1A/p7Gwibqcas&#10;QWfnpjiXTTQrGtGq7m6sNlMgSYviBqiRPDS5DQ5p2Vje62H8wXGaG7dPBtN8UpV9zgG+tig51uyV&#10;tseOHYv7x5OFgrZ534mCPv39/bQtsFoMlVeFOgduRurfWheCoGnKap6XubIMfan6dK/Bbfbu22Fs&#10;K+uUJOP7Xr4yyXLrY1FO7tJmC2VmWbeiEC2zpNnqRMci48uUmpmmIisBZuf+gP0R+SfG5xjjRUGR&#10;8yK/yHzGFVQCCo3zY2bkwNQsJq1jNsjMLYJu5SoL2sr3zvf1sxztPHo41syLWSB0awu+8Tfnwnlw&#10;vYegaYzGeEVoRH4XQORdAcS5sWR8ddU4l0vXERC0v6tkDfRaHeuCMR/g4ipRr+UW0T+Gy7tutr3K&#10;8R7BZJll166Tce9I42emclVkBzwr0lJn+cP2BV/nwL5DmqCRY3VseTwqZcfm/XM6XstlHyvRI67j&#10;R2nu4bUFHfy7+D4rFldjZh51bnJBFpaJX9qgJ8mMvhcnSsxbDxt4fZJp1OvoaoCGA/HweisIXXAk&#10;MdR02XWwQGkbTdAb57loSBcBXoFJACCYUhNMEMrMQ40AjOgEeU+ZpxicghwaGCK6d5zFNyKo39tH&#10;g2Me9tW/nQSHItE1u4pxWbIsAHR2tkeaR8FRe01NTcY5+vYu5JAJNHcNfG1u4UagKQW1zm7qCmqp&#10;OSD4JXNogWwDVtKvmViHC4XOPv9y9MO1HLbt2BT8bVC7HA0wwEM4xsZGgxnXN1bjcd+u6+9GgG1D&#10;kCnGLTiI4jKOY1EwO9nNSAZxLrSQtC4ctyarroKWgbSDDAgEZj3fqy30vzWt6wA+QcldfnZgbtvw&#10;MeDz89YKbLDBjI9Q6yQFOIkIuaNy9uMVSVNjrhFQuHTPMsNlyyD7qwAEQp7nEAFYd0PQ6oi9OLZN&#10;nsF45fK12OtSUKirdWcm61pwNXlWozET59m/VSYeBZgH8/O9mlFXwnqIADysntCApPsyvXKtgPRy&#10;nM6jVpK8InhPTPqEL88RtCqS+0aoJCw3b8Ckn2aNwi7bwkHeABP5ZXVtMZRFCb/d+XD8vnLKshBY&#10;+c/sQg62GyM71N2DVUAQeXoWSzevvt29Wfbs2IojC3L+K3++Cbaq9XhlWfM3ecp3jzzvGRzkB7/3&#10;3bELXMpRcY3nV6BEdG0hon+mSm+mOSWTynjFjSW2NyoYsfjedxv1t3gBBpo8tWzSoJD5u4Qssc58&#10;b68y/Et9LB+VpZUC28akWGiCVQPhv4dSXm+HvX9mLLdYzz6+/fM3D5lLQRBE0p4bQuZyaifZPgkO&#10;oqfpJwOEjstiFRlQwFNTylQ+C7C5JS+P1cJwnwBNbWMGLgTShNVCKKev1gMMDPQg8Mtoio4IiLoa&#10;7dChwaiSa8dd8L7GLi5fvhr1BMVEFZNhELGztQutnEJjZ9pnN6Ce1Znm+a1tcGymnTxGR0fpd97Y&#10;1ZiC/cnj0X8HUJvzWAQiaSa9nANNRoVBhpeu0sS/PbQQfBagAugj0LScXAh19OjhdP4yS6xZTnvo&#10;kDsRs5MRZcEeAeoRDGvB5cHnx6yvZp5DKIM3FQYj+plxC75RALXc1JoKrVWFWgDSam2Bx/LBqLoe&#10;AQCA6NZmBhaBTK2Z788JjCkDATOLq+mYDJ8lYgw7uBQe8kjhImh2S4ecrcnxg6UlCnlqOhiv5dT1&#10;8Ti3Ev0wBmLWaW5+Bn5ho1oE3nZpgo1ZeVI4AChttXj9PgADJRFuifxH98JqwK3xGoHBdzMKzoe8&#10;xOXRhvRwPtk8kn4IzPmee9BIhaoV7I5aamutUsFQF0j3K+7MfcLFgYcKOck0ygDhdzFuO3Xz8Dvv&#10;o/zYtr97jYDo34J88IwneKIvmdB3J8oTJfitR9GIN/dmvkfMgM/eB6sqrvdJvvpq+lku3nBQCoTn&#10;WECi5rOOW5RTkPXRbEthPcC9sA8eEso2NHfVQmpcYxGimUDgPT1XJjd1WQzafvqdSO+YBAhTZbZ/&#10;6JABu6bQoNts/260fHx8FKExCwLQYarYX60b3QUXN+k7z85O42Oz6xOf7YtErELrXrp6hcAi+z7g&#10;F9oX02oiP0UY0V5n26Hog4wj051gdZzX5oBnLlaxDfusGyWjOtmOT4awTwqrjKI7IP0EQ3/zntLQ&#10;PL0AXLPFMw3jGQUZmA1SRlANGiqQqzCw4GD/tLpcAOazAn0KkMVe7oo0MnGNXYfZDRlwEPhWsVby&#10;I8TZKyF2VSJzwcY7yCMBYHY+NvUMCGjCKuSCsPMg4AV/MK/S37lzjNJIC8xjhSi6Vlk58642dwv0&#10;TcxzLRjdBefLV7gVaC/Y7PXPCpzAI9/kZweooWmdvwUE3wVb/XjBE1aBUrmycYGMgbTzHPewMF4g&#10;X+ky17KCUr6xnwZZx1lZaB+lufMjTTXj3VPDQquZaZZhl+OCEXT1cMxydazuhC4GCu2PNL8+PBbn&#10;RCEZ7cibRfA6y1b8fMs/KscMFnBCfO95tmFGoaCv48h0+h4geLLf+1JWlRUPaeF3ypaK0W0GBAOP&#10;ir7+3jPeqDhsTGHTNFTb+Lc3c0I9ihv7bsVUFcy0CZH0KyW+KRqDF06W2mQDRjdY5GQbrBkZYdEJ&#10;DHt4cAgEJK7AfUytuNLNfKcZCgM8BoiijJe/Te25OauBJ3OxPb35GXr2uxxTt4GUn7sdyaFuYe10&#10;dGPewv8sE8UywETTy6pG+7uqa0PGZDwyo0xhoE3z1aCaGkktYeBTRpqddQl3PYKi5lcL5OfhSVBz&#10;5mPs/d/WYhViLrzxe60Mt4tz4ZBj9N76iTMzc6TpqIakvVVSaAY5jxw5TJukNUmb1kOf/t4+8vyj&#10;jMeIODlmNKntqAUbYMg1+nzkyFHSgGwkij9tRPvYsSPUWnQQpHVRkpokM6bWgKCusNh/59AaBYXR&#10;c44cO0aM4P40RB8O8dDT2IoOxmWQcR/Thy+du8S88FSmO+7mPuxkhHXj7kDWLlhtWQk9nQdTvjKu&#10;AWYzP+ptMxB13M851V2IJ20zD3BUqma+HLfBTWtM6nG3DLC50s66DStY9evd+9L7x6PDmU/+5PpQ&#10;j3Yz9gtwuzu6EuMTME2t0q2woozzKHD6/b4PUBFo/GOTqkhTxQq9qVfpIRjI97qcxioU4pGrLGAq&#10;B4xpwIVyGBxpguXiZhGsYNXlqwDcS7Qb2pzxCAYCvoLX35dXkpq5WVshzUnsQiuosBq1YBRU+d3x&#10;2G9BTkE3sGsg3b4pb4ye77GumEdlzPl0w1UDjoJPgCrnehO3cDdYHfPBb3u4NM6Hm9v6u+9djHVl&#10;DWDm1t6/gpLHM6KEmtQO+KUEUpM6WXbU3zKTu8V0RnkJ5U45bn9mZL2zo53OYoojnJo5Ph5cZo1S&#10;T6TSNedrPKxykQdpiKgSUczQjG8GZek9uM0gvYcTh2aeIp0nkZrQWu7Q41JfK+TCLUCjG5Ayk9HW&#10;3hFaZQVAkaD1jQ0haJu0ryaV4TRRS0bOIabvug3WAnR2sU8D/WpDg6/Rp3UEyLLmZqr81gCWZcbR&#10;RfHRKhH8JYTI8tU6NNcI5vvyEpYFZu3cjPUSVEbC0DKLuwYv066a0qcdWQVpTf8AANiIVeKW4/rs&#10;49QHLPAQDqsw3RhT89trzUsf7h+C2Yg+A5z6wkuY9ffcfV/sSjzFvoTvfsd72XdwMhhB7ezmIBYi&#10;GeFXkFz3oJltMYyBujr+XqAfro5zxdwABUflCNu5V19MwyPXGM8Ygcw5xrwOAC7Eo92Hr80AgDAa&#10;a0HGRsZTG0DS3UENADxgZaJ1CVpQWm71mN2C6wZVggL/PGMUqFf5TSBXmLUwmikTd+5LFXwHgHRR&#10;w2AwVuWkMlgD8FUauygYt8kroaWtXalDkGPemQeFYxeBFfi9rztC+cQotXUvD3sxtuMSdS1Qi268&#10;To2+zypJXR8uCQBwBWcrVp7KJgdfic8ARgqrimF2mk1e2XUoEfEfuc4DiWdZ1DXFuOD06nJkgQCg&#10;WTC3jduO9CFzD/9UsH28ysnaGOfaqtjYSt5b2zjA4nMYBWrlzXU48o3WVTP8Yfq3HGDVZQhFxucS&#10;Ck3hNvNSDS0ajPGgbPexVJsIeoKKIXuD/YPpyBDb0LGvhzzeQnHeGsVNWoY1zJE1GL7/5j/7zdip&#10;u5x4WAcW4eBAf6rUJdB0zKZUDkyJWpowak2BQkIKDPqrAoYmk69FJkHT3oo9kVCNqmugGe39NH99&#10;Mo7I7gSqOdw41WXIfnaRS7P5XTSNoUgX+2wzwdW71WzGMZj6B/vS8PBw9M8He2rCN1AYIjB5T7e/&#10;cnCuXONDfHbPOE1wrYAymLECIdTMhA0gju4KUWGExknQT9vfc7JJa/rginXSg4BGOiBIRhHHzMws&#10;zOp+AG7agXWC0DU2YM4uUlmGEMv81SW2X4OxsxZ2++28nNqouU/v6ersSR39nfFZzeOkSDtrBkzz&#10;daOx7zh1+ia9tEoWY9MVt6nS3xSUpb+H69b97PxcvXo1NuPo6nb/vFwLYODU32QWtbABUuermcIZ&#10;XQJ3bYq5xgeuJovRwpOWcLyghZVqeYMaA3UxPzB7UyNVmzCfloTu1PUro9A9m577CEI7gPknf/In&#10;6dOf/sv0D1/4aqwbWC+jXgQf/v77748dj+2vVXKx8SZjsELS+RsEGJtY6ru8wi5Z49eDv6wNkW9m&#10;pmRkFzO5XyT7I+CuON/yoscWQKr747EbD4Hh0eWArzR3Y1bnwt+31gmMN6s5Xf+PdYE57wvNBFCy&#10;ChYlcI6NcZAxxqn/Dg1YDOWDerRkSpX4Q8I8PMYlCDeXQiv0K3+jPPlS18Ht0qWzpqjzC6ulPeio&#10;Vs/up0uqc5Ae9R3z6jnrWCd1tOk8GVdT8Trn8Y7sKfCmreVVs05a3W4A4zx6NLIBUBXtak2qNPYB&#10;MuWUEpe4h3MmHU2Xj4+ORfB0sL8v9vA8emwwff2bpHRRdmWVWg0obImvJaA/KwDYsMKtWenkyMCe&#10;U4CDZrKTaaO6EdZhQ4XonNcKDg6M3awgUAYSGdCX5vjCQk5peK4E7KdzG7oT/Kag+r0CpT+jySYg&#10;CTSqfNvewQy2PzKZgGJ9gZrXQ19bpvE7TWMPGch2Dg5yCkmgqKrK5bWaXTKNE2We29JUfXOj7DLG&#10;3i7ajNy3zNKARqNrcV729cxcaO5lk2+CUmS/tyrQPrsKT23jUmn7oKDaD/stqERdARaGm6uOjA/T&#10;j1z0Fb49G6PAM1EA42POvEbzf3aBYhWEw41Yr49cjZ2A3KlnB2byPjdGbwTtGvZdRwHAw0AGRFM1&#10;i8WWZ2LealgB2NieA6MunLGPMpH0bsYicZ5qSuwy1YQvjwC8+NzzzNss1lIvex60YOnMxviqa5rT&#10;ux74ZcZST979jvSdbz+G5cY8kELr6xtg2e4xNoX9boCMDKkLYnpPC02GH6WvaVIXlCAZFhykgX4u&#10;ksqBLp8A7bkKk9aoPKel5XZl/l0c7vQjfQQDlt0xH4AA1lo7Y9xpyBvtmsbb3VEhIeT7BMkJOuoO&#10;rvDUolQh6JiBERQZMHNqWwcEjVU0Hq65kB8qKvJ+iPKjL42IUJAKP+ABe3LkmMkefCUvNSGwMbZl&#10;tgCkRL4cXjBweAC+RzkzSJnd1BxgNVhNJ+IaVzvOQO/oT7KOhHVBJYKMeJ3yWonMyxqL99iCEpca&#10;uUT23EqvC6SpJRVewbn3v+uuqIG5fuMi+1cgK6tYsPBGefVGOn5ygJ2uKEMH4A1RVsqkCmDBjA5H&#10;IY8JZBSnT5+OyXcCZBTfBQLfFTxRTGEx4tqDiZZAagOCMrspGgVAoFEgfOnTSVjvr+9WUTGICQWR&#10;IKTA4/fhgtCGAiYhbMviIpnoAELajxzgFCRwPQAD+5IZxkq5m8EqCj0QbcbnLOVMh+PzcMwylxM0&#10;Wz4fQq45vcMyVC0QC4wKbePn3h62qcKl8fmAMoB90HrQbDMqb9sejtFnK4jeTpgmaNn1nHHxGn+X&#10;ZpquoZFIr81Qt7DgvoTYiocH9N87MTMJMjIOt4DranDRVSPILaPq5iDkPD7d7bm8p2MXKK0NUHOv&#10;bTA2SFNParSx1RhMJfEEMjD4hw3NLLEmMFoFQNSQ/z56fBAXyHoBS4YBx5212LFYHrCyr62rNUxu&#10;H8LiPolWDfp8Rpnu7NmzmNE1bBf3bIxJMO7AZXMBlHtEWvbrFnoGXSfYwFXhNtevqW7KtrGukfjI&#10;SOpgdZ+WiXPvOLQI5An5wfeCN7VQFEL5QXpbyGWsIv+tCOXNdTJvwOMIo/d11eQKuw253X4EhNHm&#10;ArbX6WIJ4N7bisAqrDxLi/N2b1nxSV8V0D6gouLLfMZcqAywKMyUKPDyuoAiKBjnEXwy3+WsgEq2&#10;nvEoP45RX7+7vS0URvA4vBT8Q782tpbgIZZC45Y6jvw99REEO5UPH2ZbDpjrptGjcENjr0Xos0JQ&#10;sJaMSA3l3OubOQjc04+Lx8Yr5OpSqb4sPfz4V9IGey8ODB1h7G7vN5cqFdRCW0k4hcSX1oJML9Fk&#10;Xr/zdzvtpPmdLwMz+nQtDO4ADaXp7hZf+2h5zbm9yp1Ilx0/fhyC1sSKOjdP9dD0N5DmPoASSmLO&#10;zbAtOguTLDWWYIBvMIBgUQMkyiz2zcmRYZE7SGEA62Y9NtfpN29jKlqdts+kaN8ZQIygHHaeiOqE&#10;VqNJNNetQY+MB323XqBgDH0rXR+1hQK/gJWwuqIGR+jhC90FEdisQ574vATW66WrBDYdqHnn+KRd&#10;9lldpuvSbwN6Mr5Rf7aFpxR4Zo4twBGqSpjK9wYEXnNQxtvX3hYMcAMslZYWan9UWNQLdAHGJYRj&#10;ExBmdjjfB69MEIPhMd6su796/VJagzm0JKRrHb61oGHRkRmBlU0j5vnBruH24GoZlOzo0crCfWgi&#10;dcnvtSzDtYZifmkyPfL4w1gPL0AzKwEBXvq3CXBMTuBidbckd4M2zuPcyj9G5gUE+ebEyZOhHCxe&#10;ci61CF1Lov9sgM6VpfKfsRDn2w1PFATnRAGt9MGpxAosEHL/QcE7W37EMTB/I3hKW1pPmxtkFWpI&#10;iaJQBAdpb3vWdli1ShEE98SFQLDDgoC2CrjtqLxcJl3Mn3T3M9ODDCj0KgIoyrUGGh2rVq47GS2j&#10;zf1b7d/YyLM7AFjHJP/t7/HU5zm3xDPITHVslRZspt/eDhkQvt/CHTO7sY21wzDpO6lz5GpnmUV4&#10;fCFfr29cBonoE4QzkDjOln2VAEglG608d3Y6bROcw2tMe2y2Ug4PuUdjF9vJNbd0hrKan/eZl4CB&#10;HVW4FXY74uCdNInv8fLLLwcjOwCF0PNE56zh0O5YFm3tLoO1/n08JtdinSZemqAKtMIxNjZC0Oow&#10;lsbJeNKOq9TmMWE1UfWLvZ99sf3C8vBaNZ9tbiPgvhfg5G9OiMEoo/322esVquJe+oqOzXtKfL/3&#10;8G/P9Xr9TDflUKuIsmEOIiFG3c0r6/cvA1iz7LDj9a6N0KR0KbUlwQtsniqDWlTi/WRq+ymt1CKZ&#10;KUoR3Bofm6D/Ob1n+yMj12HwE+FWsa9E0H8Xq+T/4evOfv3KssO+/0jegfdynoossljFrrGr1epu&#10;qaVWZMVSZCQWLNlwAFtCHCAPDmwDRp6cIHmNYQd5ChDA+SvsBwMWknhQLFtWy+pWy1J39VRTV7GK&#10;xWJxnqd7ecl8P/vcU8WWJZ+qH8/9nd85Z++99prX2muT7hyj+1LXaUM83+BFlY/vDZ8MmGHWd+r/&#10;/STkWiaH5eIkeF67tJNCssy+pI9+HDtxbPHMzT4nqP/THD5Ji3u8KwdUfpNBiDEs2tKrD06POba8&#10;+eu/83tVKVZ85OTiaz/z1bFS8mx+HBGnE8dPLb7+298cMD5wIM95zqvhv0n1f/HlE6P2wu3bDxef&#10;+9xUBNba/udf4M2/Wajtk2zYlcVPfOknxqYqxgMmmCc4mk+Myd+EjnUk4Ow6RuveeQsyv0ss4zBN&#10;6EYImPVKCH88xqEIjSpR8KcEtfBo6ImNkwmyq9+sBH3//XPDTNlI7Yb7/ABwR3vwffG4LNUdwtmE&#10;gcQyEYBJKxj1JnOy2gpQQpf+PHky0Qp8mJjHo+ihsnCZeMZP2Nmk5uqGjWQPxByt6rWZi+hR4cj6&#10;tl5tz6s3Ly1iEwMWCsFwwDxOMKzsn9oZmaxpWbOwWEvbuhOO2a5PUtGdcmYE2pJ5Mf2N8kbKcenv&#10;X/3aV/M/tG1e44IbL23mQHyauHUakBEjJBRGUmDBhMyHexAFYnySFBC6ATTceizsScqZZBV6OD0g&#10;mRi4d4jnT6utJu57t4lR9suy31vbDAmhDlUwoDANduT5J5UQF+TAFbUPCD65ilI3FcmME/fsvpxa&#10;kGZvz93caIlw7Y4ag3Hv5fTyyHOkcI735ew6cfz0IHzSgglD1UU8wkaQTjkxexdAGH2TrMMncT9n&#10;I/PjRtoBzn3kyGwGLQ9zSVhSP2/duhDh8CMwQXLoZTtbC8EpRqC89c7bwxwwD3tiLoeOtMIxIsdA&#10;TfrHF1RM4mMoGzB1dq13Hs2peSgv9YiWNLN3m2Rm2kpq7sU0q6X8JUs9A2GHUzFJcKWirxjplSst&#10;rz71bHPTvLa5545Mgx3ZxPGfHFpTbQRJPAjnxu1ri+deeHbx/ocf9s4WTlXFJ9ExnFjnzlfj/9K1&#10;gQeIA8y/+OUvDm3o93//m6mpa6mgp0e/d+b0QhRXWutxpwK3SoPdvndjceHy+ZxbMZ7gh7DNIZMC&#10;3OCdgrTWsBxaPThMFDiG2QkxCxOaw2Ht1ldEvONJ6eCrCZQdtkqjqeaTqd19e08W6ZmSzjbui1ZM&#10;Zt1yTsCt5VtD4MBrhDiFZmOWaUoYo495f1LuzKN8DejDfdpmCtAahY75r2bacHYQQDQl0bU9mXpo&#10;oGkemqD53F/C2L3S7Nf2tibk9uVK3VsUF+XuKvU7jfPW3Q865xPZP1Xc3nswszz8VFWJpnm1HayX&#10;dpXo9qCQb/4Wa0oec6juCZ78MwmWF148kyaQZpWW8sKL1VEocnCt1biHjuQPDL4Ews7daoREd5DQ&#10;YQA+BjA44fY1f0MiH78Z0KymITgJGwbAkehdGAOuTx2mCoqjso28h6YwBtDfJKl3IrKZ40NcTAg3&#10;ppYBuEIj43t98w6Ioh8OyONZ1yb7cm+Ed3KYJVREzq5pYuZMtkn78RyCY+tBUu1od/MRf0MMKCcO&#10;iUKbERdmtyo2slmSEieX/tjDgcT+/Odf7j38JHwgkNSeArL2JjtPliONw3Zg3s3+40jjvPvyl38y&#10;2O0eS3oVsDh3rvbqNybMRDlz5sUBJ1mJshoR9+WWzq6upBoLzeZQZ7PKcQ/zazIVPwJ99uSxsf4f&#10;ku4tC1P/aFjm6UfvvTcIm4N4PenCR7IU0xYOHNIuEwhzGKGxCEI9A+08qTzdv//9P1x8ePZCGt7J&#10;FrS1GUkZkztLEjsWAxNFeu/9d8bYf/qnv9xY20Pw6LMVsj0fLCanHLx5/9vvJv1tLrpnMFtl4jkd&#10;MdS1ahYwIcyN9GB/D+ZVBh9TSuafubYM2jJ0c3Z9bOnOZAyX8v+QzJyQwrETPt3KET6tXOW1v3tP&#10;0tkUnZGE9MEHnzSHFjStJBSOJygw8RhN8JXYA9cmphAhs7gD9ZDezQV1G877fTpPUS7oORKlEhbm&#10;Hk7QePRXOFdb/FOHj+yr3P9L4cJi7LptubRx0QyPFnKFM3dzDOuvsezrfC9BDX9PP38q2F5YvP3m&#10;hDOPc5DTMMy5uT129PjQ1p977rl2pvpG486k3X0geroyogvf+sM3RpRpV85+WjE6WULcgI8gDAii&#10;Q2bOMoPGFf1uQADjGsTyt+t76uBIOElN5afbE4N47vSUdWfTRzaN2LUqPex3drya8qdPPb/4wZs/&#10;LPxXKKi2EYG+KGWFk/Ju2uiDZqFvicmhFXzlK18ZO/Lcya9wOO82NZ5E57ATl/7+D75XzPzDsbcB&#10;P4BJ8W6pvoDqVRiY1FQSG2CpoOxO2oGJAAOaz5WLdxYnntvVRMqhmDzHL7/0ynD4cLowh0gKDksT&#10;bTIghv66jnn90i/9Yl71P0pVnhKDqNfu/at/9a8MpNX/C2X2QbIP86VgPGAdmGOWG+OavAISSHq1&#10;7Dz255DGmSxrEfLeIgQm85OKcKoNuG9f2Y5XY0wxlLEisPao/BgZRP/2H3+/9n9tbApz6EgVmVol&#10;uDNGsULbSkKMegQRFC3uw/dbqLS7vRwuWuD0KN/Qc/klji4e7LpVnsGJ7NgkffB8ElPK8MpJeSOn&#10;5AvDZ/DSq2e6tmPxwdkPx2+0kb/7P/ydEPpmDIdqn7f8YrkbaTLm6J133hnjBz/fBYRf/8IrA+cI&#10;hUOFQsEPbj7/wsngcDNGGrxyqCqWQ8Dos4gM+Lz55r3F2Y/uLV79wjOD4b7xxrfbK2Br8YWfPDXm&#10;XBGXVhNHlPvb6PXLQzCtp12p6fiN3/uDYJpD9OhUkYpTEa5gCD/7sz83GOC//K1/Fa6UdJfWd/q0&#10;Ks4fhCXhfGbKtFYmf1kJcmfOlF+SB58w5AeS7Wm+bRQzYJD/p9SPTBi1McPrpPf3v//97m/n6mNH&#10;h5AhXDFTpcrg1Xs/OhuuLjWWl5v3S4v1fccG7hEUmM1HF9qWMF/Y93/wgwE/jO23fut3Bt0ur7w1&#10;cGz5ozY0ymzRZ8fIMwB4RI8Z4MQknL/PNAgcCWL7jhE4T9I2wo8p+BikDsrBpvoKybz22msjtv2b&#10;v/mbhZleGYQOEXFIjMQzU3WYyYQAaFx/aV8qTkiDGXg356aogqXOQp1/7+/9vcU//af/dPFv//Vv&#10;Dy44NJGAqc+krrGYnFntZ/cDKkedSkV+5+2XVUcaHXvmUEjYNl6pZVut5MMlPcPkOfWCWvZ7k2At&#10;LKl/I38hosG05Owr533tppLrk0cbc4SMk8YzLRjSv9OnnxsfMLYgy6q3j7/30dA2dhfX/t73frD4&#10;1V/91eLydoMitSqPlumEu7NHpVpTXy09ZsKR8DQVTMVcHj7UrtH1gV3PtCHlMbi7H7Uasbmgwgq1&#10;gjtGjCFCNqW5/sMf28ptLW3q2WzsEyFtu16PNtMY0+p+9mf/s9HWzjzT+7JjMQoahHZOtnbjW9/8&#10;920x/3r9SzDkwbYMXKTAfhdvxuyVAjePNDCl77///RZu5ay7dWfyEdy9LW9FUZidObOujrMiJL5L&#10;Gnr//XeHmYlQSPb7OfwuX7m0+OY3KwKTGfPksaIlHMEx8vot1MnSIyHNRdM93nEpkwQu699H589W&#10;x+GjwVSOtNDr3LnK6lV8Zyz3TaN42CKiuzH7Cd8nbflJsKPFgb+NephS5pMNbycueKNWAy34SQlk&#10;9nsQYj979t3w7tLAaRm5G2kT8BRNgePDshIJAGH4G9cf9u43YxDlHqQZue/iJT6HHM99x0BCja4b&#10;H41lUSTm4OKn0sQUGwazayX1/dF/+E4a5BRuL9UgfO0nz87P5wJZXib4aMKY+HhtDtntiYK0iA3n&#10;JeEQlwlH/LNGgOD9NoDQC8bAa+lxTMIST06Mm3GvZQlANfFH3/rD4Yg5c/pMQDm7uJ033sE5J7lG&#10;Su2JEiY+bpUgZOGJHUtQ0wJ4yEnod956ezCJHV378P0PFr/7b39ncanMPQSnr0fzausfMjYxAOu3&#10;BHxHwwyQD0KggyUryRsYOeONYweTKKAqWmKBDuKwR+JwEGXbc4revQ95WpF4T8GUVijGpEgt9q02&#10;3nnnrTz3KihX1CSmAS7gZaIxH/cwDWgdtlaDXEp38a4rIkJ6PXpYBlhjOH/uw8XP/ezPDK3jcMVZ&#10;dr/2aim/zyze/OH3Y4t5mYPzSv1+EiPYX1u2n7PEdzNbcE9aEe2IRHHtZvO2qzOm9vGF6yFT0Z/m&#10;l7YDJieeDba9Z0/v33eIZLO1+ceLD95/byDc7hxLagRA/iuZJUJugSsYcy6XA1JWG+n89luZF73v&#10;G9/4xpD0wpJf/eqXF1//+r9t/EfSUt6pH+sJidMDNrday/CDNLf1vTlYN9Jc8nPcu2th25SMJM34&#10;8qVKoj9TNOCGlawTEvudN5yg2cjhFtgyScBP1AGylzF7qXsb54H9U00EuMlv4PPuOx+FIzvGPNmS&#10;7LtvvDsIJBDkPNsfY7DHYQw1s3Zph0jN3cXhIlwceY5BvHAnYQUKanE+yIwYBWlr005imLdy5xZA&#10;2TLO51bOu+EfSYOxyxjijYcE7/Haqe8bCaGNiabg+NbDlja3xPxhDnlCazMmwNQOCcKtPuEsPEOL&#10;O5fyNRRi/oVfKAW+vtOMpEU/3oJ3RYviD3c7j6P5G+/wpdc9yrTcil7cNx8jzwDyYgoQfULgyUHx&#10;uc99btRtm7UChIZhuIf3l4T8znf+OI69Ob4DFK2BdJOXT6IL2/j7/jNqDEzmCCknTfNwNvujjz7K&#10;LppWcjFPOAPZ/z44OYnMZn7pzOeG1vLP/tk/G4SH+LR/8dL5Ie3nPio+YcGN6jXi/DYFpc5jdgez&#10;VTEd41hbJ0Vy5CWtlnnYSygZOQbBwqo9Tk+ZfV/5ypcHgQ6bOpv8SsUsSAdORBGUk8+dmCammdYf&#10;cNSuycLMqKLO+ufaVCzz5nCmkuS79+VPaNHQoQOvjdCisOy165cLCHAwlqSUM3YpCbN7ufEmBZvr&#10;2s0k2Vc2YcS0VDhsfeQHFLaqvsKrL38u6VMWZ5rPoRaDnfi5vMY9dPJE6yd2/ORAWO9TJWhHTrFT&#10;z1cB+k4r9i5dHfPFbGEC3b1fgdR4t4RMDr47ZevdTorvLQNzvTj11qPq9RV337/vUDCpIEo7K129&#10;Vh3NpPv9sjn374dl5WvkqQZHhPRoq7oQ+8rtSPvbsStnX0x1c0NU5mDzcmDcc/3k9cHkzRO8xOjN&#10;ned9h6Pmj2aJScmQdH7uOft+RLCZCzQ4lbSFy1TZPnzk1HjeO6xMlLqMWYAnc8VCr+tlRmLOdjmi&#10;TaxU8ejgrjSWKIcmNm9cag6ZaT7yPR49lpeSPy1YSgbin3lcJIH2t17o0xZrtLeUmsEMckkMZobB&#10;IU5nkp8ZjaHzE9zOnyCf42gZqrZAI+T4ULqz3vANTZo67vC5F9IkcwJeuVYIOQ2SQ/HgobT1W0zV&#10;RRvaToVfhl+Dvt0zaHT+0IgHd+jfJYB1kPiIF9fhgPiFX/iFxde+9rUhzSD5cH40MV6CEUByk/NS&#10;NrRwnhp2PL/f+963Q5pitwGQ2sZWwUnZN+wjALfIwkIXcfG7rRajOt0sh5+P4EESGDEl2EbRk7WS&#10;VnwnVV966aUx+fpo63ODMKm4PoJb33MgqSdfPhu0QT6KKHaGdPZsJMlIawjo3hdfPFPSzaRSXi90&#10;+N/8jV9vkqaiLhw5X//61xe/9F/8uWH6UFeFrY4erapRyGDsGIK0a2bVtSrcHjpUimq/CZ1ZAm3C&#10;9PMnUqFJjffff38gJHXe5OvfsaMHF5c/uZykXy1k972Q8nAEVnWo3fvL9bdXwJMWdD2b9z6pH0O1&#10;FuNQ8JHa+1Nfej0pwNaemOf58x8tjj97ePFf/YVfGJmLf/AH38xTfG9kAoo3b5a8dDin3eZmkieJ&#10;k9K7uHn3Sn17N6dWGXtHc3w+++ogPoIIItXN+mNRCwk+FXSl2iLUssiD4eczE95c/Opf/svlHeTb&#10;Sdqf//js4m/+rd8YmZvra+VWlFquzt+tEHxP0vY//8WvptanyS1lrtSn3UsSsWQmysGYPnBn/ptG&#10;BtZg6Zq2CYcph+NAuKRcnrRrWFxmYVEe2ouKQr/1W78Vc15Z/PIv/9KYc0lS8bxMsl9MEKzkWPtm&#10;WZufLH71z/3y4qfTaKja67szJ1ta/e9+++tpGy2wSxIj0rblGe0z1QgisJc9SfuyI/iphALHuW35&#10;rG+h3H7t535qcfJ0TsnsFjQyltz3PkyJmr940j4JOw8vvvUH3x7j+cJPfnHxi3/hJ4bGdDOcIzgk&#10;jukDrYKGMq3wzBMXUe/YqaRdfQzXCAZwpLX92q/9l0Pwoj06usjQuL9nHOh2MIMicXIvFuWjOEY9&#10;A4Ceue/LL7888spljs1EiBv73QsxBc44L8NIEIPBccYZoIYtWhJJsEqPj4C5QepbzXfxkytjYkjF&#10;Z7r2vR98d3yHAKSAjg7tJB1Rv6QkaxsSsMnZ/HIfnCX7vP6F15IE054Cr7zy0rCV3e9eiT0QRzjv&#10;yeOfjACnyACv9Kuvfn70/XKLcmw8qsIRld5qRbbfuY/ezzRQdPRQDOHYYGj2ckTwn//8a4M5nT59&#10;eiz1fffdd7v2+aHFvPjSmbGNm/5Ok740svB+5Vd+ZTAjDPdsJtNXvvKlxZe++JOL1+qzNQckHabx&#10;Uz/1txf/5J/8k8Vv/MZvLH733/3e4q//9b8+3qs4yttvvz2YLGfaC+UUgJkScB99lLS6dyXYU7H3&#10;D7h8Ky1mrXTUE8en3IThjGqVpFCXkNPwhVwvrr0oDTxJRtMBt83SWjFi8wj+tkJXqWcgYhFv0vfK&#10;FXs1XBiEiCHThl5++UzMN5/Jo5yumR+0Q2Hb773xozSNKUrkHZKOVtcKt60i4nxVqcSQdimJbs5U&#10;aEL8oi36cv1Gi9ViguAO/zYrNGLTEp9cyoUN8xcULhxrAkJ9UYXVHJ47SzO+WjKN8B3pr/Dp/RKu&#10;UkrDA2p29969VogNjh2qzVLyc7oyVcX375aIxYzhUAYHbcN5Am59DTOQzHR7CBfL8Y2Ldnm3kOnt&#10;OzTLRUvBT44Er/hHfajv6exqMfCJDFriY8pPdede0bcnmGVrW/baeKiVwyVRragsVT9kneoD02Mx&#10;0pX5DyLoYH8svOBYFGmQkXn+43NDG7e6cfJ5TNmpNIvBAOL0zpN2kW+ELZa2UROLJcTyxS9+cRAt&#10;tRzQv/zlL48HfGcnYwoQm4ng/OKLL477SGBJO35/4YXTIcmlxXfe+Pbi53/+F2IUe4d6jbBlsVkl&#10;tzfJfTFJyLlDW7jSakeI5GNtApPAAHw/WEUk7b38uRdH8RDEz49BLdSefuHK+wLsZrXpTNCLLcX1&#10;rMEiuK2SaZ5txeHgsDm/SJDmpNDdrcX7P3o3qXCuSSq9NbD+4R9+cyAAry+pcS8E+8EPvzfy7WWp&#10;YXRyxYX7SJ4h6VO3IS44qaAjNx+BnjlzZkwWh6q2FShBNPoFZjSDF9NMFMS40OTdLnyHOC/l1Hr3&#10;naoqHzuYE+gbPbOx+Nf/+p8PmFgdeu7cuTE+zFUZODCYCe3Cx++FPMuZbasjZPSgdNadLb1lPz5A&#10;XBApdfZeCVbJ3/5G+DF5Iqyl0qFaUqeU2ySQhJsJccqgK9V7Rwu5jFPsnQ2+lsmShVq/ntRvDrhz&#10;aVmtOci0IMW+88YfNy+Hkk730siUAg/uEZmyaZjkw5jOYmeRDZ6oFqIAAEAASURBVPY+27X3wCuS&#10;f2cLpEjciQgxgCkBCfHATVl9PpLamHLwS19lAtbz0Q7hBUfgvAVR+uyaqsuHD33YPCr2Ojk2r1a1&#10;6r333wp/X4r4w6PyF+7nAOSEXl1pnM075yBi1Md76fyYpoxXBGkVrLyFR2mVGOcg2FjsagzANmsi&#10;IHwKIxmu8VqUtzccM1bvWSNAdzVPLRjbtdRzae0+d8unuVH2onwN5uJIqc8ckExGwxDBksty+1Ya&#10;QvkP94IhrWWpe7cq0kNQK9kOL9GUFYw0ZbgXKAfsdpYotbzUiuFCuwTA0udfe2XxpS99MbVqygp7&#10;950PKhP++iA6S3a/+tM/PewYRSfULtwVC+GRvfnJjbj2zRD940H0v/7rf21IXlL3TMUxXhgJJxae&#10;tP49yNDiZMPdzxR49khLjrfj9YD/7Mm0ipDIvn1CkzPzUW/uzt3s6wu0hXvZhc+N5IxFwIP4EO+F&#10;F18exCu8+cLnTpuBELOQVera1ZJcmAj38mxzBFKvb2STWcVHteLIYxO/9e47i6/81JeasEPDXKJp&#10;/Oi9d4ZWwaSgktKArE9gQpHMpPjrr79WOxd7b5t7HN4fHNriLHv/UmbUlT6Xcspt5M59/4OzmQJ7&#10;KpOW1zkOffPWldT3FwYC8ZA/c3Lapp6qvbSSwzOJs/dJBWnv30h9LyU7tZ5Uq/xJ1/JAl1P+yWVO&#10;sYq8hjmk6HrjpAk9iQG4d2/S6vz5q2PsN2/Z5+HZCP/BaFuyGAkGwSyWkcgyq+VNU+/FGGIQMcpn&#10;T7XsJSBRdUUaENHls23uGkxPnz65eOO7P1ycrPLTlatWxUnSkSGplsOxmNvNAZ9FuQib9flozF1N&#10;iGOtRbh751IImT1e5qK2ERaCc7bV+/wdIWEEE0NJZU9jISntz+h4GF7sa7ctmo3VhbGKcM6uSBXp&#10;iagsC1c3wndFSe1vyBwwjluFYUPrxXe/84Oc2adSqBH8yuJW+K0vtMSRMBejgWvMBQLJvhzC3/po&#10;u7yDMZmtGOuDQaAl4tW+ylWEBm1nR6nQcArM8rF3nnJb7iiOGhzs9YGQ1ae8dOnNwTiGJN9pTYM6&#10;mTlDqwlBwK4lkAgr9QjMv9WVazFZQnat9o4ctM6iKlZVs7oVM36SCY7pYIaiGRgURiuaptT8ras8&#10;rxyjMYOHcXx7FvC2I/R7d4v7duNbP3xzZK0dT0pt5iWW+XfpYttJnSptsbTI9997c/F8pbUP5Y0+&#10;f16qZ6vqMguey0ai2u04HwGHACvZ6B+eP7tYjUP5Pb/2YrlZ2pkKdiSn1sF90kFzEt2Pleb8sGb+&#10;m988OxyXOk/tvFoCEM66a+VeNes+qu83FydOV6UnyfjJ5bOp6IW2Sqr4wz/+/UEcOxrkuY8/jAkt&#10;F/orMSbbewA3jniwmHKdbaxE4M5i4OcXn3/l5URUqmjf7+XvIAFerSKR47WXXxtS83d+53cWJwq9&#10;/aW/+CuDGYyYfJLgeGr51evrlb9+tz5WgPTGxZjIocWxw2koqSE3cqqV25d0lmD1TFWFjizefa9x&#10;bWRCHS6NO6n5YNMqxdhlaublK+dzSobcaVy7kgSffPxBiFA2XUSAGUeTbelmR6Upx/1WxGBD0rsx&#10;nR13dy5e2H8ms6zNZHIKbuYgu9/cHSwy8mR7T8M9rVHgqeZrsZZgI61nJTW6wY/+DlMtPFi4lkr5&#10;sHcIU67sST4mkVZSk/cdKvX4ScVe9pZ38EyhwSOb3TOtL9nR2v/NjQRG5gsEJKWovY82bydxi0aF&#10;zNdz7G0UflyLYOAWBJ0ZApgjfv3YmQo9+hODJx151+3nyX+DEBF0rGJx4+qVvre8O81z+Asq9Hrl&#10;YpGwrm3Vl+99+800tPuLD350bnEk39i/+a3fHe09KLJwrTyDk8/sXnzjd/+4/k7+hts5um1vLgP2&#10;UTi4kfYiN+VWTFp04GCxfEyIGdHSqmL5P1qciNGdb0OUB0WHYhsR/Mbi937vWzGLmG5ETcOhOWDA&#10;NI2AG3hXFp+cA9M2pIn5//CND2Lskv6YBMWQeubQoWcGM1iP6a/aeKhnFrXRVPSGNgWKrkTXqHQX&#10;zhWuTRu+nnm0e/VOeDrlL0wmlPsnbQQtzdrOWgWJm+w+oQBn4KlUcqqHOoXUODsUuWF/RSaoYWMF&#10;XYNwHpMQRrK/FVc4f/7DJsWiJZWJ8mI3GIVNH+ZNZUfxTuOoPMr3Ay5C4zSk8snEowrvjvsfOTp5&#10;k4WzhPVCn4krh4ziyFKKqZX2trON93NJJdLgymVhG9upsftSj7LzhdA+uXh+AP6b3/rGUJMQnd/n&#10;j++QitQ4fPjo5FsIwaj2ssDyZ44kmF/+5V8eKpd+0xb+33/+fw/p4O/bd5KAR8pbCOEbTtxYgpU0&#10;4imjC79hHhwT/kyyLEVkVhsicpLyzp1py7NHPHYKvgQzJeGHhKxvEJhqvWuXsGXOsRBklLFPMrAP&#10;r+a5f/+9cy0l/tpY7KU9sF3OX7OWJDl/4cMyEj8ZcGYHQweSBlFNTroW+hSW5I3OFdCv9bbzVkxx&#10;+k7ypJYWLZLCyqP+OBPTXCPY9959azg/b8VwL+dPsWfg3rLcdoXc0yKvybwEg/hzqmgLdlLf4VS6&#10;cTiSF73oBERWWpw6y39AlZ0QtPUHhct8n1YGTrH2yf6dTBm6wN07ai7cWXxwv/BeC3pI/IuflFDT&#10;Jqdv/vBHi0ufMJmsckSAMmFLKW/+3ZuSWJ8ra4bhrgffNIIHdzCb1g/Ul0kr6twY9E0fiXfSlmP3&#10;fg7V773xzuKjQ5diGEWo1vLZ7FGWj4A9lqD6wlDPFZdFHzZnpZNjCjtzIJ45USiy8KuqTqS1eebX&#10;aRa6T/QmsynYuS5iAe7GT1OzhP5KGadqM3DMX4wZ/eG3PkowhotN995wgIY26jlAjphn/D+Y53jt&#10;HRjwqCA1Zj78XB/21KPFP/yH//uQAHvWD2bHtjiiZBi554p48Ctshbxjg8gdecN70foaT24hppIW&#10;jiQ5hq3eAF4887nmcUr5lHr55ptvDsBRtanWbDCxcLnSTIgjqciYhcmhgt29e3HcLxPrSBJwK9Vr&#10;3562587RcaEKvcJqnlN5Z0p8eWFx5kx99lvveOetd0c7p06dGt9FEWYVGEGzpV4889IYkwgKonCe&#10;fSOYCoZAO7pVktL/9Y/+z8Fc5Cq4x3k9ifD86ZPDebRedEDWGlXtwL7DATnC9n/23L2QHtJI4mGf&#10;X22xE7+K2D2VlNdGhMN7aSoknb/35FcgBcKGQQRL9RtSyrLcCN7CT7LOPmpFIka2EYHfKxMQoeu3&#10;tRTgpXLxz3z1q/WzfQG2oxgPH7abU8SMOFQRsjkIBkObUq3Zcmel2ibq3bX4MD/GjUsPFm//8J3m&#10;rfyAnGDr9U85rcs58S5nFg2GFRztAbArZny72gkrK9PKRT4Fx44kltTly7YTaw7h5sNs2LWYFMaP&#10;HyKSUYQkHJFnr1LS1mZmTHRh8xnrEizYcvYdYd4tBEtLmmL+pLks1syeRzSF1jTsL+OzSMhI0Ao/&#10;CCEwOnIopn/6xSIsUz1LZqA6hYSF3b9seXbs2NFgETMK36ewXXMZQZK0mNvOchJWE2SqUClbJ7rE&#10;kfe4GhcP8jvcKMq0VvEbAnJ9rdWfbd+OYVDTEXXTvbhf0hHzBjy61D9TGFHGIaGiOlPcOxhgkHwq&#10;zVOog2kth1drKyca25RxKqwYuUSPu0r7b7PXNDjmumfkunAi81Nx8MpJQYu0oflYktklHMGJQ9JO&#10;Dz7Mpn1tpMJ++OG5nCtnepliEEn00yY9NbOY5rwQyQKcO5kXqIBUxsnXeUPr8M9/7WtJsLy/Obyu&#10;ZEMvx+HYvrsa9K0bVxbv3L2weCaix71MrtJY3iOnn6p0704FQCF3RGW5s0Hds8gnwNnN6eFB3vQP&#10;x3OIhSRRf+DP//k/H2O53cBPDkCPOGvIhlYRphAZh6LP/cpy30md4yi8evXi4v2zbyVtkvaF3EQS&#10;hsqWSDTGd999czApuzzvz7QiTxGxtQzsQ15cH3DFrOzEiwktFdI7ehSXthHH4ZHgBAHmyjVqByDg&#10;O0ktacPXg5cxs9NvXsyjHMIov3bkiPJlllxPtSqtY5DZ9yQCt5OUpCoOzTs5JUngH3z3e2PRysGQ&#10;lKlmibMlzeuJCDkKkd14F4TY2sw2T8pMmg3vcxmdxdr5erYeSBSKEeVxv/6khKERWotB7UyLSyg8&#10;vlcNwSIzd66Uc9L5xPHnFlv3nywOn1BYtfLypSl/cOf8CF9ztgmt8gNZlv2kebEMeFpNqeaFz+og&#10;GmFqcz38GAmZp887qki1ttqCuGxl2a0k5FZJYA9y/t6+JdOyJKR9zxSGPppzearrKetUfzh7wZf/&#10;YNISEXgRLf0pG7CW+uRQlZUak0u36Tz9DS6qYe3I8bY7gUegrHZ+XDXwzfwDtI+NtJLz564sfvQW&#10;E7mFe8F/T3i8O8FnZaowuvY5lKfx4QY927xiBJ8yg6EFTFLc7zQEJovInDGvreyP1qr4vftwNFWo&#10;Ma3gXpWLUsKH4Hv77TeL9LwYUzjZDJ8IkNqM2fcu9KGu5pNg3xQslqxm+xf/6l8uXnnt1RHegljy&#10;2S8KH/bApdR8JbQUPd1xNxCFGAMW/aaKyyuvvlz23nfi1BUqLW+gnxfnzp9fHN482DOp70daXhw3&#10;2hVHZRKQSteuNMG9RAqmdQucZpDdpFzJ+4xgbpatKBeeQ1FdvFA0la5t0zI3NmMCOCPn3p1iRRwh&#10;//P/9D9GZLQMacWbI8X4fp5YexwgeGmXmABmQEUjTahd7DOSCnPAhCDQwxw57PTnT58YBIGDeq9z&#10;0BzvcR/mheAk8KjDgBnwalswYyxKSq2eem4wEfYzD/TBxrC8MiXhWAl47cblcS+pS1oYVyiX5I1R&#10;hGQWg0HeacGXXaFaxLWjfPwIG+PTzuh7DGhfzMnajzuFo5abC5WpOS7N30rICuseJ2GEFqG68KGt&#10;8cCG5JwYy+38DdO27FKPHzVOqcqb+SNuxAjU01PWLO/K0FRoWmoqYoq7kuISzNZPHFz85Be/0rv3&#10;LPhadtW+FYIH8uI/jqnu2rN3PHsn7UeuPm2KyWYj1Y2SkDbaW6CeDnU5iPTm7qnfzoTWqGA9Rzz6&#10;PkwIgnN7TJ5ZjUhW0wA+Pq/C09UW9ZzvPElVBAeezt9OvZ4PRI0pDc97jOWODXJiCOBg7vkO+EOM&#10;lSdfXxCyRU07C+Puz/+1VgbivvX8QCVpmYv11TSjHrlbvYe7+XHq/IC/dTrK/DHRZklPODj0jTYL&#10;5zkxJ+HFRJl+X65KEZ+AqNyOzJkH998fuECj0ZZEv6XyOKRoM084YUU1OOQJPkuh4b4Q66PmQxkB&#10;lsnSw407i3/5//0/o5Mn8jifeLZswY0katL1yLEDw7PNmbTaMsddVcdh6/JYs9/37C2ldW9ZfKmL&#10;Fz4pZNMquKvXzi/eeOMPhscYcF3HAXmYl3OQraUmbTRQDrjVJLlSY7sruonDqLZ8ODXz5MmclKlA&#10;zBOOy4EsMSMSFgdGgBw7dLWTPcNRt5W2cvVaKnjqHuIhlancnjkUwjIFhO8wmkGoES7fxuGiACQ/&#10;9RAxmgT99ay/aTragziQCVF7/2AC/f65QzYSragIxpSUtmbAxiX6rC3XpR5rywKVR4/YgGy8vNox&#10;opNtWcaWHEVYQgbMT96BUJ8+kHoITpYm43EjE0nFYHFuSDKFTiPkxsNUwKDU8ON93rkzLSKTYqiU&#10;wcHZGIcYwNFjtg/a2AQzuB+DteX53YqwPrxbxCIJxwSUVry2tHfxxde/nLMtwup5jIQXG/MEX21j&#10;jk9ST/cW97Yf441Mogcbnyz+3M///HB4gqXim5evXMh8EkaeVsE+SK0X3twMUUVWZmJnl9MhEfaO&#10;BI/4PGm2vH32u2NPDJGarI6CcUhuA3fPYfzyHYzbfAxNxLwEH/M55iA4gpn+YeRUeAvCwF04W/Fe&#10;7ZPI83zCA1EHkRGhxKtXY+gJJSbmUP8z6Zh19oi4Fy5pf3jvYyie5WBMfYgAI/B8Ygh4mI1jrDHp&#10;7oAjmN/qchWRckCiHWPwOJyacLtFhceeG2OUhfnGG2/EGN5KQ4umsjKtbXn/7DuNewrZYwreoTy6&#10;7EurLrcSyLXWJx3xwaNri1Nnnq3MU3HVvbhdW0dtXClN9fOLsx/vWJx5qVpyi3bGPZ6TozDg7fvl&#10;htfJfYeSrMsb5XbvW3zxS69E7C1wKSX1zIu9a+P1oTUAADUIsKnGAAHQ9lrAIXdGhHfKoDreghcO&#10;MYeKsnLw2WCee/XV19oZt2W0cfAByNQm18cKSE6U+Age+tv/5l+M/AeAV3br2ZNHhqZD5VX9WOFN&#10;ByT49GiSL1+pbmBSFpEDsgkfALu/PEKc/p4ZAebmd9+jy1S0nouZCqkxjezJRwWjdeDK6xUsYcfz&#10;lvttkgLbRJRXmjdaavDjO9mHTQhYrR/erkQdd6edCLOaqK3apFsNlTRpsZSKiBghsWNC5mkrMwg5&#10;MyxJW/Oh38Yza0qe2Uql3R1j2Lc4EPZQF/ukMWDOVEdawL/57d8eGopIS6Q52lqKIW0GM+/fERE+&#10;lEKbVNzAvJOIG2knSPnCubPN3b1RyOZh5wuXLkRASaEIQ8HavXtb/hxj2QzZN9MstoqqcI5NCEqD&#10;A1vX9J0W8dnZeFSoRnhDy8mxOhHbBA/SWzsW+WDw0s2nuYvVhidMBlqdBUUraabg8TitkuZ4L+3k&#10;xs0r5SgcGPiGOIWQ+TdULqavMCODRu/Rp3w0RdHuFbLFHIXitTnaMwG1B7Y8tNMcxAQjRgV49Xk4&#10;CPuZZuKZ/u8+0RD4N/1tjAP/yup88qhU7sb25pUfDYZMEPG50RYOH57Cjkys/fmxLqVtMx0fFNK8&#10;/9Aq0VKt85yq1P2jirowE8Z8/4P/4+8+4diDiCQnM0E8f0YoUotzkPfRWaYchMQ1DWJ3xIHjcrIo&#10;p3Ug24j6Y3A4pntJYoQG2AYUPjYJxZibvHLDMiVKyy2qMSRytujgpE3O/RjU/mxzCUk4IeSE5NJj&#10;ta/s9OPCNdo1qert32siJGaMhTkN1vUaHRKtx3GD8fsoY9V9nG9CkFbzKbFOHvHIk9Amix1viS7m&#10;5bvfCVXS23V+jF1JRwtXRDxsSILZXSipyqarauwpIrE7xkGN196jkQ4cYcdcHSaRVNqX+ozBaBOC&#10;056YApaZQiBIKHVb/8yPOYN44s4kNCSCDA5zcyTnIq2Cv8Tv5sIHfB3mgYo4I5mlu0wZH/bzUu94&#10;HKH+rb/53yeBKxhSf41fHYdjh8u4C4fAl1RT1JT29TBpyMwwP6tpJ6+//vriC1/6gtYWu3JiStm9&#10;n+oqxZsz9O23Phh+imGmNJZBSGlicMGYnR0TgSCS6TOuRVh4IS3AeIdU7nfP+ZCscM/fDv11jw//&#10;hGfskj0z+BEKDS8xYb+NmpiZCJgK/CNh4TAY4lcyCYXimW5DCGVqPXxItZ9S3gfeZ15qfzCaztqe&#10;GFHCNDxhdgznbXTxWf/NzTQG7eo+OMwaDBg4hCt3ty5F/oFVl2hszG1MBzxlAU/3BXuRqGiFcBxV&#10;xUMB0ZDYZXByBL//7R/9d717CuvMgIc4mMU08EkSzpMAoAAFgCNWH1BG53BtMnpw75xP/T0QIMTz&#10;HgiJmcjpBvThnMqevX2vhUIRlUFQvZkF3s3RNRAtpjDUJhPeGympEHIALm79IGcUDYP6Ospxm+je&#10;NX+fmcGUV9CbGitm4frI5mL/pq6PmgwBx7uh0ax5YECIHzOYz36fvucwLSXadVxf+4Pz618XEZqk&#10;oOtFJTCnAyUFjbh1fd4bLGyFbgUnJDNu7+Q4E1MW53ZAhAEXZlEwxAAgjwQtTBiTMR/zx6TOiORZ&#10;c6mGIDPIdURKmvMDyPuXcHQoE85+BhiQ/tuBe5E3Xqj5Rmvi9Y2k46SkpZPU5lClauMYMGrMA0eC&#10;RWxr/J3vbQiY5N/AgYdJXabABubd3+oo3LxB2k5jHQP+E//oowMOwU/jwDCm6ACTKPjXZ8dof+Cd&#10;v3EJy4tzmnVM8JnPs7pe3kkbqIx3x8SMafrwXRAw6AIjmcYzIcDUjmtGykcG1xHqpx/+j/oL3hit&#10;fgsTE2RqItL2jEN9QxvHNKHjvnkORVTgtw+zl7/KvCN279OO/m0W0n7uObt8TWbSZLoyJUSEJi3X&#10;fZ8ewUOfp2PCZz6bgdf9s+Mf/KO/9oS6xDNJmjvmxqy914EB2K7rLKLldGMz+VtYZeo4dWc8HnLg&#10;arzRltFOVYtGOKb7kTPbDrCEsSBGd482XbMpBdsa94VsbFEH4tLOZFv1vb8NQikum65YPu1dbG3f&#10;nefvFuaoYDMW6HSflNDVgMVLjsVs9aL4ClY2znCr6Ri+iDgG+vix391nuSlPeKAbZ+2n93QfZhKy&#10;YQ49Z1fmm3mubfqhsOmTiOBhDs39aQF3QpBDh44NP8MGv8RQa1UZMp7eGzKZ4MHxaQyNT4UjmsWu&#10;vgvJ0prUvB/hwSagJifNJ1pQIFPY01mOwEZIyRE3wlThBC8+zzZEG/CLKaXvDMYgWiDHwCYcjzn2&#10;8k9s5reAeAgZTmC4NIaJGUwEs02XwQB8chnXpnlqxse18W/Pwg1l3eQk/KeYgbmf8Q6++dvcT0cw&#10;j2k5BiNonONvM4kZ1CI8cszPOc9/e89j2l7XRLPcO39Ey7QHV3t6vH+8qMFoaz7sLjVyBrbfOxzT&#10;4++EWO+XRo4g+TVogIq2OvNxPMz0VbOQ8xQTMtfuwyjs6IQO5/7PPhLtTmMNBjkfpZibgGnoYIM7&#10;OU9/05qGgzVcGk7P5n9mVOhusIc0DMfS45yBmxA4oCAMCDhu7rYiT4vdOQh7fnRMSMhGqaraaNRg&#10;H6UWsetGDfiIawC698lE8y7175bKgdYhg2PzrUTwAOz7k96JKTg8K2EGJciSe5iTyR4B07HNaXpu&#10;YmXTVYRt/GHUIIRxtedlqomGALj3WcYrdq3Yh+uYSl3qWn2LCHl+mQEQm+Rlz3JaDWnfffP8Oxs3&#10;zQkxbJRcMmrsJ+W8r9Ss0ZGxc07fLUENolM4aRtZe0HcJt+I5KGIBbE+Tm3tjf0duWwzS9qJth4i&#10;fmGzfnvE0Vb/n3QtrsBewbnGfXVogoH+AUj/bxbLR5S74lq708AwmZnpOY+c+p4b25/l4FPngRpp&#10;Q5mt5vlO6jytifeZr8HmtJBfVWh1FO4V6XHM8IFcA1lrEzyuZ3aOfm2P2RybwnGu42PTGhf+jAMO&#10;zQdYIND5QwJmGE2EgCC2mYCzA0O413LqMV9gMj7bODqAZt6nCl9+0yfvnP6ecBKBIq6ZAcDjp4/b&#10;IgTNsGfn58bfvd93viMH4hzHIFTv2P6+a/JjLFLhV1vfsby7qJC9HQpdalOeDM2CUMRUBk2hE6Zc&#10;uL9mTvs+zMPezdy0ecr9HMGiTJZ0a0uatj7MfRt4Hx7tzq9Fg3IsSQbSKACT+BiBxj00JapEWEn5&#10;mZt4aBr0BORHAIwZ5cygMyFsyLKjSVTMVdahnAKYca/CnZt529eyg3HQW3eLP6dCH30mj3WINbSJ&#10;MFc2GU5Jas1q4jwJNIxBaA3cIB4FIHsnOpgX0EDptPn7g6QY+b8jh91k/gDMJHXTkKodP3lpuYIQ&#10;qKwuZsdjg+pSNDjGMybPuMZ1wPM7c2hCAkAY6t1Agm3gd5dxYD3e8zAip/0/Ct6iREsxRXbp5MDx&#10;Jgg8961+xSTW811AgI0IcbQaUYM/GhmaDybSg4/rm5ARadtburcbuulhc+f+4e1oDqa5a5yNVQEU&#10;+1lSh3PnD+ZGK+EUwxTA18Iwi5pqNY0jBlEs29qAR+HHBmTP4eyY58ffmIzDv0+Ka4v2TMKDalo/&#10;B2EE8a6HMv/Jg8Y64yTvv6IcxgBfEe6uiMIxaQJPMQT9DwYzEY9568roh7kbfxtzz2DS3Z5MeGoc&#10;4PjUEezmd01nvxfuPlyS0YBXzw7EGmw4+MHTpqZoRI0M/8tI6Er4MEuZgYQOx96sWQxhNcbV3EQf&#10;xvnsqVe3mUGaWXRp3jlFwWXgO5xKwKFXc4ABjCQrmkcMROIgUDwRQkwQK/AD790LZpcLFw/c6Z4d&#10;//XffrmKTtO2XWx60poT0QRQHycmsE0wESdAuN9nIFad1imExtwwoE+PGrciioqOK9k78E6JS1aR&#10;sYM4I3PLZdeVjKPgRsimqmuvTmKU2FR8esRieyFzVtsGQVrPyLeWnc+J59B/BzXMwSE6ATDSAMUO&#10;/dZX6pd+T+EojND3STJMSDQBa84/mJH5x89UbozHu8GjjkeMA/HSFMBHApF+s3M5moS1hNU49iyo&#10;ovbrE7i5n4nFBIFXDn3kmPSbtOVRHRfyxXwgEXs+nOodExPWD+0Z7yRFEMBEPM6umWNwMbcHSjmn&#10;FRXw6ElZbTkjWzkoZx2MOHExha0YAi3nQREBtipGjeXMpuXU2+05qvOzHS9JaDrq1/hj6p/WHLNv&#10;ZHz5U/6Z+zzh4SSBMQJzSCPdUX8dEHt8xlzMTGDScqe2zA2oandqezwXkWjDZ+D1NmHN+G3epmN6&#10;BmzHc9tnjMDCLwJnbGJi5poQZhehpULVwI6+Y5LDjOwWc+zA4BxP92H8TYXr4ECc2/Sd2g+kMwOQ&#10;6Tjh3DQ23Rrzv03wY13LSJaaBMign4jJPT4WAgJLqAQ3Le1NBXkQQjZea8gflDnGMaM4BaCQ2BDI&#10;BzIB+kD4OmwhkpdxHMaUUktDkP4bA9ru/INywJW2Zj+tFn48dPDoKNYh428zc4AGcrFVhurKHyju&#10;qQpRaR69JUmfJgDgtTjanrg3Lh7R9H5RAcx3ALfMK+d7pEfnJ61pFzKlJoPtZ5NlUVJE3KQpn76j&#10;ge+uXzsxs4jsUeOjqis5JemGsG0K+icO3+++O1tIYrUa34Flv3wPY3HMOA/52nuSyTEs2Zt30opW&#10;avOetRt5kfcekMwyoGUkLVWvz7UZ6Q8mgBEglofNz6Nh7nQ9ponAzAUTQ0UcztGByJ0dMyMQikM0&#10;5ss1x1jbMMKfFqaFoMX51/h/pAWHQFbSXWmvQ4k/3vm5F86MLEnMezWpttaCmoebPkmqYtWrvd/h&#10;7U8j7cysSTiCd9qPcO5bZ9ydVM40+08dcHN+r+H5YILGxAZuYNPv29cmhtBAOjxn/GALT5q1zrUb&#10;fOd3YjI0A9+nz/Tc/PvkMxvI03N/YozhFf/UFPoMS6noiL+2NDfRyqRBI97ZvJm1GuPYVHI/5By/&#10;p5FC6uEAb46N1RJ182Ac8MH2azUxYA/GOxI6HL/GMY1l0l6nNtSVnELTE7MJT+rH9HccRVtLkxlj&#10;bEuHDp1Kaikx5YVSgrujfd327GlT0FJKz50757bxIQVWQsahASRJJVxsJFJIDM4+No0OkTA6Y/27&#10;FZFy5PftPTzKcD1KHX1Y7vbOXVX2jZE8c8z69cepSxJ2pC33LgNLEu3teXY8jmrehyOseQFk31MR&#10;Fo84z3JCQay7JctMk45B2dOBw0xb9SVgOhsdB9qDiEu5tj0tToGQkktk5iEIDjpn3xW+xEmMKfqP&#10;OFPfcOa+j+u9MFTq/iRun8fBjx08UnSbrIOF26jeilh411Z/W4a8FKNayUbkXR9as34loTEXzAAS&#10;+mCFqkeDLbVSrgdNgSOPPftsRWUe950TkTRyTMgIIfMD5bOxCM3ztAGHuRF2GtvYxxPXtr3V3b64&#10;WCntt99+e/HJ+Va85ZO4/VNTkZjDxw+3fLal6CXAlH1cJd20q2Ah1DkgEDHBriER+7u/NBWh9Ol+&#10;ptCYsjGiIFafd8Ss5jGOm/+Uf57k64G884FI5/E1jSZiHIgcI5hmA3FrrR61lmZgPSmtiz0wCD1Y&#10;OSOOqWDIjxO6Ox2KmcyMwfen/zbvtCd4OTTQYLFBsAZrzBotTBWRaB4JqgCHsGdiNM+x98EsHyVM&#10;psiFfk9mrvbY/57Z1bJ954A2+jBg0HCfaf4xlWnck2lpuQAhqh1zrc+E57SN+8Q4PO/6nrJE52PJ&#10;e0gamX1WusmkcuPwaAco6iIJCNlNaiDs2ToV8BGazCeikjLE6yw/3MC7MCSuFZG2tF6rlJcCJLer&#10;VKM0lbXbOsNmsjJLQQmprmrGLZXnvjNGs9r9e6uxRzPgKxvMAMEZ2MCsKu58Ujmz8gN8v1HqsbMK&#10;SLimHXyfffZU1yLqtAWOscFNG/SwN6NqDAuxICxZgtZnSHcd4j/Ayyh8mnNDnsA1cdiYBNNEf6Yw&#10;VMRd/0dqbQxBX9Za9gzhH1SNFrLasr7cQ+yyttvQNjUtNhATQPS1X76DwzbdVMQbLS5xlrPg3Xfu&#10;t9lGZ45W1y8+qVLTmPRp8j07Jn94/KeFT7vSfEgVZbEckBSsH5eEI4wo5Xa1xJmtmPTdcurvVqT0&#10;4UaMJ6muZNlqCHNojDuNoDl+kGOxfdpLmmIaIrYJscbLqWHj2KZS8wRrxnVn/auv4Q/EtoQeUfzH&#10;x3gwWE/MfEjGGBsEH/BuDI/AHeP1uPfpx6d9mfpkDmqxe/qlW8bvA4uZOWkOQxpPjKGvA3bjiXDT&#10;QfsZh0Z6x+Ax22dDeth2e+A9fFnhKfxoqoaDz3MT4f/H4xvaTePmnxq4Fi7xV4139dw4916m+vy3&#10;85R4tQ3v7leCD5MYESVCr7kmtGemw9x++iB4AukQ7/WunJWpirJ7SutPlUR4Te6dsvQkYeAi1yPa&#10;ld2PR77/9dR3ef9SVmUCAvnuNATOwaWtNoJYP7zYt9wijBM2hygJpwHyO0ACm42slRihDVVYDhde&#10;U1tu/fkXRpKK8lJXy8+36EiNPIuMFJPEANZ756OYBOSVi/Co0NfeENNegoMjd8/hFz83NBtLOJda&#10;KqywJKZwqL9P5JhUuPLAiCVb2lqIL1VOqi4V806+hY8vXS7ZR+GI1jU0u2Mr7YAlBGQfxkPlAVhq&#10;zRmjapF2ZUhCwqZgsREyyJ4ckjtEpU6vpzU9yTs8lryW/LGZ3fkkWI3lwz17cMTmK4N97kIwrnpO&#10;+QL8DVJnbcw5ebBJjXwMO2O2ZQk+bhdh2sZyy12t89iZHbiIYK+UggyxJukxaWSziggR9VKIGAPR&#10;d3kGDtECcW+JQnVocatCJI9ajLS2frz3XRhRhMPlRewopfl+G7neSeu6c791KqWO306LWqvS0Fbr&#10;6u/cUa1qKiHOR6Mf+m9p+Jykg1AQ8JEjx4IpH0pElhff/ZbLY1R2mPKcRTiQnv8IU9dHS6j9t5xf&#10;RDh1wise9tZ7ZCapO4DhMTtVx5qZhfJ8e/NPOSapjDNMhKkNhxWwVhJiNi4J6cG3XZx89csCvQm2&#10;fBQYLhN4UsXZ7xvbuQh8SzbC8Q6mEXz1vMPzPjMjo0XMPhvRKNfprO4ZR0KDhotZPaQ59vs0lxga&#10;v1E0wc8TT14fkn363bN1LSYfw/dH9EFYwU2b5TrgBiYm1O06n4JjtPHrf+fLT8Q1R6y5ziBkgNEx&#10;6wnk5lv6CJnmwXmhj5px+1ryTJXiWceVhJ5IYlIOUC1ckVbJw3n0yMnFB2c/HlL61KkXFqdOns7L&#10;zkva8t4KVMz5+xZUSKgZ76vDocZoezCFvMdjsmrfhFo3rkika8bhPK2cxGm3JWP3GqxElRngvtOC&#10;rrcUWHFVQCPBTRKknCfPffO4SWL3SBrxLjC7E8MAVI5ISPJZvoY+TcUyMBMIYkwIZLJ3m+gm6Hqh&#10;OQlEpKPNQ2U2Pv396eQnDlVJTM7EHE3Jphp8FtTz+Zwi/+l36cTCr37Xnu/uk/+AkJg8GNiOUoHv&#10;3+p6qxQ/qNrVhxUCOVMpu/UKkKysVaeg3ZzzKw5mENq36YrEtPLcK3WGmFDBMMWCFzS07JxZQ+Nh&#10;6vF96DdtY+QeDGQPL1odakGT9RR+p6HKp1AhSgh4r6K1jYcvZTiTG7c+qzRkXsBcDUAp6/AVs2HC&#10;YQgYAwfuaLt7h8Ox52dihNPml2MWfMBpJb9Ij6OjtAI+nuk7Tc530TBwHKXhihLsalk27xUy5jCk&#10;pWE587mOjOuyOf3uPqnlrjvri77ODGxEcbpHvxxwzThX8+vMdDnuT/gRSLHHcZ9/KC/waGhKLqRt&#10;jEhRcESvywkeIUVmsHR/a0T4jcyXMPmSwiKb5QoUoWwATUhqDlvuQRyzhbJxIKp19nidmsN8lj7q&#10;4LUrlxb7ni+DK1UK4VrKzJ+giu/esgsR5sg46/3Ko5OsiHdHK9gwAHUGTeYgjr4/EGrMB0ELsaBJ&#10;IQj9QphMkCGRtVHbGE4j6D3ZUkEfoHb3jIU2UqKFTBEu9nlHTn3AEL0YTKxFTM646wByKreVfiNN&#10;uLYgm3XpJuJYCAVpRsYbJOg3qp3dkTG6I0cn04BmUmPBgQQx5WzUadwKV9BErMhDOHuqyLOnpCMO&#10;ywvtGcE0gjxLSW7np79fKwPNd17pAFF/IzwT2Ljk3KslMIiln0ekIcKzF5/6hK7Lq5AnMLZLS72/&#10;R6L0rF16wfiTCptamnu4KkzRYBWoWkdS3voHSWLl1GzV9qRw4lYFVlfTBhtW2kPSpncYn/da0IS5&#10;DE0oOCj/9dH7H4/z66++Ns6SvK5eudGa/sMhYatO++9atQg2Y45bT67Ul7Sgxs9/wzvPw4Do7JrF&#10;Sb1eTgYmZs5cJ0nhoAw96fPPVvDGPFkHcfRY5eXC2Y3qGqgtsBmxPahMe6chORHaxOx7p4u1xnRB&#10;RQQXQqf1cWHLo6GZbKWNMjVW0vr2ZsI5E0KW5jtjOJgfc5rfQEr5nL5OxoveagKzd5/7lwmxzOrh&#10;gOwZWbGe17+5j4fLwDQWtDQqf8U8JuHTPGY7Hz18vP5vHz03mUITM4nF1GDtRSeEBuYAJ/zn75F8&#10;lwYDAgP/7CmgHBPC0SiAIlS74ozKuCUlHGhCrD/nHzAB77333lA3/e0+3A0xWggxr/EnnQGcJLx5&#10;s12W8z3YAceae2WstwrpnPvobBl40mCrTVedPqupHm2lylZvHpPg4Juqv0zv4QBUjAMzkWI7bOHo&#10;7lq+AUU+qHGkteQYxKu4qYwu31cqbokI1vJDkNRUclvGK26BG0vukLrqeaHJgUxJ/AtVM6ZKmxxq&#10;qQMj8feFT84PaQShmq4Jfk2mWP+sWTSKxhomNBdy2b2feuz9NJDDh9R/oHYmVXqv8/zdO9LFx3W/&#10;mRuIADHscLRrqfqIMSb3u7YV7Obz6FPXweFxzzwqB2EFM2l9hHu862bVizAE4U2bbzxpVepydrl9&#10;EK0CVYpbToGkKhWIH9Nu6s/6Vr6lGJE+YdD3SqlVYXpEKmKitCMly+CFyk2BPWbbuoNU/h3bGYPG&#10;fvHipQjCYq5pO7VhwkTw+zMXD8ZomQpqVXA009yEZeHKTAzGyOn6/v0PWjl6csDuQEVE3k+zmSUp&#10;ITQIvj6ALTw1B7vTwqjykoK2go9iJnxDDah2OIE5hOOONCowj5o5XVVxTr5mUsnRqGJSjI8j/Ulw&#10;AA/HDvMTifWa2hbhigS7Nvrb7+imf4ZGveqZ/EhPkvzm0Wc+EKk+e9Z17/cBi+nvhAz/zfYhWjYf&#10;A4/6oi0px4Omm6fRRrdhENbGTOZEY8X8HlWDTk3DfS1HdmxsQLoaLAnISkOTttWkmtib26rYtRYg&#10;WYDziHp/+dKwSQdjGKaB5Z+qFge0Jnoge4BFhJxWMf5MBlVdp6XGu1sH3niH1FFVBnOwuYlY/FJM&#10;aq3imAamqtJOjsmiDBx0Yt2bee4xMR74EbLLZiQpNy0+arBSf11fD0HVGFCK7UAay54cX75TL6lH&#10;V65U8LTiqc88m70ZMvpbHH3UqI97DzU7Qhp2JycWTlt/St8MkWNOzd9MfBKKEPGnExfS+T4xWRLG&#10;OgRVo3LipY3g3u4dkz6cr58xBWqkUmkq89Au1I20hbZ72f8Q26KfGYHGRPfMfDaftJtZFXU/eHke&#10;k7jLxj51PB/O1bZ/L206rW1XqwdXmjsZhxjDYMwxnDZhDB4RQM8lboNbJljvup+av5EJeL89GhCp&#10;99ub8khFSgmEkfPRHNzMUbUWIT3sfsR4/1ar+qTe5pvij9kMUR/k3xlwqcDNnYrtQmBVp2iBT4YE&#10;tauUojqpulUSBtOlKhozDa5drMxZZiKTh1PaZjzGa+HYNBc0NgFi0j/iFDqOCR059EzFeWsvjQIt&#10;7U5oTJW3aBmWJ18f322XTnvZldP3UeFYzEPdA1oOhgn/5492VusnOIO9MTEx4JS2rVkRcXpcaYAb&#10;1RNhvkx9jDHA2+bQM3x3xjR+y4Qy50wpxWpFlGgaq83V04c2MRGHv0eeTO+0KEpEx7vHWhzvCrdr&#10;uvswoJjBnpbfbhWr3Jfkj/+k9qW64H3pw2oYXs3BdruVWdcuX0mlvbw4c/qFMcHrqyS5AhdJxVi/&#10;0KSloF7MVHCN7S9Oyuus9BaOpmbfgYOSbTYXJ6sRZwMHHH+lqNeNEPfA/uMDaGu1vzMuPbZRb9A7&#10;ss30T5kxXmQOTMQimk+SrIUg164rCd6k97GAaKhVIdruHcqVTZWaIQOViTp2K18IhLVpJnuTBBJl&#10;OHPm+b4f6/lSeYMszYKGM3tpIakJUgtB6BTQ2alDTc9B2Zf6EXDrP+K32lA/VZXeupNqX7IRW1gR&#10;WswWvLwDcjsjKIfvdlJypvrLcJRSrG1ItZnNtyMECzzjOc8MRtU7RgJU34+ePjkQcmYIGJPPMcX/&#10;6qcQIXt2d47CfUV8dlWX73E5EOHckHxqTZCYOxpDOuNij7LaMWla2UrtrDSnavfzp3D2jSpNCQiE&#10;sRouIWpjulu8G3HSDmgqdyLYrYhRNuLOxvbwbgRTyNvYdvfuOP5ivfUXd3NeG2tdHHDZVbouImFy&#10;qngM82kUokoiQYjI3h8jVbzvllQP5iwkXD/MO3hyJA94V44NgawUgnzUXN1qxyxtYSpCrj9VkZYJ&#10;n2XG3hjMQduS1Aitw8+8MLTCQeT1S/uPU99lSlL/d/E5dP2JJLRwAPP3O/Ij0/espN1FM/oGFuO6&#10;73UCw93bTs00mNVwBvxmBiF7F+5IXnv6GGNEL73PAW9FolZi9mDroEGYH/h8KzOHb6amFkvPVqHY&#10;Ns+Ia+Tmp9twdEinxBaeiSHsiYP343iRcmYvnH5uTMKJasRZzrocoQMYNVgSjSW1bKwHTbK6cqPY&#10;x0E2dVz89tUI7XgLYCrrfOToqDSsQONW9vS1K58sdn3+xXqbTZtUkmCjkxxHqyXFPGyy1gqPOYe+&#10;AzCcKDY9SXVI2pe9GDjDwfqQXwIBxaTYx64fagEU21WiCMeQvrI5jxyZNljlxFSt93CRCMxM/oXd&#10;dEdiUO+A8FYVyl/ACG8GRKoOoJrqUbUnm5m3thlIAqSGlh0pSmIl4v4qA9fpkYTEF7IZo9LvXdXS&#10;M3l8Fv1RXydtyHerAjezeyGuw5zwH7AvrYTE3ccRnLzDfzBqRoYdtKNusdvVRAQxj+ZWvsRS2oaw&#10;8YEEAeZ/9ODhVNqkfbkeHIdPHt9bvPzS6bSP27VadCDpabm3fj0OcXnPQ6mx9JqDFNGRZLQRENHe&#10;wc89P86P240YMvMrYEwvnH52dNs1SE07sfUZk2GzKsRX23AUU6QRgbs5XklDUTZ+s/v5l+wHYQ+E&#10;G/mAwOKlF18c8wDRtXGyWn9DOEQEiJtktRpWP0fSXD3g2J6OFHt+qCA8cDkvOzxW0Hdnc+T6/ghy&#10;f0yc0DgYrAiSj89f6rdJmhuvscANH5qS8uVjXioONB8z48Dgm/WY7rQ4SRq9HBjESnqLaMjLSdeL&#10;hYQvSXHZtw2tOW4c4Z96j9Y1MGcc87yPL71HujZG/iTf0Wa0oo8czyJSxkl2wVf4u7QeoG28+agO&#10;aYhKqnAGwc7BIVHmYEU7xYVtdHq/QeJGn7SN+P6u3464V/MlKKK5r3g/06Gbx+YbmEu9qPLN5WHD&#10;Xchz773Xrl9sS+tjvetmk3Gr/QhMmvba37DaBopgKIFlsZLJlN1oqS7Te936/occabZPw4lFFNoV&#10;OIfh0fb8Us+AA7SxDZPg8OnyFBqX1XqPn6j1yIaPO/edH0FRUOo6Bxi/iAU7vl/vfbyvNCWLcniR&#10;7eLsPsxkb4iBo6s6pGKRXI007FL862STx76UoPXMiy/URw7I1Okkuft2x3CNRYwdrIQhm7EkJikG&#10;EE3s9vd7PWvS1pqTpo2QGe0Kj7pOEnkHZEhmTkjhnWa4MwkpQsSLXNN4T+PnrAoxQn62tYo7D+z2&#10;szotyd2qf4faichuRCpc2fSEjyelc4T7MtN79kmFbvIRZQ6o9qz8ObxAMCuFQ2kmalTs6/uDEHaP&#10;6EJ94Xfi3F2pAjZGQJtYO35k8VxC6dGjl3JOTpt+YAqYAK2MWaH8FyJG5IiHNMdwOGatyxe98C7+&#10;GM+mtA8NVrUs5owcl4kZTVu02RzmbmFDPqNP0nivt1/keibkC6fTChNyHIDMhxeeOzGEpAmbNbqA&#10;OkraUfEfZy7whwnxyf2A3/czl0VJHjSfakNwOI8aEc0rDTKsTTsIJ3OW2+1JGB5Du5a2JJJkPKuN&#10;mUZAA0C8G4XYH5YGgNGtRAMD7uHXSOnfnv+nGYG/mRGYICEFJoqdMKmYKBgtZicPgUDASnb8L//r&#10;lwbe4Axq80/ptiH26PTOxbPPPFunqsqLGxdLtUMvb7G6b4jFzreXiioowyU1Vujr/IWPBpLxuN9K&#10;PbQC8LmTp9oK+8JwMl3M5LA0VnbW8Ko3ydRpVXC++PrnF1erMMPWXyWdYl1q6KkFKNvtdu87kbPo&#10;e2+8sTjz4svDJvrBD98sE6vdco4eqSz2xaosHSgRaf/iO999Iy/ziQFczITDhBeXkvZpyK4xh6Vj&#10;kqhLJpPkExKTgXj3djkA3cIrb1J5z53H966vx8Woc4hxqNPBbTiitr9LQpFuPZYe55CClBxTw2nX&#10;9a3gOhPzn3ZGvE9fRwDzd+0gCkxhpP3WecyRVjOvtRi2QCP+087GuxWC2QfR5hs56dMaqMdri3/8&#10;j/9xGPF48Tf+298ILyRehcAhbqAaSDbCaQ0bU60bQ5X/TOIFxzBR34SdIeaMqJjZrKG4X7h10gCy&#10;SzpccyBckhxT9R4fkvvH2yDpKN7BPmKd2sGYIznz1RkjMdezXe5511UWZm7SFJ+EE8xRKqWxMEdp&#10;cM6KzQg9wsNZ83P2/VHJdJfOS8ra25L0lt2H/yIRtxJwo7BtQsV1fh0wlR/jd3RDuPBNKMw6Uq63&#10;mdoKx2bjhqPwXTUiZ9qwKAXYgdAYa12midCA53HBA88ifpqJ+gkjytGQZq1t7AXZ2PkLnn/h5MhS&#10;JXSXJBHhdOHQQPoBiG3phrNwFo4SW/XAd2o30rF0kt1oibGQnnCarMWmc9jDpJGKvzrFBMa1t+Ly&#10;tRwC8e67v8kMUAY2QjFpKPcD4KNizEt5p6PFwlFX4tgSXBANJfjR4ux778LCxYdn3+2dO4ZX/Jmc&#10;nZu961AJRmZU//anWo7c97qVhZu0nByh1gY8EGftna+8/OoYP47tuYkZpD7HuTGD4zEZRDP//mPn&#10;xno/lTjITAygvwah1svBELa/D+SLiw89D8MJseEehne/7wPcprg5AL+nz93SsLt5HDEa1Kiv45js&#10;54k6pzyHIfq9AxfpfWPV4WBWPfcnzkJlazmOLfbaCPYq+lqxBGbCi3xAdmeKfBuPkN8U9uqujkkt&#10;jVQjislWNy6HPkLKMa/b8+u630lyCD37MGh9ql6Ndvt9IHuISgI+7DNMQA9vH7Sx0HXATx84E4c0&#10;63ftkb3jHMGD26M2dx39sqQ+XPG337f6vWYG/pmfjT7OfpsZzujv5uRYH++oDedh2cOpnn/2lDwb&#10;BUg9T3OrUlKCQKWo9crEMxeWWzOzukaDSejRUB9X2r7CpKzvA5UBfHB/apdmRRtQ2Uouxu60trGR&#10;S88IoZtLTGEwUwwJPPtP2whe4da7jde41OoQ5j56ODdAfbiZVqAa1+PMjlWLu6LPhpsvUJh9irIs&#10;UYstYaQZCINARkjSsJv8Slzl7X30JPut4gaW3N7LzlVYY+6oVN4RAzaBvfxxE32wQeHipDC7bXDn&#10;Ori3CMVIggjZ2H9bMYVGNPBWBED9uY0kxbxYx6Tvyzm0nGYg/INDs/muXL64eOXFl0bl5sYRA2gV&#10;ZNLxZuXF9sSlHxQuOrBnb/3YO7zJiHzUn+uMmG3KsrMNN5v5ABLTqaFJI+pSl1MKBuI/ivsp7c4+&#10;JnmoazLDILTVZxxEst7AzgGR5s+40D+k22Nct3eQpvMaDr/PCDYYwPzAnzhDUHPh8G5/T2dXJo0K&#10;J6eWI6yRtIKjjT53y/acundq57MzJif2vytnWKI0U2J1IN/Vqldb8ir6c6906SeZARKMPu2nieFI&#10;bESiDrg2IhiEkkTmqGLPcoIpQe87MwWBL4eko1JzUtT9g4iCuXF6x8wkjHE4vNI8Z5i6Z7y784BB&#10;/UA05ow55Biakz8GyMoQLNzt3vx5U/+6Q7s+YCbRa2cZnt7t416/zQxBNWHX5t/nPri2g11Yjs1j&#10;kZRALnFJ//bsb3+O9izY1T4GKytHx7s4z2dG5/1j6XKO+q2NGHG5DH5n0nBCn/2wzW8qRTgYQqaS&#10;EP/E8Gsuxolu1GHwPhEhmpUogygbf43s2TvlCfldYp8zZ7sw5l7CsuNu/omhlQ2nOfGSe2ByFE5A&#10;HH8HoOknQMkRhwEkNWQqiZfavGJn0v5xDMH1ndUJWM9xiOP50ARUia39TwEKQNKUBwBDKhIHx+eP&#10;2GzRzgB8KtBSAKYh2Oat1tDwCHESBVR3XF/Sxp4AxCwAVPUAlpePDVV5Iy84GxMB8Phas0AVc01C&#10;lBg1m1zoExJQRe3TYII5WGb13g5Rg4Y6PyS1SPPUO3x4tsXnsxCWw9jm8xjn9nc22iCC2tJfqhqE&#10;d436yhb13591DJ/A9o9PtzEuxbQn1XlKwpqQeJIYO6n19XlyMJpTx5841+VwInjHAFM3SYgdMcfd&#10;hXN/+qtf6X7zKa8jrSAYgMPoAxNom0hTZvtd3sNEUNZ1EAjs+jhq8zD5SXZEMJ7VRwLBnBvbsVLG&#10;t0E1euj6fLifVHNGuFPdQmbA9N1wBsPo+0jmGS+aJPuAq7aiUrCe1otIvQerSTtxXaWsicA5FrUc&#10;LsRMdQNs1aAc2sgYX792HnCKA+kXh/L8vnmuZobh7KCu83+Yd88gXn+vFklYXrZBahW3S5Z7clFi&#10;E6Ze1e6iCArm3slMBfvEYHhM07YJbrkdD6oEliC2vZ92NwaTKI8mjdond0Zju704+6O3xu/Cmdq1&#10;qQ3HJ7P7wJ5DI/eHMmCxW472pEIdHJz10zM+EaYEZDbycnkIgO2Y1ToOTSmjJC7iGmsWQm4D9zfV&#10;z99sGp7r22WbORAmribWLga6o5x7XmneYLa3PezGSrv6Umsxnzv1o+ovSfrVbP6NQiVy5m+3zsCE&#10;S5UWFnTv8SIf0oJXArKzoqb0fhqLZcq1FmDaxiwTQUalQ415K+ieDIQGijSFkCChP561jVwNjevz&#10;GXJAGhN7LceZw9/z2d/z97Hgq3aHCVV/wRUsh+NOu0OK/9nMYEag8fKn2pnboqlARp+JGUxnCAIZ&#10;537Mz//4edIIR9ZbORNbmQgkPr8Dhs7BdWssKJs0xhpooAGzM2yopeG8laSzKyYi9KkP5n2yWadk&#10;tCGte5RGpV9zRAFzJgE9o58zEQ0C3+6o38aBAZEOT52ZLaIN8NQmsQPu3TzaSEqCCe10EGI2uut9&#10;GWe4t3t7nrzXnA4U156/nbo+hAtGGPPDDLU/n/1O653hrj1t+MxzIlcHPDBUEnqMsQrQEup2lZh1&#10;owQ3TJtwEdjgYxFJs2vVymrmQQIzsV3/gm0Cy87iva4P5tAmKjmSMUxMgzDc0fdn2+Jg58tnBtiu&#10;R3faVWbtZn9fT2u4dT1H/jXwzkxpP4WBg403ZT3HTX/U3PjPOdh2BPy4CUnGSbQBkXt6/gA8JmAB&#10;BIQ1eI06j2c6AwI12TOksGNxpGhAAABAAElEQVTitrYJiwuGdCQwXwKAcmJ4h+NBP4jLe3YUiOh9&#10;JCnmAlEls1CtMAm2Fgk8cd8pnq0PDpqBbeHYvSPWa0LzH4xxNFaIiUADRABvfJ0fh0CwIdwd/ot+&#10;6Hr9Guc6DIm8vPO88Gcgout9pp+m84zoEFybiAQscGkIOCH7mIDx3J/8BzyfPub3uzb+hp/Bzn1P&#10;n7U1z8nTz//Y38HCOyxaWV5KjY2A5FBwKFIh79y90Y5QGG1j8X/IszOk7aG+DhJvbUkX+6AhuSZT&#10;myFxern3CY3qi3Z8OBY/I5gWP7VAycOeFWcfxDB8T97HyTX5Hn6s3/OXiNE6Buo5QYJgxjLdNA84&#10;iaklltIM8po3z3IL1uRNNASOb34NK1tN9zw/Xj3DUftwzOHv+fp8dt18Nrw+NCPPGh9HH2b0qL1I&#10;z3etsHcS2dnv5l01LxBcThjZBo60nmhkYho3izA8ui6S1Pjzdcww1OZy47aHyZOYhizI5Uy1vesV&#10;FA550ZzkvPXd5d7EUA60O/e041SaRHQsI1ef9cM7Tz53PKYf8wpWSwA0kKpG5gYb9wBYQxsvH2pW&#10;BDs6MtRdDo3i63Hl5ZI1TC5gAhjASwbxHUDYNxr2Dh+eb8Q7Qm9pHTevVg25ezGNpUGR3kGDCCi9&#10;F7F5ZurDlALrN5PtGJuFdG4e4qKx1vpATWU7+y4KMt/vbKzDS41J5aCZcuFd30b2+joQH3b3UkVA&#10;B/6HrE1lQuGzM18CW3hqHcwmhJ/h6WxCNiI2GpTvFAF+Ct8lLI2SZ8nYP/NAgdvH0+91qbc1kQjJ&#10;OxHaGP74xTUfsP8zj3473hJrqdgk6J3sa2nOqh8p3iot2cIzyWPMVpqYD1jBDUxAvsZWjJvdOyG7&#10;G+12ZeGX22haqe51jo8FTpi7iVglnJFwcATx6DMn28QwzJdl58ZN64CfPnBrwCLQiKGnanUdMebO&#10;jNBGP5s8WpOIARgIhYbvPUuDaN449Sz6ymE3v9PZMRM7fL6fj8z3+TMzhfn77vWIvGcioyGsFDiB&#10;t7RdRLantPdmKNN4OtfBwVRXWvFpaoUV75VXcevetAjOe8FGmjfhZgXy3NboXP/McACD5ehNclu2&#10;weJROyTJi/F8AeHONPQYT6nkStmPbMTgYkGZjMrV9oC80l6amBfGWToyTAqYPb6V2jXCZAP4AbGG&#10;B8fO6bNp55tU7MFlm3y2vTyKFbZQ301ELxqcjFTG9QxCaM2kIkDoq1GTaS9Du0tbEDSWfvYOy3lp&#10;CUJ3vNsSzOSOH2zr8vH+OOLekEyJcZls9yN0y4zFlhGdyT1cPX+HCa/5qf8huk1Mltv0Ql8AzNJm&#10;moaly5x7j0LsXSZ9wvRPJwDjMo5Zmo2z0GNA3qmBoWlMEnYyH0bjtZ+46Z04tT7aENS4H1RBSKQF&#10;Ut3JBLIpZzf2mRCxP37s8Mx0IEJUODGc6f6JsIKqq70ltKs/+ut3V1RZ+vTYZgxOaMZhb0W7Gonj&#10;r6aW7uRM7LDs+W7OQ4uV9C+9KvgM9jN8OfrBp6B/CByiPc1s1yzmac6l80Leydse8whxMfcnVUwa&#10;SB6hSIFXEYoj114RzkJ3w1QLX3yfCLZwY79P27UR5zkoH7RkPgdgHR/wHupczAR85VNgvqOdAROP&#10;JGlrcyzdjyjM58zE8AIwdr/nfczfPDczXLvQPf6xOW+bxWzD05kJCCaWYuszfJe2vLPKWrPQtCfo&#10;wNciIWCBGBE+PKby03pv1y6txPZ4ngNb/YEl3k84znDluzMH+g7mCN3f3d77p31LHpaxBCdlwzrG&#10;Yqq0itXdXYuu6yTG3OQHbMhhMAOFtgdnvjeiyI3CEiSHnOjNJolGMLb47jlI3pNdl+mWpA25ZAkO&#10;7tuZnWh1lTJZOjhW9ZU9daCBGpCBGyzoiqdaMMPf8MiE1ht7AT5I6kxSVP9ScerXeuaBw7ba1vo/&#10;qi/3Uv02H5JuGMHEzZky8+RCLhJZDJoPQbIPFUq/BvOK2Yw00J4fNmTXb1QdeAL6BPxxb9ILlom+&#10;HGkREz+EhVYPC1maZIUvn+SL2Z2qZtPPPaVsg7dn97RrlcVdu7Ib9x1oR+RY/1jdptBJy21t6Org&#10;YIUk90N28B36iDGRslSVxuGaTEHvI1mHcyybkim1UTTAvVPNRTHtvNsRwvDTND5+nKHiVsNg0YKn&#10;C1fav0L4M38OU2E5xzB7sluHSacPzDiHlYax2d45rbvYsxQMY/7aNQZLw835o9oUQ7GrNNueM9JK&#10;VKrvxBBquvUKgzHwJ9AOYrKSwjAAptT+tBRiicnqTE2jZZhHkvfg3kOFzVqLUMagPt5OCrpTUtiT&#10;cia0NSSlaEjP7S9kOhKdMoswfoKAoCDk9G9f7UnkUWgX3oCys/FJLYa/YA9n4avclXo92pz6l8+g&#10;cUx4H2MppHl/7B05RVPUBIGT+i771aI2iVgXqyextdXah+Zl545wKMDbEd2CPJokR7V+82fBL34v&#10;OQgXW19j8x8b62ASdzmoG4cVxr7bMWvQXSYF5p34GBGLLUJsOQbc9Z0r1adoceCSWHr3jMND3fLp&#10;32AvkciBIJ7+IBrHIORuRPw9HqIGwCYSsvgu60k6L68rhABMHE7RCAhsgDOxmWS+BL/P3HrTJDq2&#10;7dvpC8LCmlt6m//AROm7Q6z1cTUSotN6ZWBTMQ+/eedgd90LUA4E4dAH7/AxtOl9E7edf3PGNW0t&#10;7u/HTbRCKlatrZYcsx5CknzU0g1LZ+O2QwNSTi6rRpsbqb3Gstkkkxi75AojGXNTAoylx447bQk3&#10;tuMewwrdBvMJLtvMQJUpMJ7qRULQVMYQX9uSvNRjBPPVvOEyAa/fCM6DCU6r9iD0vZjs8bLtduwq&#10;kSxGBj6PgscoU0/VbB9GTtihPdZnSFlHYl5TH63OWw0xH0Q4vPb2TBw2Luneb1Nl7M9witZi3jj+&#10;jNkM2eJe36c5n0yeiZFPEhoMHRN+mR+MbJqrRSaqecJAhJQ5k0lYWgiPP0HjXfqEcWGEQ7qmRbhn&#10;MMjmhO+AYNpqF2Vn+LoVfOd7h6kVvEbiUsTqGEudBw7Wt4QIwhk4uf33uCnMHAuSEmwfnrsw1sDQ&#10;NM6dLykvxguKe9v+7PzHlwYeM69lRjosw76XVqwvg7mn5qMXmsedrtPMN9p0dVNoNwajCvZ69MX8&#10;luRmvQ7Y2LkqzjIxGWPr76Xmux/7JJhKHdgRPIbgmAjXbxMx6cjTf1Mznv7u9+nYRgiPBZRxIll9&#10;HWeEU+d1JLVYO3BpNAOIIXXzNABuUkgBE2fLLWfEZmLmtmfmo+3pGoTizRXamXwMGJMJ5LiZkI2a&#10;l9HV4ZlJ2mMcmNdE+NO9vQkRfXpte2wNAQGz+RpUn6lf3jcYQ+eRudbvJClmR9vgR9jfZqW25n5w&#10;Lyej0m0hBP/H7Xutgmul5s2bV+ParXsIKQZjyou/fDCEzXtsDHaG5qHfPcaXg1bIruvME1JnbBUe&#10;nHaIkauxH3HtTLvQ8ykyBAFWS3O9naRO/e+3YS9nwy/3t4SYtd1tXVf5eqXqxu+VPhtqePOFMRgT&#10;LW1iPEnD1EzzO5KEnCM4ZhxNcUmIjQmGydU/SDu2z4PEPSRHhPyM8/R/8jZ8MI65LmV655j3cXPv&#10;nuYv5p6DGqwxsnHubzg14F8ba2ulxNcHxE66q44kGQ6sx2rImAnzEY5VbirCEmI2XuYrHDIm0hih&#10;VFwmxjB8Or0brlK5B14lRwbTGD4i+CJqkMnXfcNPEW4MzaC3jehU+I1xWSOztnvvWOMADiuZTzfb&#10;mHZ315R0k29AaF1rOTnBKGMWTt6kMQdPKcOBbmhL0uXrVflZNq9JcwwlVxMm9txYahUn/IUjDhv1&#10;YqQEwnRMvwVyaSEDzMyG5ZVD4W0lAdLqlky4w4uePo8v/bNc2MiBQDXkPP09nQF+4trOiGw+T8A4&#10;3FoDg9NHABTvlHiisCdidzgPiVIfVuLOk7ZBEjXa+YixOOZ+YsX+lv8tNOaZmYlMdunE7UUZpmf0&#10;Vx8moM2vlcH24++dGMX8+/zeedwIV7+8c7QfccoO25W5El6NQ2x6PSIG8eWYguiHzSxU3rl642Jj&#10;hfiVHcsmV3hFpR/XLKu+/XjasBMic6hKW45FDmYwHD15ljl9Z2aw0i69iBmphTJdp+3woSPk+pr0&#10;hIzTqrXSolMjw7Ghsaj8TKo6ptg5qVvdy+7nNDSfG2XL7YhQHDtJxZB8nhYa2Vg8xomV9MUwLe3V&#10;gCWzKyEZ5oWwUxqCR/PJLxWTo6KP+QLHfprh2dvH313qPNWN6K9JwJC6QWNKjuvvnp1j5xc/uTxM&#10;K2YHdf/wodYyNHZrRzgfmWn6wdGprfuZQojFxqQEipi+eWS36+f91Wk5NdwcW9MPwSZhasIXG61a&#10;6j8qGKHW+qaG4agP0FncXntBdDDKg+HAjdY6HD1ambcY13JmjHEs93nmmecyEy5XT+OZxfE+cBae&#10;oQkh6BHiTIsUcuRTALeVNDaVitSnRAMEEPByFEb2zavKX3Jwmpf6Amcll+1qTqyhkDKgkLA8B/VJ&#10;N6pYlegdUBoSBZCA2+Hv7T9G4w3VNDSpfZ5iCkNVM1l1cGgEf+LM24wDQgrvbm6m+0I0BM1OFdag&#10;PgGAlXTO7FaTZbKnfmyftvs190/EYCZU10bVGU6qMrIAQpUav899dub9dnasDrVv4um+Tyqhv/xt&#10;ghtXRC2nXOITm07/fCA1bzg1ywSQ8pNtnrqfJgCJFlt3Q7icrXnmFUlRNISNb8WdhCnSxsq2gweP&#10;Lp479cKwuXmYA1n9V3uwJaYgH7gSxIPIEezEDCLH+iPbr+b7cYLl2CijB/R3NVtzziQkOUkn92/W&#10;9rVrN6oTeXyMxXjlZrB3JREN736Mc3eImzXUQdOglofodS6whIAluKyRjK0xaP44edfynq+sis+3&#10;gg9iMhl6FoR1cUjd7nOwX2WWgp25mz4TRx3zi5lC5p6fDnAg1hpqL+PWxJAOtm38D37ww8XP/uzP&#10;DGZ4PW3IakZl//e3Bsa7MNXlfBvr61MxmRvXxd+bs8ajiQHPfEGqPvHJMOswXfUxtnbyd02Ob/1B&#10;WNBnLGXveSoveJDwmJko06DM/lZc5eqlS8F8qZyKS4s9LVu/Vo7MZoVjVK06WFjRmgW+qS9/+cuL&#10;999/fwi2L3zhC4MmHkQDUueZG8YBrsNBmLYjV2dn5oJsQn4ZO2NzvMJBc2Ouh2CNS/BdGCP6EOER&#10;NdqZ32R16ViVm44tbnXP0rBLt0HddIy/NGpw0xcT4UufJn0yAcxE3wMaaeXAxYXdIMRgDANBS9cN&#10;aqQOROTgch9NYa6RqJNsUsSJC69Ic619zIHqguimBiaEmdrST6iVPRgBOhCtA0M2KdRL3mTcdGIG&#10;E2CeNgfcN/pfX2fCN4mf/t37qJ/z96ElNGbfHUMShJuAfGc70/D48RyAAftOjjT7ADIjbrWMeT2i&#10;RGDGeO36tHEou+9OBOP+A/uPDdhZvHV1I2dkSTL8B6NgZSXHhj+/dtl2mgc3RDIxtekMxr4Pgu0M&#10;KW4VybAKk/mh30JsGCypzW6WTwDBwVwZNetFqKb6aVXopAVNMB4RnZ4f2h8CDdjyCXZhgr2ju4fv&#10;wEI20YFYykgftxBICNfvskzDwoEj+qOPmMFnB3z77KB5ErzzHPTX9t/BodvWkuTHk+7ra/sXJ46f&#10;6trWcACql4H413LiGsP9e9eS+vvbmfpYY7aAR77KgZLPbjZ/vWvAE5OCQODZmyJA+GLefcBkLK1P&#10;wGEk8BkzGR3sLJNP2q98iS3vIGvzJ1kVackz00i68eXMhLvl0Bw5cmgq8Fva93e+82bzwAd1a6yO&#10;fP+DszFSmbv3FmfPng3PJ1Nnd2aGMm/3Y9wPYnarQ2vLbIgJ6wofGBrDfCTU7S7PoGEMYdxMdU/w&#10;Hj6DhFgO1tXlwzGSFvOVIbpk4p8+IIVjPgP+dCmeF1CnSZnucR9CcO9kHnjO98/Os0MRkU7X5/dN&#10;xD22nMps8I6BeEPdmhAW8F0bx3aTn/VrliTTeyY7b7oJ0eGg+ipa4Pzp+4c9PCEU5jYxi0bZPT76&#10;2x+D0U3PT+mmNJtZm9Aft0AaG2eyzcP90dbzz79aW/X57McDmRDL3RI9lP1SJEZM/XprKDA7ztQY&#10;+dAO9rXKkp1rAs+fnwjeGG626mwRMwC7wYxN6IBxBFr7JIDIBnUYMlHlwc0DiB4zXQ2+nHsQxSo2&#10;2tlytuYunnzMI9Xd2EZOQZJR0Q5wgV2YJeYNFrLfePFFT/oxjb8lyKmiezKFdqfhyJv3nYOLKiNf&#10;fmR4dvekGQTjGANtQU1LJuPubPwd9f8z+H/GmF2TVGSc8zGKt2gbjBMc1GOawauvvJ7mVe2NMkZH&#10;bYSWScvtt3RciM787V6VoHa4/qtwtWtoYhfOfzT8DGpxGKcygAgf3nFmmwOE7zwYV3AdS8JjUiNc&#10;ChL1RV/HOYYQRAec4Jw9SM3r/RjkwSNHYwIJANGWpmir+hlqPKarpu4vWmtzOQZxrFW3BxfnLnwy&#10;zEt5KBcqMHSwkPmOtMl7lYq7kj/Bu5kVtLLNNM2jR6O7+i2p6HEx+/Uqkksth5dwdUSgYsIiIqvl&#10;PDAFl5dbRl51MWbCzmpqLHG4zMdnhGaAE2HNmXzTPdO1+X5clDQyWe73GQS9/bf7fIdogDlJLdrD&#10;7MmNc5ZzDWEg7pj8JLp78QCIzCM8jgY998l3alsNp25Ppdl3RpDeO7fnnpodEzv3D7eka8999fxu&#10;S2TJsCCmfzHu8TeJ4BoEgEjx9OldJroJ0g718HobxBw49MwA6qGDx6oo/FpS6MHio7NXRjjUfRxD&#10;u28uj+IdyZli75eHPTdlTFa3YdvUmWA0rfD0DJNitUlVDWp2wCICUzONYZLsnhtEX8hqZ4S20j3j&#10;e1WMYod98jT30FL+m1OnTgxNgDlAYxmh1uBsnjdv2P23EmaFGzda3YYYlJGftpCLCaSVTNogZlA/&#10;ggvGw5y7lSbkYBIYsxDa7bSlYYNvXx830CANINjRHPR9ZgaI0Bw4g72Pd7nf3Pn76U/sb2gBBw88&#10;GNvM0ySF1GgwH3/88Xje3Hl2Srhp+vuNA5TUlyr81g9/WJsTbkq/NgKLfWQIcuKOxJ/6M/dNX8DW&#10;Z/QlphcryFcwaSoKi8KWaX7yeaTh7U8r+CRT4UBp81evVQU8eK1EsFeKIhzae3Bxo/DgF77wus61&#10;pqBdxfOnqdFxKQ1CH+9Ub/HZQumcsNfyjdwoR0a/Xvn8a4u33/phTHlzmEXC8veK0sFZfgkFdThp&#10;rVtoiMGaxkIPg8tpTm3Msu+oKJ9s2Mb1F//SC39/6vhnxPw0wDXq5aOBJn4GxASMKWRIlZuiBiar&#10;iUNwcLgPbzheKRfbp5kPwXl9SyVObVP40l4Hn2oBOGsIwZljcicCaTDb0kNfqbU4rsQOatd6nP/g&#10;oSMV4yiBKIcL4c5Lvbv4LY2BU2Vv6Z4KW0pvNVm3A6jcCPeLVGAcJIAYt45jBmxG9RZuR5g0mLU4&#10;vGiHdz+T1/fZE6cWp59/pdyBQ4uXXnpt8cqrr/ce759qLG72vpt5i6mjxm1zmUvVbHi/pdd2kYJ4&#10;HFIyFK9cvlrVnAvV/DuZhNu3+P73v9vPmTtFQ9wLHlb7kXQKj969U23KEMZeFLuE6tKomEYbOc+m&#10;3aslDd0KVnnWq5NXl4NnpkuOSyXohEJpEordOjhdD1dw5HgLh44eOzT+3l9C2IFsXOszxN7NGZX4&#10;7r1bVYU+NOpW8BWQwAxUcyOUDDec5VwIcc2OLAxcEtf9StCR1gerPCV5LJofc4KRmY+VkHh1OPWy&#10;8WuTc9LGs3aS3luf+IHuN87dhRN3rx6oaO3lmMHR4Hxw8Zu/+ZsDrgrtwJM5kefIkfI9anOKOjBF&#10;K/zaCr4rhV1FnKQD3w8+8O3oscODISAYjBpucwJjEq+//voQUPZXgOtMY+tnVCZiZiHib7/x3eD3&#10;THNeZa+iKxsR5Eq+B0ViPrlyafHxJ9fCUan6S4tDJb2dOpXaHxHvy6f0wYfnFm+/88FwsF+MgZz7&#10;6Hz7j+5O4BxcXL5ybfETX/xSuJwWGV6KRGzGdDG4jz6i4exd/PG3/2hx7Gh+gH6/FWxvt2ahLo32&#10;L1xs34tqWa5yEBceP336xczTCs+G5x+d/2Cx69f+yit/fyQCmYgIZcRS+xsR+RtnaVSffiapOKmq&#10;mMaYyG0u3k2DG89nnJ3UcJD8OmtCTJLfcOv1QkPeCZEciB4XVvDBeWZUiMnx6ffQx4FgH6W24sAy&#10;C0caaFwfTev7tJ8BT32FVpsQDIJdjvCtOXc2sdQo193jzEmDUK7FnY1xtWo2NAxwOf7MiVS0Z/PK&#10;ri++/Z0fJulvRKTZyanRu1dicoUSrVM/dOjw4hf/f9LurFnPK7sP+wvgYDiYZxAEQBLd7EFqSy3J&#10;iRIrku1yrp2qXKSSi1SSj+KvktvcpMpXqbKdxC7FccWxFFlqN3sgu0mCE0AAxIyDMf/fWs867wuQ&#10;7LbLG3jPfob97L32mvbaa09/9mclhL+OArhx4/No7jvBs8lHcfiEuSk8ipbZqs6mV2PS+xFkJisH&#10;b/k1Ul/dH90Js/s4yHy3Y1JS0tR032j8QktwyPQMNkvgMS1n4pN4nW21xQnnjMuHMemdqalrBP01&#10;ZJcYUxNYvgbdCH4FFlrtHZC8CTslr6Fg0hJgy9YpTuPY8tNCno2AmqzmO0vM7WwtRi8HzNYoTNKZ&#10;YNPdvOYfvCEP3RH846eBwG/KFvCBfv6NG1+Vz4kp/qtf/yo4tNNxz1Xhl6KMbPl2KzsJoWfzZC+k&#10;0gB9eeN68s6mbpl+rf5mXMLz559/GvzYC6HLVb4yz561I5PTv7IreKyoh1EQHMesC4qgltmHPj//&#10;+furK29fXf35v/x/VufDK3jkXMz6z9MYnDx1JH6DODnDAw7pORtFZXTll+9/ENrkSL5YcPK6di3K&#10;PJYhH8GHH12ruh/L4TQmK126dGn1+Wefrr5Id0KX06iUEQsHBb156U22SfkbKOkvrt+MM5eVdTAW&#10;nKFfchsZz5C0HcM4Qj/6+IM4EMn6IlgTq/QEzghhnok3rwnhhHm+md61c/A4sPwQ0w8hxIijuHmu&#10;X0wJPM2sQrGAEEYxpPXr5zF38pzGJ1DMXJ5bmp8Sw8SG506fOlvpOfMw1c6y+MnMRTCwSiCTuRwP&#10;QJnBlJQdb5nEB9IfBhtiG9ahzExhZiZ/FkLUVNkMYd2PMrj+ZQ4UOXAiMJpJljqltXjv5z9b/eVf&#10;/UUsgk9ynxYinmvjxTZwUQ97QUT8wtC2PNu/+uyTj/IsW8ilNdZ6v8iOxXcyq5KV8Ci4PhXvuD0o&#10;wI6IBXvtQNTdh159mev8C6rirMyuUSE4QcL0hfvAxirYCtyEjvMNTPxH+4J/i4e+vPl5dZnAyOyu&#10;d7H4kjyma5g1uDx/Pl7otD7ytKmM8X6mKdjO5P5E9pI0ps7Jp76Gu4weyPhxHHy5qBmG6laTqaKk&#10;0Bddm9Y58jwMDga85XkrxnyZ69tZfbe191R8BhknD10/+uiDCEQsjygdyguMFy++UY2QFv7CG1pB&#10;K12z3j9nf9y6fSP5pAGJX+JRJj+xrHbSVaJQKGNTtOUBV/AMhyZwGZng2AO3fRttC2h4T9eLUFvz&#10;ciuT0f7tT/6mLAst+C9+8YtsnnouCiSKME5F/PGnf/p3V1sR1l/8PGdbZvWmrsmPMopgu7XPP/8s&#10;FkG4LGWCGY5ZJh+8/35dX/v44xoNOnf2fMFtF2mjQz/60e9V/fjKPvrkWroQWznU+NbqO1cPZVn6&#10;j6OUHkQ5XSmaawzRyhKERKstM90mIIAwsWvm0yiAigPctOT9XP9xrSxev4ZMmhQym7FM/8xEjJqi&#10;2keVcwKxFlRYnuKxHnxb5RRzbzJKI8qpTuDVwgsHI23bBzM1NRN7Dux3cEtm/EXQX6T/zfQ3669P&#10;hD7Tjp28P7Q4GZ9Ge2oJIsaVpynQNbyUlW4UhPMeOASvf/FlIfHzmPaHc/jIwUzeYRUYrsnczpSV&#10;8sL46qDerJ03Lmb/hcwXeJDjyCDeQpQDsTYoMadP836fSCvxwa9upUW6WybgufM5rDZdDH6Dmh0Y&#10;XLCueL8pI4zCOtDtgQP41RUjKCNQlrgaAZLWajfCPC1nMJTrwFnOP0NPFHRwGTlNo5c8Uk5GOo5E&#10;KHyPDs/iv7Bk/Nq1T1Nq1Fjoi0c47qzQMzLkTApWg3MpfBdDKDPk9FFzEWXDR+C8AdObS9BDH/Cj&#10;T/l3KucAmltnK6AJfpGGUJthhy9sde8QoCNZLPQ4CpNTVPfx8uU348Fva/SrbKFnqvidbJf305/+&#10;TerQ81gImNl99kEM5mINZdZqFIN9MGxYk6oW7imV5sXMaUmjwwFLuA0JUwbMd2sNXubkctP1ow6q&#10;a/DD3/3R6v/+V/9fLMCT2ePzMs7cFXjTvM38/PDDj1bvvv3dWFb5PjzHCN+Jx+9sBHxPNprR+FhE&#10;hsbn0ug9Oqzrl4Nwwycs15dnn1XjwO934/rnq8tXLgb2nWxifL54tOZHhA8tYzaikctYiKzSk+04&#10;ZAVHFikD8VbtrhpQmxjd8m5e1442wQxGGIaYuCZDRIt6N+H169r8MpVBTMNrvsUAFgo9e3YvgpjN&#10;K3k4AwykyxMj087SDSzD4FNO+CLpsr16iGVfwX1BnjQxBrL6Ki/CYI92MLahsl4yXASUQd61Msru&#10;xRlyMh9dcFKUqmBuTOv+dJj8aA5j0SKdSFmeH4xJyiw9durc6k52Sj6STSLMJz988GRaibMhXvwk&#10;YdYDB9LqJp1W1ZZYdqxhNRxJn92wp3UJhzJO/zw7EmPM4+kWYDhe/UAexn+UfmKYPP1+eCFk8Ga2&#10;4IP7OXMhLenNWCPy5dOg5c0YtYOxba/gWmvyIoKHd/XZ4aycr9nAxH6VJ4+/mXkQtqxPVyNmOZ/J&#10;syxqodwOZkKTDWZDmtAoe0lEsRmHP5TFYuaG3EtLRuhr4g1FFA2iW7aTbl/Eu+gBz/wY+rY23417&#10;CfqrZWSNsCyj/ouHdhuZ1Kd3LjLaw+eU8f58my9rtiNewRtHjj1aXXnzrcDE0jQ6YrJU8Jatv6x2&#10;fJSzGAiu8J3vvJu/uob8GrEM0rLjLcrE83YW5sCgk/E1RKdznqK1kQOKB2/iLy2we0O+1yOA9tgI&#10;ctJVCI+HV+5HuRs5evgoiE5whgSZsIvRw4/Sv88/R9xR9PeiWP76Jz8NrKF28Ho0Vt8v3v8wyuB0&#10;6ptDh1g3sWDtw/gX//q9WGRWBGcUKiD/7T/4wzp09eOPP4lD8kRZItY8HMmmPSaCWXN0PJu9Xss0&#10;6MfZQAjvfO/dH6wuP3ZIzrnVT//d++G34Pd4+CR4NdyaLl5P6lHRsGoYLLHWkbTl57TkEXDx5nVp&#10;+UxQgczuTkCAFiTfJvYcc+zPNFejDgjK5MTkM1V0J9tK8fZiZBYB5HcZjUzPEW26Ccm03kuD2Y0b&#10;H83iHhNitBry79Yz32TCz727twKDtjNOpxAKHDQu559r3n8eW/W/EeeO7gDHFgb88ssvVt/57jsF&#10;75d5R5lAuLrVNNwsg7169d0I/fEgMusSsuDnUGZ0mRH5NIL6KAi+du1aCfiBAzn27VjOjjh0qhg2&#10;DWqYQF8/+w1mV5vQr+pwKicsnUmf8Vi2VacwOOLs4kxZqNeePVnok/FzE4vU387MnFEcqWOF6e9b&#10;u65OfC1wtZVFKaVsF7zZ+u34sTNRXhfTklxJ3cL01k0wm4MvXm1zUJ5GsO7EdK7Zo8GNsfUnsY5Y&#10;QXBwOCdu3bmbrkD5Yyi60DDSZOacjWkfRnnZLZiP/UgWX5kooy5b2TdQi/fIMGT4RF3KIRf42hlJ&#10;Abb1U/3xWDBooluDjmitfiZo3fnqQY6Bu5DnmeDFwRhz/9z57HCcbtSly2+U+Wxfhvd/+UEE2TdR&#10;cPELHUDL1NeW+J98crcaiPblmHNhbQNFYpv6nfhpdA+Pr9555508Y3UcCX9cj0USBcmvE5mxcMmi&#10;M7//9y/eX/3uj94ND+YIu0w24gs4d+5cYMl2/LFSzU84nc2Gr8eEJy2coazAzz6JxZWuuTreznyU&#10;UzlSwPXFi8diYVyoOltifjdbGX304a+i+OLTufEkO4OfXX107ePVf/IHf5Dn11Y//MEPkuvt1R//&#10;8R+v/slX/7wshr/+yc+iGF6ufvCDH6cRfRDf1+XQOnwUpfcsa2kyTN3CRiuXQghk6EEL+3Gq1F0E&#10;clrpib23B55WK+o5H+Y6/8Q+r9YslQxNq59V/a4IvucUQO0UHOKEj6ts2j6YKqXgGwyyW3YYQWim&#10;acahAMyJ75lxlo1uxxlzLl7St8Noh8qku3btk4LbMJRTeZniPOO/93s/TuX3hwDnYhlYeWjjCzsk&#10;ZVw6ZhdLgHJ6N6ME99KH896PMwxYBE+rheFfpLU/HIHdvy8tZpBrRiIzzgpPrQgz8vZXzkxMXXMu&#10;g63AWB+2BWeammmYZLXS0MxJfdgyXcNU4LCDLqXIBDdO/DgKZCerReHTjk/gAas06n04pwwRbrhy&#10;hDoYjEdTCq4JVEifblSch2HWfXtiWSE6fEbBHYqFw0u/NztcnYx/5IvrcaZluJQirPUOt+MnSCPy&#10;sub6Zwgx3ZwnW4+yv17OyAw9DplgFVxZfvuirIV0+2KF2KT2fubgH4nAmozFJMZ/BK5DWxNAaUXW&#10;MMMB3JtgxtJyzeHIKfwkLfDpM9kfI05C51ncs1lKlMu9OMrwaQlfaDUrBUsBR6mZZcl3cDozQy3j&#10;vZ8l9TvpBj55ejitvpOu+Ym6oXMNb/CJd+BdF49ydY7C8yxPVhZZscW52YJvv307DcXV1T/7p3++&#10;+pM/+06EYV+mojudKSZ/BPdpFgj97Gc/S+N3cHU2s0CZ7h9+9Ks0HDnlKV0IC5ZSzOqHP/zh6uOP&#10;Poryf7J67ye/LFr/7u98tzYqhsPIcBTfG8H3sxwe8/0otU/TmB0ri4jF7dnP3vv16vvf//2yKq99&#10;dDMzHf8kdN+7+ot/81erP/vP/k5kkXETh/YINuS//vNu1vO7hpyOWQ/siJ6csVCyIiaf0K17dELS&#10;PYtWd7S0/AN/IQRSmHa0IUSPpQD/1ZKFSVgJhE6r1HnKO+ZahkX8W5kosdf3nGlNLBMpzpy5VMJ4&#10;4AAn0FnQlKL4+KNPgqiTNeXz9GknDfF3OH/BUJOW92wpN46jGgaLyX/jRgQ3HumzZ9+KQBhWu1dM&#10;YUbZxcuXq6V/HFOOM8YWco/jybZEel+YM+uqV1e/++7q5Nl4uj9ISYcpwWflnLMaUP1O5VQmzG7K&#10;sNEczjz9wr1REMfjdT5wuOcpgM8e+qejvB45pj6Qs3BOpD76rhm3iQik5XxpaLEVN9VM+VFOBE5X&#10;Ag0w95kzb+R8wivB3xup38nk2VOky59y4o2YlGHSbJ91/8HNtEy98xHLTheEGcyMp9CPHY5yjOJH&#10;JzGrj//gThxwRixYMw7o4RzlJ+F7OVUWVkzqtIrOEwBnAC/468SjskzDj+EdbZG19ywMXvvowfTJ&#10;cyRb+vocuVr5t996JxaG+SaZux/FfemtS6tPY5FZrmwXp2fpVnwZk95eDWWJxFo6ka5fnxgeJ2V8&#10;IKxDqyxfROjsl2DDXwuOXkQB1/z/TAl+lLze+9m/q63DLsWyrH0V0gXdCb3Ixk4sKvtp4Pl/8Pf/&#10;bkz+j8PrMcLjj7if7z98/xcZPrQOINZeFPalC4Yfe73IG1fOZnv1OJ+DrxuffVZbB/7X//AfrP7V&#10;//Uvi/8fRNGdP8/63F+4OBm5MUKyk66wCVzWwtjl+m7oYKr7i4w62T7wg1++X8ciOsHrZ+/9Mn6T&#10;X6/+u//2f0iXbWv15//nv1796X/6x+GNEC4Kct+P//DIP2JWlaCHHOWoCnPaQJSZxVSkkWvabxi5&#10;JsDEGniWU20fRjC0JuUwixkU0iVjLX86XankHn3bbPRoccR2nDzmrRuGSgK0Lybe2bmTCmV79FSi&#10;poVGY4k5tmrXlqjHGoVIHg6rMLvq0qXvh/+PRTDeWv1+tNy+mOieH8/RbOdz3NX29ql8b9guwnD8&#10;jSgC89OzBdTJnOqTFvzsuUxbTT99T45d27+fP4BZGNjD3Bw91hWYoNEbcMQJuGME5EgI/Wbyfydm&#10;9TuxJs7FAmeuRynlwNNnWUlmf8ae297DZpjZeLe5DTzt9+NQO5whx61YMObtnwjj1MKZ4Oxohgr1&#10;1+9lq7FnsRYI94EQzJwN++jr07Fc3rx0JQotziSHaIapHX7zMjMUHz7O9l1bVkGG+ffEz5BjyOoE&#10;pFgKt27fW73zzvdCq1hLd61Oi4keGE6cvpA8ed+NZlAv8WVwIkZAWW3yPxoz1RLtx0/uZOTgZnAT&#10;pYXBQz+dL3P9CdjhGpVJ3ukCcNpJ5xAZXR2LgGxiQ/n2uokoptpe/GBGZD6p1vZ+LJw6VDc4qGYm&#10;+LEN/4nMRbHqUEwZMTrxjvhx8GltCuuIv8NsTGeEGrLUTTG0bBXldvrRHHDmIZyK9XI8NNEaio+l&#10;X23GJCvBvJCt1B0fGLl5/NgQa0ZsqtFIw5QyNFS27rexzqPsDOVAIN2b2WBXt45FeDtWgDLC6lH0&#10;X2Vy2vV0adOdTANgx2nTso2svIyMnY11efvGF5lB+HT1d/+Lv7O69uEHsbC2sqbhi0xXjuyE/oSX&#10;3+WtK1fCe0dWv8zoxO/84IdRarqmoVlk98sMhx6NH+bd71xNtyb8HUza5+GLeFM1yBdjgVx962pW&#10;Rl6I4n6x+vP/459mbc7L7DR+ZfXZtV+ttuaY9XBChdAiAOsy8Ir3KIA10QhB479Mq+wEJiYpp8iN&#10;m1EI4QwtV+qegEUwFt8BU6uF26wv3uIaP04hWl5eZV7+PC3mKs9SeZZVIyEZKkfg1XfU26FDJ1d/&#10;+w//tIbwbDl1L32fs5lFtb19plrsQ2HulxFSZiSYbe7Q1gxYWD/qxmWCqcIsQZKAyG3NtGlaXZ88&#10;55j0fXWDcl/XPiiYo/6SfwVesa+FnsnHsXUgIw4v02o9jbC9jBJ6mnHeO5kf7/AZyq892EF+lOhz&#10;e10FPzdz0C0HHOE9c/ZolFG6QJe+G2Y3bApeOM+koIyI7jyJpbE/fpGnmfKcEaIM3gUara2hQ0r4&#10;SHZ2SD/1THw3Ec7DMYWtkkTv6ouzuMJSFmTpMhb+48TUbUoHKQopU4f5A2JlGGqzKg8+Ob8KjsCC&#10;RrqNfE5K5uHfGztW3Vg71nLoFhyJAmFmcyA7+ZrwlnOy+Ci0T/yECRBhHvp7Fs9S5sqY6BZnIl9h&#10;cGR7fd2G+T1ehrqHnvBnDcjn9z6vNJ5Pl4rpHomOMuh5FPLQfWMlmOOhTE48Hn3fcR6GhWvUBLyc&#10;jXis/BepMccmB7ADinWLzLMw8iLNzdtRdlEs/EhHYhXwV8n7QZTHs8zj2Kvrkrrcy1T1N85mfkb4&#10;/sMPP1xd/f73V++99159a3Ulpy8fgr0/CbU0X3zxefJlnWS0KT4cloJ5HA6ptaz8iyiJl/ExPcpE&#10;tf/qH/43uc4oWRTZ2XSRjmRTk4dpgF5kR+YtxGwh6fF9473d5+fA6QVGkMJjmzISEMs05K6Qvqn3&#10;hKUdjzFFXYfJWiEsKiJpShEgXEyq8FIQG8Kk70nwDHPp11ec52VzQrDKhenu3c3R4kv8RYb2Lr95&#10;qobjTKU8dSpe4ONh6eQNFqYoHQLh9Sx1AqLy/QpcVI1wICRCC2KXdb/0sRG4Q5verqu+YXah+5X5&#10;qKWnnm3+eRqFZwYdAeAhNsGGIjEX3Dl/25mXoMug+2FmIIeio+v1cXm9P/q106qOpA/PJ5ENRI+H&#10;aYKnfXszLBRn5bP0PbWCZmMeOJR5C89zFmAW55jxxmq5ds3w28lcR4BjdR2IUuDrv3snrWE2PDFS&#10;IlDMVmdG/XX9EDDPPsvEFsfKGY4Euq6NvrF1/JYzYtB9e2L1JTZ9OkbQbj1YmRgXnvGVYT0woCMc&#10;oo2VnLoThMu9d+IqK7xlzoP79nW0osZ7upmE2oG7+u6Cb3VX0FR+vqFs4NFzz6TV96+yUkd9czNK&#10;7UWBlhTT/YzU3IqDztBlKQbWXdJ4z2dz6dKbDX+sHvsJMNexw+l0Hd+6crUsHYocHPaLUFfXNUch&#10;+MBTT/fluL5sxnrCjMwIMpguX3kzsHAm9iHFl1+8mW5kzpK8kzUlcYWcPp1h8LxjpVs7YiOTK+kS&#10;oQlFQEl7xsdUCiO+sJ3tp6vvfe+7URKnV+/99P3V++mq4L3Ll99Z/Y//038f3gj94ieye3NGE4LI&#10;EE3rUGcjhAAqDmmNgO5jQubjaFGBVmeWfZnZX865V1mtfk0cCdGDs7qXlpOO6VirzzBcBB8zIrZV&#10;WbanEgyXGQmYjS+TpNI617BGJLKoxsqsJ08OrD779MbqzQs/CGPro+trx0wKg2qhmgkwj358ylJQ&#10;xGcYsONWYOB2/5uUgfcdmoGXm9Svn8NcBwpBWXPvafJOGerM+3zq5PkQMd2fbHPNR/I8DPHl9Qer&#10;7ZzKs3oR73ZGI0yesSHK0cNx4sVUfOetC8FhWvIoE2sfDmc0wujI1l7WQw6LCaMeiEXQ04LhLJOH&#10;MovucJxrz9JV+tHvXM0ZE+k6xXfSu0Qba34axvwsgpj+bYTzGfqjX2DNn/y6riy2j+K8evTkeoYA&#10;o4wzagGdturaE8uGPqjTpmuo9VCYMD6csBNTmBN0pvlSyiY+1VBfnI/Pn8dXsN9Esazbz0QsXaJk&#10;WIJgolY4r5h66IMGBJsAezbKWjfs/n0Lvlgrza9iaaouoQD6myjGQvAdnvZOfnwRDhWxL6BWmoOZ&#10;0BJWaZRrshAL2Le//vWvK5+33noLcbND0cflFCWMaPTB+78uy8E7vMxXw2GpLMLLsvajAG2Xdubs&#10;iTp+cJSb+RHKpVg1Bu+++51SLD/84aU0eKdK6Rg9odxYHJStYWvT16XnkNaYUQTkwdZ5N65/Wd0j&#10;3de3375SNKTgbD/39tWrq1+9/37SfLr66Xt/lUlHccYAwE+FR7D2Qm6QfCgxRWBPuGdJoyXem99O&#10;vLj6weczpRJQhbwQVCsAoCQt5bCdPhwCYKJixph+U47uiGGyRh4FwRpJrPuevDCbPvODOF90D/aF&#10;oS6feyu794Qp07ezkcWztK4ccPL0QwTyiHEQW33ANHVsuJQYIDGgMgHsSeXRcb3O/W9TBim1vq38&#10;VH83BPgEKHkcZuBgPJM+OjPaHgUm89T+e5eOZuntxfKCb2dhkVaYzj2UbsXTZ9lwI92YLUtxI8xH&#10;MsEpaiUKw1TiDPveeZaZfqfiULu1+vSzW1Gu8SvE4WjzCoeoPI1z6cyZrNTLEOIqy1X7bIHQMK0I&#10;JcB03w4TmV/foEfBuShlgKZpqTnU8kiLw3HLgnCMHeZiLZqkA7f8CnxMVD3FwudEsOC0uhK6ILku&#10;UzfdFpYORgY73nidDu519e6mG+g79zPy1ZZCO6S1bOhvXsrwsLSEQ/4UDjOdIxMvoCd+fpHuXcY3&#10;IrzdnWRhmCqtLIIn3Ml4/3SjfaM+8qZwCPjBA1crnYVnlh4b6dCVsJ5C99W0YWk5YOVrVmmIUC27&#10;iT5OBddNIKQlY6mD9BcunKuytPSGubX6YII7iqSF3VTsL+LDyhmZ6VY+zpyPR49zRHxmh55Ld5rS&#10;KXy//WZGHmJdpYX+0d/6fg0N37n75eqvP/zrzEF4PzSM0k7X5uixyBOG8JEfDaeLYDWaYCeXPC6t&#10;qcU1cYHWNMSV1HHY9UiAiR6sAsQoJ1yYwXdad7v/au2FIlbSNaERN/6HTMCIOCY9JZHvDVUmNvST&#10;pDWaofJPn8Zrm5Nk3rzwwyLyzZt38lU8/VlIQ/s+D0PrskDmvnji498OEjGJFrxb8YJBpgvri0uD&#10;Kzeh8dDxyPh/kDJQjrWpr4QISZQSy8dwY008CgyWjoJ1e1+YNMM6mSwdi8pEn0zjjdPT5BinFp0+&#10;hYnjgDsSqyCO0ajr1VZagkPpXpzNhJZywMbRdftW+p4v7mfYjhWRrk2GO2M0RQFxfrby5tlWfScm&#10;ERaeexah2jtTolQCEha+vIunPbPlqu1Od9K5izzVRgw4AvdkUdaz9N/N5nPaT1uU6t/Th9WP0BT9&#10;otQOZGyfUJ7O+X8mMd3+SuuchqImGVE2aUXDW2IjFd0oxNIIPW0JzjzGd5OOUnCsPbrhKTEeG4Ev&#10;flxoMdfgcQ02E3PMMQA3vrbuQB5lxkf4dUWks4IU/3ejZqVor33wXheB8jOHQGsNDgfrcEbKjw/i&#10;qzg469uIwU4ctRQoS4TFYvJRsBfc9sKuk5lnsi+NwcOsxuXU/uTTawXDoTQU5w70fJjHmVchX7Na&#10;Wd2nM+1bndCF/MKb2MI8czBuXL8V2C4E3zcip3oCqW/00sPsbvTLX/wsR7BdSF5nwlcZk1QBwM7Y&#10;NIQITGFz2yGXRxcDeVebhkTLbmcIZueJWXmRe4okhXjPXC9NwJwkaAEMsL4bUw+xX0Z4a5usKi2C&#10;RKlYbJPYMdEC4oVncyhotF8EzfDNW+98N4ISeNKX5skFH1g5sOrM+8DgWf6n8i3o8up6re/ztuDy&#10;7dRZOrCOA9G9MN2CvpZH58MH0aFxlgKX+47AoY/PQCm/S3BgKzQKQDkmfTzKM4KiJTC5xdwH9NAi&#10;SMMHYpIMnD3M6AwFZmTBzL+nDgbNOPetO9fjd4hQBG/wYGZfur/F0FrEh9m+LGogFl42M4lJ63yp&#10;Bw/vxJKIJ06I4qluTuhFCdTxaWlNrNEooUyZuifSGdMmlKwB/WiWyqEn6th9eQuiBPM+Tpxoh5eu&#10;I38EfLQwPap++bHjsViSjzpp3eM9SMxSSOrwB97BM349ZArPTVs5sst1RXuoup3FBFcrjndYBcrU&#10;6InhE7/Lj+XIGWkh1rT83quHH54wsUg+foJyKAtKItmt3rnyTk0sI9x390bAMwzNN3RAHz7WFAXG&#10;CmBZjX/tQSyZh/GF7Mvzy5ffqmnKASzzMjKzNRaK3Y2PxAowd+I777xVyuirW19WuTXzNa0+i+1J&#10;ljZvx1IwTKqerCB1I5cvougMj1rLcjLDjMcyinX/Xpz1mTsSLolFcnf18/c+LIejrmvEGz9tKoLg&#10;lhmYgkoIgzBzupki5eiJdjdhhqDzAUAu5CAYxMkLw/Z1m+eGrCgEaRFgkIppmY/MTQEDdiuV1jwM&#10;McJ3O+WfPnUxrVw7Ya5/cTPDIz9OXytDcxn22jF1Nwwh8C30oS3d5QFH+UTq7at/vBMInOC+f3Ub&#10;hLWQTzpPMco6Xq7rycafJY0aYVT1xTyGvZ5FOu0eRLESMC3mUZ7+vGMC1rz4tBqYHS4tGbaykHUT&#10;+ga+7u/C475YUE8WJsWYzNnDR1IHjqCk5V+wIavWB1NVdaNkLcjRR36c4VzDlWez1BbuU+GEmPj5&#10;V5eUcdLfu58hsi3+Cev7TTcObdLymxNxMCb6/QiBsX5Ko/xBgYvgqbc+rLkQlAxmhZNuEEwCstVb&#10;DgHNWgeTrrrVBYMGoHlSvbS2I6gj4HipaRV8UDLBs2fSeU6QfTu0oxy8U8YIeeWZLibYA/yukKMx&#10;2CksNMDfLANlo6NQdUrsfidrW0yzJ6TKG2WDVs8yPEpJEFI0iMlaCgEu3PeonYlXe1JP09iz5Dnz&#10;JUxSM/9GN0MZtdR7wSmFqfvDwmKN4H3dFL4EMOoeqLvv8ImRIdO+NeTmDJlR3IMER+Ls/OPspZAy&#10;Munq4aOst/h7/+U7/wiyHKuN2ATbHGv7FmIM48OmkVpYcivDHg+iDIwWmJN9PM4Xm5s+yzgsGTB8&#10;CImA0d+7HY+qSSxrLz5nZGvdnnlGRy0MHgZ7mrFpP1rU2LD17Tyfx45mrvZ2+kJnLq/evvL9ICv+&#10;g/gMjPXajKMsgiiWAJ/0/BO0MSsliib1wYQlDIlfvcYHrcSGcbwXZv+EUQD9XadtK6pHVMaq8H39&#10;Up++ZhVlilTMWzEceG7H4xK6IEw3qU79CdHsQQDf9oC05NYIREOb1GFiewYYmipDJPl5t5UW9WSG&#10;hz774qMkysStzG58ktGFTz+7lnqDJ/3iWBS1EEsLHkVw+6vrmT58PczzZcqIQk9Ov/z5L6PsTYHO&#10;3g0ZHz+W/Q9ii2Vfwb+M8OpGRhlktiGnE2UA35l/m9bJiVb2pbD8l2WpxTX5q4UbT1jDgDEJoeBb&#10;W4DrR1MqFgihIUYmoIRaEBNKM/4I3wg0BvdObB6B/FkneLJGsZIrmvjN6IBRMQuYDqS15KBs+PTd&#10;26LI61bUqZtGwD0HeZ3VkbzrdOs8z0V13yzT9mwnswUfZJSruk6pQ8EYOvKvsTrAeOsmPPPhwE38&#10;Dha/pZwDwQmcWQQmvyor+YMT7LbgN3/CfAHX0pw9c7pi98q31P3G9RuRu8iOMlO2I9z9DAZoZHai&#10;8ElZLbeOQpHOdS1Nj7P6xAlD10nrZ2WaWWq0Eq2tpaR9EKY1F7Zrk43WOZTVgFoqrRpBCW4DRJuz&#10;xexh8B6ubM+zCvMHOFxF+h7aa8TSnk5hLosi49il0WsySgqMIHvvnEdDK8bET8VCOZwYk1A85Sws&#10;6L7lTymCfqfs6rIEMSF1fh2Xwlg+Bz9CCDXWjpsTWiH0tftO1/fDvHnqVRKzNOTd4Xk1XX3tO2V3&#10;7FnqsPSvtaqel78klpQwz+BQayLWymKysoIiFDezEMeaCguu9mZ0wiShvXszvTW04tH/8ub1KM+s&#10;Kjx8IkrgVoYtv6yJMs8zrsyHYd58luuUUzP8U4rYhq0PMvPweA55iV8sc+4t8dXy9PAuZR+VlXJC&#10;P07DxTJjVQbABV+NN7RFr8ETAU5Nw2t4ov0Bvvm2gCfg309ec70bVyPQ/oI1Xr8tt68/r3kcG5bE&#10;WA5gbhnQPWrBlr/3U6eqV44Vq3LzznPXYj/+GS28uu9EkWooJ88TadlZE3XgcNJSmMIoPWnRWVx0&#10;z7vxXYxyNapADuXfEwfbomz+aMUKT/ALLtvbRRqLx/YWzTh6o+hLHnQT9qV/k3noMgOo7ZTtImMD&#10;Ci0FTQ7f7h3VZe61ForG0SWwxdf0BTkzmMAcPDYM0R8rRAGnCNoaHfAYKO1Hj1BkeJO29v1erVUU&#10;0k76Q/rYB7Iry/270YLpT5k5aLXY0+SNqWq7puTxSthQAOvnLeBgCE4KFrGAaBP6fTOchGBH8K7D&#10;mmHB34pFXrtf90U9aKHwoL/tMvq64Z08zbVIB73EoUEiKkumAZuFBC5dgpehz+RpWNb0XmsU6kDN&#10;9NsPbrO8ehMZAmsUg/n46afXQst7ZU4eikPXBJNHcR5dv/FJ0sdntOfw6t9mBh4n0+//6I9i/m9l&#10;osuvMu0277di8r+INzrDivq/B+P4pJDsB4ERa9OXBd6uU4G4C6cWf/rZBI8C8Qwj24XHdOzfFNSj&#10;eacVwua175xSPOU2TZvGAXLJtmm/q6zrqXeetxWg1Z3u7SgDz1i9Amcumtd1NW4svPBr6nL/ieXO&#10;bQ1ajISf9MpdC0/jRyPM2xmOP2gb91gF5MyJSI/TxeguV1vL6obfCLN8KAvP3G/W2zv3FAXLTNiT&#10;uR6C7+HX4T2+m+UEVVdsGLgphPYPRSkHnraeowy2D2Zdf2btWVNvBx3bXKWa6SvGS5o+J+cMxyCH&#10;lFbz4LF4YeMsfBmG2c5Y9qM4tAilY5+YI5bQ7mRveh5mm3PQdBDJmphKAVqFpD9WLVkYNMxWchE4&#10;Lau297+py1feeCfQPIw5/EaGyLJUOI6mFzEtKQ9nIKhXVUymFMHwgPtF43lYDOP90upWPzlMvRmk&#10;geSKlxdDhG6xm9j9at1abeaxC8vysLtDfdNMq0zKBKOFCdPHHqCVtQvzotT06+GNtSYW9DExbXpR&#10;ae0z/TXdNAym/rcz08004O1tVlgURmiDIeyqy8S3g8/nX3yYKcWWXjt8M0d3xcFkCbammi9hzyjX&#10;KAAAQABJREFUj0VI5ci1T2L6kpnHcCAtIBO29j7IjMk96etjK5N1mgj5W9K44LogbTqDlULovnI7&#10;38C7EwXWrR4iNl5ej3Wl4ETjUUOdSBwLZNca6d5H7l8h/FL6b48IlDB0h+OuRz/rhqtpPekm1i2x&#10;K1REsL6p70IifE3o1GV/Wnx543dBfaVr+BffR6xCQdnw4jfKh89klmG3Mu3zO6WVV+3sFflyDceN&#10;zwj2YsEMzyhzfsoqUgW+grVwHyv/5PErGa57I/3xTGDJ9MqDIfqzn2TmVzyPNtyQqeW0tde+vmKG&#10;rDj97FSzP2apPr3WIVs/pDL6RKlQBJ+GMkyk6wEZhdSwWPXno1EJCcE+FGSxJB5krj2xOJS5BKVp&#10;Yy2cOH4+02/fzbDakyiCDKPEirEHITnayrJo/VM7FKXwJchhMywMEiFxFRIEFohYPkjU3YJWAv3l&#10;QvhFaYC703decz/KwZmFr4RFiOfZ4/SNJ3Q+zfStDDgTYx6Cb2Fm8ea1FZMYSZdNf1fALO0/YClk&#10;/Do7/u7NobI8wvr6hhCD4fTpA3tiKw4/++TzmgF3N/MYTmVImBVxJst8Y2SFFmHblPsww2zm2l88&#10;dDHdigOZ5pqRB/6L7MsQgy1z6bOgKvTUOGzlAI6TJyz2AcNaAQzD6Wa5Pp2hSQ3CmL/DsHxJ+7bi&#10;+4E/OCs6fj2uIWt0i82dUpIO7UILcb4b5n8db4NDGPlNgZIdmKcL69v1s0VgUxfPWaQTpDkRJ+9m&#10;0DWgBArWXNmeznchRcX4p4Re4xhcOu+ArKDp3uD1UM4nPRDrTho/z9zLw7Xj5zfvOSmny46X8Ir8&#10;WFSs9EeZeiws2Eu9Gn52uSDfCVvnz76TXVfeDGDpl2fiwe1sBXX7FkeEfk+m8wboNy+ejdBmcksc&#10;EJx5e7PH+le3HsXB8WR1IUuG9U+ZJl/lyDCzFI002OBDBfV7p0CAcuxVqxZlgJBPA6z3+p4qQ/vZ&#10;rNH3589dziytiykzrB3mK2JFSKNL8luEMwonH0x9lni536143xN8BJz657IQB1VCw7mkjbE3zzwf&#10;4R8Nr0zP46aqdLt/ljLn/tjxNbMoeyyHuk4iC2TkM79Smsu9PExWwvR8O/rY1UrmL2Vi2bGuHCvp&#10;waMsKMqeBbdvfZ46Pc2w3e20KPci+OfiMc5Yc6ZwH80e+pZ3X75yJltrZe+80Fw/8ma+eZENTV5m&#10;PYrVmHv3ZdZjaFh7CGZ821wRB35gXovGnOdgEIh7Bd3LtxGlU/RF4/ymGzVKYFo799VqtV5ToV2c&#10;DG42Y3UZ3HxTrEtTWaBFBE2aCZvX8+z1mNA0vCZHdcs8Ct9zPDr1kh9BE6MfC20/TZowZdl9WOhu&#10;Qm+kIj/eIXm1pbPgJ4LN96OOyhYoS/gR5Kk7NSMVcOeZNGCCU/DIn+z0dnx46k5k1S5dvb27b+ZX&#10;RKvc+w/6Tcj8lTcD5tEQPuOuMfnufJVjzu9lOCxLgQ1REdIL59+qwu2qYwprHJmZuXa68riY4Y3D&#10;aUVk+uFHe8pbfTwthuEKB2Hy6OoXDaGYJRA5wmCn29QrCiSz0zIUdTjMrX+6Z4fVcKSUwJEM3djD&#10;kMyzCDLImIpqAbNtV6nc4aw1I0wF28RcWvfqmzchvWduxrhIaAL2sxZuML8aOm/1QIhRLAikJVBO&#10;hV1l0Ol5fid0ndd1x/S1ECqfItbgSOwnHM8Eo55h145dioFvpTavzWiCHXsoCvMV7Pj8/i8/rC6X&#10;3XRMDLp4LjMc37i0uvr2d9OKh0Ge3MuQ1a2soLyT4lNGFMl2JiEdyRp7E6FMbTUUZiDme997N9Zh&#10;TgPaIvAZAguetE7psCSfWBLxXu8G9Q4ay6pb6Ku+nF6EYBi8JgzFIQm98IiXNvG/m99ygeHhRhj8&#10;7DJ2OMHMwXlX+QVvk75e/JY/BNooSOeBBlrpthbAPYInXY8ISaNPT0n0XBDfDkyUQXdpKH6zZy3/&#10;zoxRXv0ocFPqTRgi4PtzgrZ9LuDJN+rKihMoKT/dRL43XTRT2PnipAWXuJ+xBBw50CMURmuMsuiy&#10;w2058IPCwt+uLDZ/7eIqvBi+ylhpdksxjn/qjGGiszHt3oxJHmJn1dmBHOh45vTbtTDlyU6m1J46&#10;n6HG45nv/lYBZOILJ5eJGw/SdbDf/uksrjBG/vLltTyzRyGTZ639angssPR69fRzUtGogyiQbMyZ&#10;WXYPskqyN1A1dpyZa2F6wonYkGB3GctEzaTTXyth3BXC3O4GFe5Kj69g99Vy0ULXxJi03XXoBCXA&#10;lTeFQZH0UGiPNvD+rjVrfbELRzPwCIF3rQwmxixa0eSXS3B4r4UQt8Ih7JkXkHrnfzGHfAiU5d0v&#10;HhFKW6fx4+RY7lhud+8+S5fqWKa4Xsp+BflduFwjMYaSfvWrXwQbmTtyw9BUJj3tdbZgjvoOA95N&#10;t/BMZrKdPXexmNL8Dgrh/IWreX8z72+ET5gmmCtMp9+QWaIRiQXehnmzJVWP/C/4WQ/VktVyYLMg&#10;Mxk4VqBjzjo0fuUPzxNzYE9XrhqWvHLf+qH74viLJdLphuby+e2BzmVZCUbBjIz5CeZy6Mq2ldNK&#10;QGs7rTi66EYRqL1RyE5T2hditmJInLxND+Yv02YJBJhZb9HSg2VOiXkD+FreZWkFafw8RvjUjWyJ&#10;WWt2mbJ4C/50QUxdptwNv34WfxA+Yk3gu/2ZsSiGq11lFUUmjZ9nJrN1CB3/zV/++UvHsj8PkexN&#10;b5/+JxlZ4GW0ldPRLHVFmlrElMrbs98purVqrRgh9xIQuhKEqPqsr6+HFT9f/Yt/8b8HsOxJWC2O&#10;HXp2ag73Bx98kAlFF2pt//0c6OEsAjuzmEv98cefRjGcXP3Jf/73kneEPi1SCX0EqMvpMlWoma5b&#10;3FevCzAJq+J18cp1TOEI1OSLYTsslkRuCJiWg5Y2FqsPThgxBIQe5EBbFABYJsw1hgETIREL3vm+&#10;4rTeYr8h0MTz3LdaplEQmKaYMmY7v4nWDEzOZbCV19Eo55psZAZc5mMQQivjMFEd9prY4TOGlUxo&#10;YWIaejQE2bM621vNqWs48dbtz7ME9/MoA1uwRSHH6QhVhi5PZoeeJ+kamgpLYZdvI/jSpWg4DTGP&#10;ibzGQVDX9V+UAyWLh9qygEd4gxPpNCZw1tPL25kKZ89rujScDp5344x0CW251WWVRxjhVXBtGntt&#10;Lpq80JqJLY/79+/VAiXChG7qYks0793Lw0Q8+VeZ8BFB4zh3r79OwOEePceBrlz0tLBJd5flTTnI&#10;s7rIeT9OTfdjxq9hbl6Ze/laEYs/LbX+6U9/mjM8vhsldLoOkrFqs7pxC+/hOzD7FQ8Hz63w4pR+&#10;nDFlGU/mhhYP8thncYxniGNXG8DWkVauk0E1G7l6mfn0hVoCQRWauVYCSymYzLBn9c7VHwY5WzkQ&#10;4ldpYdIqhejmC1x567s5OCQrEC++FUdhj7uyTGzDdSDdlOPRfB2Sb7UYSyT/ulcRwuy9OiBw3gTG&#10;CSo8Yerovq+tKkvaqmfyqGJGEVStlk97aInZzRLxbc2lCAM9jjASAsHzKWNiRALPtymDYVbmMoEW&#10;y29i5zikTU154ZzCsZGXTlfe7Di0MB7GMYsRIxJEu/5+ldlm29tmDGLGmJfZK4H1tTdToY/kfMJq&#10;aTPJy9oHQ8w2e4lxmfy7vi8z5ZswHD6c71P+k6f3q5vW1mcsk+D2ni3QQgtLeymmJzFlNQY9zByr&#10;k5JAlAU/LfSpq3rm+XZaODGBIfhgqslEufG8h9coQq10t9YUjneUAUUmnjx6jotvzX9wSE15VSv/&#10;gaG/9X1vzmKW7e1sx4ZW1k0o86c//UlWLP5y9Ud/9EclkGgIZu/Aiq/8HsfxTeirsaDwg2vvR9i8&#10;860f+JWNwmiYVri+bYuGv6Cd0e6ldw+nr8M992LdRAqDpeBgm9//8d+qRU0UjDK6oVo3OPItWENX&#10;cmqDHd0KlsXWMGMDq9/QmtC93+vv5zlAXDM7S/hTwZamrmze5nk0bzTXubNxSEUp0Fz79j5Ia4Wo&#10;B2MVHIpj635tv2VaLOSapsoiOHY0u9XkugWwBRYS+zdlpkUIDMmtkLwmcjOSe5p5QhOi7/o6yIqz&#10;spXXKIGuV9dlnRZslT9BDbH7RyjlD65vDqwgAjo/qdbfd5mN07SeSYfRzRyEP1XjGyAg+qt+iKvO&#10;rBWCtR1c+V7+4AAnJSFQQNXq5JVWtlqkjHX3UtfO/34mIqE5ph2FVfWM2WsWZlkNK9vlZ6FS/Dis&#10;AxaeTULV/VAajdr1OHA/yoEuhqiZ2duH4xmP89PqRC2TvMEYyAuPL9INhYduqRveAjp/hsfEg3fv&#10;3E8+TT99dnms6d146nvfKFNarZ+80LW/aWXw/vuWKF9cXb16tQQCj47l9e6776b+/GE9Ndl3lIGW&#10;Gyx4a/L3jfeeKQecfp5JO0F9PbN78ygz3woja+59M/X1ruvbcdGnlMqq4Hbmgh/YlInm4u9///u7&#10;ecoDXOCjPPyM9t2JnwntNSa1B+IULFa5ItoCzFzLbNK5FgClYiU4xYDNrPVyMZ1NxbT/gR1ztjMP&#10;vzYKjWl0KGcbGFZ65+0c63XqjaTpBS01bJWW6mlagoeZmLE/Qy0pKFlC6AbT1CMzqkxKIaiQ3Oak&#10;e2CJmVH9HabADISmmbBluAmhbhO6jzh3Sa1JSNDiDiE63hTmxh0iDM7kibCDU7EAZ/NTlue+I5Sj&#10;tScfjIeI8hErd9KLERETSbdTJyZxMLZvxcKnBw+7Pw1/yuIHmGE/VdadUBYvdy9xXrcilCS8GjrW&#10;fz363NBuprSme2EjV01BtiPIZJr0S6MkwTPwMpcpBRt86pN3y67+zOY1Duw5UXAFmM16Da/p/w5t&#10;5tnE6oTx0dO3nhN6eHQvzLeL7OzSD/7V7fLly4HxSe3bALfwYbmw+f7yGJyji2/kB99i72rz3NQV&#10;HLoZ6i9Qolpr5Q5txRS473wPD7XWYwGOoHo+POZeue6Feb55D3ccktZADGz2ZQC7fRc8a/q2EoYb&#10;38ubxamLueXwVcrAS8FHgoSAFTyb5+4HGNcTBrC+B/TyEwEkE1hK86UFvvjG29Feh6KBzdpiBmWd&#10;+eFs+JFhw0cPTLbIJ/nOWgcHmvQWZcFYiPb14Hlru4ILgwV2cjtxdH/S4H5gYY7N+84TgSdArLCu&#10;c/sjduu9KDjM17iJIywmOr6DfLj0G+RLMwzUjPAqjuVLgDuvEQbKGBBh1vyrVW+pk9ZVj8g3ypKf&#10;mHk7MGMcoZVgjz4MnJ1G3db1k5dl6S2M6YbEL0NAzMZ7mfK8h09DxbV7buqmjOdRBJgo4pDmzElJ&#10;6YMavWD2xix/WROeevKMY9DlP/3SyROPMWOfxCeBLoODhrNxMc82Y3V2L0YHCpol9bU0aSYE5E01&#10;ig7K1hjAge/dt4+g6YZPdWseP+61FJSChXloyF+kYSFEhJ6ilQcwuLP0/9FsfCXqJz9rPhrWVgqj&#10;rAoPwaHuW32bzxs+sHXXUrnVvSu4+700k87cC7sxUQbnM2fEc+Y+pzP/kJ2hKSRd4YYV3zhj8lj5&#10;iiimj659Wuk+/jgT0SBReKWQjQKnIpPm9Tjo8CihBan7KP3EM0dGcfzwmpvhyBTel2EqTIfB9sUZ&#10;1asNabBMQArgZlXZmPJwFkipWLC8zn/KWYqw+ccucgI3BCbqsKkAPKn7iSWS71oZ9H0ebZRR+YXp&#10;q4ylL0cQCT1GsK12C9Ma4XA2zKmlcP2NyiD5+rbOP6TMwhzjKGsmNp00R3bnuXsxZgYzQsrXKjd5&#10;G1rCoJ4xlTEiM79hawWCBphhFIkWu045Sn6mfsMbukQ0Kx+Y6PwiBItVZMbXc7sjRQ84+PVpFPtO&#10;nJEWHnE4skqMLll56CCSrn+XLz/5ExSWA8GxgecmDeC53i8NkhZLAIffJm59V40ZxbnQHr2KZsFB&#10;88Xwp7IpnbZ85cmY1aITUN/IH36k8/z27VuFqymbImQVeC9mXksHBv4asWeUBeXIFHcNZu/gnQU2&#10;+YEfDQ6kfGEsg7EG3E9Q5vw8c63l5O+Rb+Ehz3tWaQ8xKtc7sIJT7BmcWvV4MPNHrl59O88b1q3N&#10;AqfgzbgQq+CEAWZiz/abE/tK6LQtWBkHzcYb+nSBISGa8H73hxDg4YNMigiCCbQRAyv1qsUpojNn&#10;mEybikAe0k6wGss4/5p5+03fJ5tCcCFu+WTzOjUqwqzjZrrJvTR9GL67F/2uCcsMNx24YyYyPPGu&#10;P09dqtXLvbIwhG/mJ29p52d4NOogSpBw8EGsY88Je5n2lECIj4EJuXTyNywlBqPhxmI0ScNkdlJS&#10;brfMYci0bs2QWrVFeaUM5I24dgzf+Y6yyUUxmTrYhNWsUfNHtjJzkLKxoem1zFi0VZvFTcoxhZxC&#10;kAdHJJ/HmvnVnbBH4acbuG9XYIcO+SxE85swTD73806dJfMe/t2rK0vGdRrNCoSg82xF6ZvCSeq7&#10;JyM0hNcPzcgCgSHALAJKTcuKD9SXEGnY2rp9WN8Y2aCE0WE7G8bODku1rR3rIHjTzbTTctNpeFOc&#10;bklWiO6N81WYYWrP536UIRqhR+eB3u5T3/CSOoopgqmHRhTd1t9rdNqyURfv4O5p+IivQbpdZTBE&#10;aOZZE0QGwgDhfq49t1jj1dAV6WfGSx3SaXlnmCctPqay9l45rAaLbdoJF0bBQ7ZYD6OwFu5nLT1C&#10;dWg4Xi9L5SHp2+Dv9w2/b8G+Gcyt11pMKGYL8Tu0kM03iCTtaGJjzNJPS4yRtIRiP7hiwn17sBsN&#10;y0G+BLQdhm0mwitCR5kEZC1K5LeGdU0z7pGEHPySbhf4mi7dqvlONSlhY9HCDC8NnvK2vqM0kjvE&#10;933ibj27bjZbwdCmtdqIxlbqaGd24uOsgacUa3cnXYuUl4YoeVH4uc78EHhYl0kZpEmIh9wPzE5v&#10;kt/gdDP23fTB1WHosHkNZ5t1w+DNw82XhEI+u8ovH3jfS9z3ZEbmlRIM5jZlgF+SvNIoxwaka+Hp&#10;Fp7QgUvDxadlwlzlGVxWI5HFX8eOtXXokFbfmywEFyw/9WgYezSBfwGMU79SQEt9Rxl6N791/bOY&#10;KX44fhnCLQ/dBOWpBwGnKJSFDw2FCoX3JY2FU7pK6r/nn/3zf5wy1gLy+vUIU+XyDX9iVe2GV75d&#10;VHNVhnCNib6bui+0HIJv55e7XcRobfv92iLocghsCq9txjB0h4FhYvC7bmHpFghyMJ24dsU1VBfG&#10;XNd17ZCCZMIlsASYcIiFgFqE2ig0TIEAfvIREEaQ/ttDyqlp1UtdqhwIXd9jnrnvFqNb+qp73ihT&#10;Weqz/q27JQXHotwapsbBwMR6EOCo2SAKJbSzA7Ywp2xv5oM+wp49D1affPwXMYmzzVcEyVZ1Nbz4&#10;NMNUuguZUVrPgwrfK8Ow4S6uQtJQIjhqsxbuWmB0E9s/AX+Y2jeuezPPZ7V4R54amqFt17+3WiMU&#10;BIHDWp6co/KRRl5oj4430xVAY623Mr0Ds7ROdNZqelZ7BSQf7yiB4S+HwOpa4GPwcYo3ninmzArN&#10;XogUkoViyuR3uHbtWk32kb/t58cSaJyuedk9ntzk18Fj1zlpQ6fhb2nnNzgZ3HnuWzCK3avXo9Sp&#10;6ZL6e+EnePj6tY/+o8MriuDVygJoECvuXwtUPV9MpoFvYOlv0jcOccJqu3m8ng4iXw/rOmcZaFo4&#10;aTACBoZEc+8xEBOQNo0qqefywUzKbryAs2GdPKRxPT/5/PuFzmfy24ybJiOAo7injxv6cS4GrVZA&#10;8gsw1pTveQtu43xouwlP16PxV92yRZlp5eG1RlAWxV60WUxy13uy3ZpVjc+emUXYG3MoOyJRMOhB&#10;2qBmje9Ak7yGEVlU2SI6eO9+L9zD78RoYo9BPCIQRM98r2Vuwe7JTd51ulbYhMAsPms/9I9t8AIn&#10;vpVWa2g4bl8sQ98RaFYoq7VonHoO3IRfeZSLboL31RhkdeiMNDWeg5PgPHZCoF1kKYpYWoHHH44J&#10;pHrojmxnsld/2wqzEubP0Grief5qHAs6Dsio/nqsfmCb4Fv19bzp1bI+92JwSFfXEks4YfPas98M&#10;jBT97eZ3fd0MiLCvhleVgfLlMd+L56evtq7cq2kwapc98boOA5Ny6Tn5LfpuiaX1rJFhdl/P92/E&#10;6H+Da8bZ1aF/0++jVSmEePujQILTChDqB+b5aVG+NWwoum9LM/h/PZ70tUlo6tjdF+W3EwxM8420&#10;jd9NHPWz3qUKDnNfFsHQs5/dzW472GONg7agOr8MM0awCAQcgoW1ZGEffMMpAQDL4CZXS17oqcx1&#10;fptlFED5Y1NRgq08NFHetPry1Lrrw28qCWl0M1/GoXkmk4jc20KM8OuuMpmZ+oTfUW1WULIA/Mwy&#10;9JwSb99Bb4bqniJoXloLlZEVGNsTLQjf6q2+bQkvM1fjE+DPMUxq7oyNepThcKIOrdjz0QbNmg6s&#10;BjTtrqRn8+uuoHoLQ+uJ62G/2P2ieKO6NAEygKa0zBNpRSXp7qSj+biJ3HeuabHfFDbTS7d57xqB&#10;vzlgNgyBc1KxArme1HXdp97r7zuf1/N39FgF1od8tGIbMYcSbR35rufdP5ZXNGjSYV5lIDbBhdxD&#10;8Qwfzok16t5rySF+XY9RFr4/mOFRC4UQAWxT568RpaH8D/4rn828Xr9mzXRr1N2eETpMKe3r+Jr7&#10;jpnZQcxianr26vv2TnsGR4RRK1qKspx/WmrbuTcO9f/tQWlkwbHoqAmHrAXms0YLUye7yg+trLyU&#10;92bZA7dyCL736KJsJn331/uZtEM/saAlJnQE7mbm7QvwotWXxHPKWosvUAysCN9TACwAZZlcRZEo&#10;g4BTPPJxL+AZXUfvPCs61LuIGZ5LftKb5g9m6R1wU5ZK8uphUXl1fpPvxMoAp/vNcgdXeNL+i5v0&#10;gbOmT+MULnwrjXh+c88nVbCnjGyT1maFlxM2rzcBm/evxOvPqkDv+ntSGKJv5Pvqdy28GEV6OOzv&#10;ZLi+H0/+Jkyb1ymhsy185rqIsRnLzr3/8m4t3ITrPpnuQGv+Ng0fZkt2hKcoMMYQY5foKaPwshuH&#10;8MnX3vQYapDbaTYQ1JB+w9/g4lsCbT6h8ltu+nrxbaSvrtrV94yCUtcuVY0JX//ARgArLrrEjIyF&#10;M4qu060txYh2zOueftvlgQWs05Jx/spveR7/jSPbX9oev4brmN+UFKZeLxWu7kiEBRxOgxr4VG3q&#10;6NngUh6UgXfoNNcYm7KQ1rXnlJOgFSbIH334cSmHU9lW/ty5C5WHLoKfOQUOQvXtDIP6pmXCEXYt&#10;KL0upOcicBauYWwnadevFYYGQkMzuMY/GpT7OfJO3soS4IOFsifO1iKYv4i4Ec+1b7zzk++EwZFn&#10;3/Tz/reFc+f7oFjptmhJYT6cuB7mDy3z7xPmu4nnm03gW3CbmYqpIqQqSJCEYtxi3vk6X6zrvgtj&#10;pV0qCsGb969fYxBJp0UqgSEtS5nm9WtdpZPXHP6hVVCXaUUoBpNbMEoRrYgeyA3zBUh40pq49t0Q&#10;T77/MaHKWjL4+nW3Rv1aua6aEZdPduEBUzFMyAlW99LvyfwCtHAv9PN6UdfOSZxn0+JMPnEvRmnm&#10;gNYcq8aEji89FoDDSNRZd2BxqMo6iqK6Ibms70spZSgySoEy9kz9hvHdD07hFd4944zz3D162QnI&#10;tRZQd4IS0roTwJmQQyDNypsdg6pFzzeci7oIWm0rbtVz+vNgl6+9OjxX9gQ0xRe6QfbjwFMzf0Ca&#10;hr0Vr2X8N2/GSZmhxXmnPBPulKUBGWXg/dB4YjC4nvuJwSTU4r8aBq7bwt8oHE/AMr+5n9hzSrPh&#10;jQMRoidMAe7negqfNK/Hk+7154TNu2nZ+z2EqsQ6frqUP/n0N2vz1hBQhzXDute6dD7uJj/XQiOq&#10;rzHZtH6et/btuJ1Gz8LIxvBLsGsWnpamcTBaH1EwwbQMvO1gxZAYpwWs4dCadz9vE8aG5ut/f7Oy&#10;6PH+/mqTFn2tXupEuLvFgYvNdDOUNQzBEphrnx7K0mdx+G3Jaw0hvJmbLzRdurwuE4JyhPwB2+lb&#10;3ekAXttw9TJbpxjzJTCJ5TOTpJRtZ98XcSzA2eOX2U04ygAfYmI4Br93jdtMS0/rT/jmx2oj/ITK&#10;NXh46Q1VC8o4mr0yt3N+gbz4AvgKPBfaX9Dbh7/MwrqZBSovQ4O+ccAwYV3P42gFj/5gLF6I03Fv&#10;zr/EO6F4vtFyj7WpjuvGVF7yxUdCX1tUlg/SsLjv0OUEmXXrhDGv/ArvSctiq1+S9LZz666Lj9Z5&#10;9QrINb07b/nArx+8S++3RWtioLVwqRRt1S246aotbH0/zzvOq10mBH6+cw/gEtZh1qSroILyFjp2&#10;jsCUD8iqcJ5MF93KrX7WyOl8fZ80Sa/FTgetHyzP5t06zrchWJUZ5WIeQ31TjNCrvrQmzEJ5Ygit&#10;jC3bp1VSjt8oCZ5w/3q9PetAacFKEiC4n2sM/e3BR2tl/M3pwD3Ebhw0sfu6cYOR+l7aNvsbJyV8&#10;qZO4GaAZoZ/nsywu4HxMksTywHngIhBrZs6D3TDls5SOHD2VfE020hc+XJuxsLTQVBfwww9/XYw2&#10;Hw8DwqvdtVYv+0Qv7+GL0IgpiOYLS9/Bz3nb/ivlx6Ao3LrebaWD63b6ORSlrR9C287BPkwFXUaB&#10;mONxIJOoDsWaoFw8B59DcHnoORNNB5YHCxJsRh0GlzYRVvYEPEDJTeNA8Xpfc00iF4ZVe9JW7x6l&#10;+/E0aaB86De49dD15m/K2Y1DJ3njAXAPXOjR9G15opT8kl3EMworRc4zG/Kis/L3/G//5H/xKjdN&#10;wNdjwrepHF5VGgHiFV6W6wZjBljIByihKFMyhXsGsZDsuGyV6XIa+L7va4whQIrrnpzTwmH9vnF6&#10;yId05TBrCTLi6hdiTN8pq7sDtozCeFqAHHt+8+Zu3tLVL0QaIshX/SF3kN3XmDPe2MzF7+cUYPfh&#10;lUVxqKfWq/IK9zb8Uw9lmPOudvAfchRVur6N595WjIIdeAwdznV9VCqpFSs42hSPIFQ/vgUMXubn&#10;m8GHGYVffHY9uOu19/AhD0G9/QRmtTLHq6+lll+1oqlzCwsGn1adN78n29zN7sxN724RKQHfE9on&#10;OY3r8ePr4ZjHGcI9XsO87ROw+/LDasFT2w3cN08QVNPaA1Ttpl1A5k/jbx17DrbN55u8Rek5JHYc&#10;f+rYPCBreO7ZeeqKf8EOP51m8YsE9cjWNO8Tw/EdvjLHQFr158uAT3wplp4ysAFtOViTRloBjCWs&#10;KYsi62f9vN6hc/FKnkXcCq7A4XtylatShiVzUTY9iUzePbRaGweFpubw3I+8pNoVsmqxGWla6tfj&#10;WU+NYXcBKEB81wV0Vv4uuc6DMPEIQyOESdxChejVd6qhDYIhL44wTNPKCWwYVUw4unVgmmvBKakQ&#10;6HmWa4agT7KHH6JJ44zIhreX4Bah0tpDljooeydEgCzEGeHqGPKKz5IH4RhlRdF5110IM/cInLzV&#10;W76UgRgMThx2zUzullaejR95yMtzMNsDQtpc5Jc3rllYCc0fWm/M2SnW8KWW1HzoMN80DA2P74eB&#10;Gzct6J5XuSnPqj0BbGg0DInpRzE0g4GlW8WuszzMjc9+Avn2mbUNT8DsO2sXzPdnRh+JsOU71U26&#10;l9nrIL6zbMhKQBz+egP2QovQrabu+r5ASp0o9xwuE3w0vdM3jzWiC5arOtLvYXwIFlWBzW/q4Lro&#10;mXew2nVpGpm9WXlG4swwHHyK81l/Fxr5XgPWCoDAw/O6ocCzVnTarenRw0fh1RyaknkRn376afGV&#10;2Y3rGZBjMYILHFHQQQpFVLyw0B4tK4Q3+l3zQ7FE4UH6DupwP0rVtGl7baqzqf1GCFhG4LZhDT43&#10;PfpxNripDYtz7x0YPMeH6hpl0Aw4Bbwe9xLgdeHzvpgvhN+b6cPrsAa0nqUQWhDjMfvEvlMwpGud&#10;Zxx+NPE6RpSXcfrkdOEiDEbtb5pguY9mvZ9lzm3O9ewwwg0piKh1NmSk3HEMgqNh1/ox/9bw9/PB&#10;RzNMGoNXQjEYrkG0/NfKEQ711KVRNkQr06o8iio12c3D9xOMTVvCihhV9qIAGo7G5XjHxzqQ12Ye&#10;rQyGYTDZKIh+VnAU4ftdl01ZtIBowZrZewGLlkh9moGccE0hd0smHWGbaa0UDYUuuB7cFqOFN9Rj&#10;FEcriZZyz+RjZ+t79zno2ru+tdWjOVrKVc7/wx9+jQ/8EIbNECWc2MFJu2EG4IsFf8qtspMhuH3n&#10;Hk2USanNr5VGuhrLISJD14nVybXvR8G4l+fkS3bgz05D6m8eg3tlaQR0Ow1nClOHzdjQoyBfzNQN&#10;YT0KlU1uU5/mgym3laL8/Ho9gvLAWTSLr4Z/RH6ew4PG7372LaiucHYvV546UW7VhRllIJPfFGQm&#10;bFZiN32IuceC9tdDMq9QRO7x3AG2kTvTItMipN8lIFj/wgRlJbS2Mr+9348SaeIysVUK8x6PVoQI&#10;33MOUQLuIUNMEUAIi8I3mLudRb2Rq/w36wdGWlOQ3m/zevP+ZeBj7mF2kJZyDWwYek+YhbKbPNqx&#10;qLVMfdPC0fzPavck3J+vq95K6jojqDqVyV8gNBwDq5QNa6ef62GcyilcM+VPLM+5ti3WhBLQ1BXN&#10;5eUnHQHyDg49cy3mb+rrdqDOdxHBJcvuQrCUJj+KT/loE17MpKLzeZdFTmmlm16svnxXTtjuJk19&#10;CMu+fL8vTrut/CiDR5aAa/0XOr0eo7XywCl/sfvGQfBGAS+4bQFD88GI1Yu9sUmnb+VQPBW+YslY&#10;r2ESkWdGLwT7CGiUbJQyinPqAA+79ANzKXdldqHieT/Xc9/frhUSwI+lbLNoCTp4CkepI6vNVPKH&#10;2YMUbCwAsfqb/g0+crI/ynQskC19k98U1u8HyIl9tVQsBHolDC/nvb0LpCMwlnmqWA/H8eI6lLT7&#10;mSo+RJrYM5urQgJGGyJ03AzGPKIAaGHlTF+dpuY0vJPpsvKBBApADBbWRlsr66HJIRQYhwBjIsvD&#10;b8JcO8VaWa19HWiif97DVIR6LBXlWjUov7BiESA8GVg2LZN1/lU+RvVbQrcKjdyBD9GFhlm8+WM+&#10;r5l/E68DP3jB5t4mHwTcT53kCf6tbIq7L74ZaYW9WYIOV+gAjz0KwxLyWytSaaXzk99MslkL5VaE&#10;JQ7IZwfDzHHaMZuTrsrOt7ZQO5kZhEWXRUHBx2Y9tsI/FAz45+f91I/lNria9/NOuml5gzXg7qat&#10;m/yxYeh8V3WxjiVoIHicxywAQm/YUr3woqBMB6PiC2HKnOu6D7ltG6hslkAkgGrof8Gr58oUmvaR&#10;vWVIliKI/bM71Or5DG+y5m3HxmpjESjLu7L6Mhuy8c+KbYturQyWwqrE3/JHpio5FXNd+6yFAbRi&#10;hHEdywyREql0CJ3UDVi0Pu0EmCOZStrp1sSU/5RhK60iQuCkEKr1CdNBBGHvCrXn2TcYVDl+zCXM&#10;LP9miDa7IHbKkF/ltSF0+WC3fIIyofNAmLWyME5LqVBGCC8/RByGrbSBtUgLX0VMCrBNuTINd8tu&#10;hpzy4A2zdnlw3/Uo4UhewppZOt28G1jBIYhHCNV93gc1u7jwzPfed8uxv8ahPfet5/IpHOeZ+zqs&#10;VyZUXIryDEs188KFd3me1psSnLAui8+Fb6kXCNmC3S7M8toJPg+kO2CI8uVC+7KSfJEE8nTcX+Op&#10;lc5m/ZWxqYyniyBWn8oj8DZ/wEnKqW4zPPc9ZevkLveUPIWoa2f1LdpwElIE6G4RlQYHH8DRdBXU&#10;ecoSC/DEl4JdShG4L1iWd8BKUIeGpWmv/v0M/a1SbMtFWpYvC4AyNeOTw9eKRvWdeQ0sUjiiMMAY&#10;HYSJfO7g1b6ou2/4M8B7BQgAiwXEaHNaHp5txhL00AphsXMsc1F+xm7bTI/ZZphvYZLJt/PqMuzW&#10;okxC6VtEtEJs374+xxGBHqUfVO/T4pszsBXzBxOYkMEv0E7FNmVTWDNm8pJfKYL8VZciUBGlW5Yu&#10;t6nSGvnrwngvk0rQUFpjviaxjNDpDnSru5n3MBnlpgtQ1ADWLl77eim3mAGeF2YP88DT0A3c863n&#10;r/8QfBh/3m2mP5rprNI8zunALAJKDWPDDdzaFWfK8sy18xsxHHrb9ZqlpR9v2A0eOMbKGRh4WEOY&#10;eV8pwTWvsSjAY7gtvsNybOWzOBiTPvZ/bwYaf0Xw+eJFhpczbCW9E4XA0fTOd4GdUE0dh0+kActm&#10;XcFOUNVx6lQJ1AReKW1wEv7ELI7bt+7Uvfe7i7ZYwoFD/splDeA3PO2e8CmnVyv2hqzSzm/KVB9O&#10;yHaeg3UUgufovKkA3Pvhn7nGB926oyH6cSCqu7NMnJtwKHMtBibx8DGZQGewUqZC7YGo0t13+npc&#10;Lddr70sJFLIAlm+YNK/HlX13EwJbAKKNG1k9cSeoz043+TB5BNNRCADsyraG9vz0mVNBDORQBjSs&#10;FkrL2y2VYZxheJVFZF0FWtGmk1bVtWYMYuI5FjAyYtlMQp+yCbLZTWnFs8lMGNX9CJRyXCvHTDRl&#10;KB8hPMdQ0hh73/ym60gIus6pfkKvhHQlSL8ZXv2eIm/FgHm3oukJ5et4m/sqJu9bgIYhm4ngl8NL&#10;V65P4OlzMzlV4dt7ZbffA05Zc4P/TNhKup1sbFKLdKL59oXGJYQZSTDS8zL+EDgRNuvQ12kcMHwd&#10;zZSyEtvpam/MWXg+kuXP8qol1PgvBEB3R9p7XrimR+GblbgEeG3cdpksN0GZEw8s7o0EzL14F7e5&#10;dm+GY0qLgkqDk9Z2bxwdykZvioeDmnJp5dg8Mnwgr836T/m7cQR7GsJXFQXrIXVOILzgqOtSBGuF&#10;7xn81KHJUQL4eDs8Dj9wwGLRPZh6eTZWSDVSaUgK7uC3yv9f//H/nMN9eygCAMz3GULBuMwLz0sp&#10;bMRdibRuNfSm1TfUZC4BRl8PXXCgUB61UGV39hbtTnDyTTkQVXwQ8Gos30bMq88HiRAuTIXdY+J5&#10;XpVcWk/a9lWktzfat/Or9xHOYup8oOVCeGOzVuDxvnbXoJXO6Zw7UGbskofvfUvhiQmSePJTF2Uh&#10;DIF1UtTePb1wRj0oSMzlR8lpbeRZxFOBhPX33QrkSZ561y3NZtzdDDjq981X6/TP0pXitzTT06Ib&#10;6/5r8U3uPXfaNmWf2tT9xJGOPI8Q1kYmyh1F82pcDJh36EEB68eCvxV0TNlYFrZ9K+skh/YYKq48&#10;I+D46F6O7ON4nV2aAkrhDhPjT047FtjgGJ781vhufA19X4+/+PxGCQx4pnUXj7CDV90mbF57BkbB&#10;84Fhrj3vRmlzgVfTXxo/oyFgar5d+CIKYO5nNE8aPL8Jv/x76LW7LO6Fzrv9QHNfimyDD6VhBNyh&#10;LCnbhC2V0ZJqIV1ziiAMJYAROZVGGGnmFsK1cpjtrgg3c7G9t63VKYHWjAprYUZAZmEdHJj8UvQS&#10;Rru/HitTaIC/Hq+J3e86ncpqMZiQLRxrJpXbIKOdidIIHRdxAoZYOgyN+VqAu+tz5Ii58GGa1Jky&#10;8G7elyKKkL+Io41yHZjlV2ZxlG/n52gzO9Xk+K04uggLwmDGHiU5XqYmvJtu3PgHJ5yoJ/jySVXR&#10;BaHtuJLk3kIgeY7ZywKEl7EEDywEGOHZZGh1f+SAxxSnTpu/Zsrs0Xgik2KiFKrFCb2n5Sn85o5Q&#10;qZ+6eaYfTVjVX9/7flY6WspQ+zNm81xdkDvZvv1lGpmD2RLuUY4n6/qn/FhbJqmNstT9PH/+/IKP&#10;REto2JpvmM7CPNuMPTcXAN0b3lQlMPpNXadl33zvuwkanvlGPHicZ2RJXpv8MXlNHhNXVyWKQFrf&#10;tHU3DRWY2tqcLe/URdoJU2Yrw7acvXfvNHWwuUePokn2qMzipPBP+7iyajHkS4vQTNSaB3fNcwjv&#10;bkBSLEzXcYAIs0lnvJ/5pjVU6GhxctgMHnADuH9CdS0IXvWDW0PVi2/4o8K/KWwiTLpCNE2X79RJ&#10;q5KnlYVKh16dJrC4hnRwNhH73hTUGhXI7C3dG2n0xRCW5aN/jKkJ7IMwbxNOvpiKn6AtAXliRuUK&#10;Y7G09dSKQctGYZgrcXK/nYTj9yhB2ckMyt54RR1b+MXKAW+YI3WE6/W7ZuSur2v01A/GMI3vxn0r&#10;Evhv/MgV802ru4nzNiFZi23Nra0c9XLiUr6qIo2bE1x4L1JH8fT0XVYQk7l3icKcoyAe5hCQx1k9&#10;WH6l5zn45faXmbhzPfXKcX85wfmpcyeyaUt24SkabWUuhw1JtLiEA66GmeG76dkwqpV0wvDR67F5&#10;AJ75zm8EsWnKgllPNx4hnrjzbaFz7fnmz7NRBpPfpGt+S4NV3YBgPyhM8akPGBqOpnvD3tOcRyH3&#10;s4a7y5WfXyuCVm5gYRGoU/kTwr/wNTiQVjdn8LflqCwCC2gf04SIhjmc8Vbz+HNXCmAjLgWR+6PH&#10;1qcM5zYBk/fUY2km3wa2HWrDVMpwpPSYKf39q38H8Fefru+qxVtuq8ULH7bIeLgQZxHG8Q1MC5vq&#10;Vh1Lc1Z/X+vem5iyiODF0FKtPwjRIFKrBE+sJq15t4TqzHKguZXbAiR/TqQh0nQdGs+6BpnuGuui&#10;BDV/1RXh4M91C2oEk4DF0crKkVe1RqkTZxohndBdOXfT0q2P7Jo0g8+Jbc4iDLOK51qaEwfWQ2Xz&#10;jbivA2/VVx6wPmYeZZJnC/0Hv2J54wm4dY0XHj9ynxWQ6e8eP3Yqz4PHnIjEQmLfmXYOTPjQJYA/&#10;zRc8szwwcz0LbjbjJCh8ib8tOHauQnBZfJhYfo4R3OXLalzaokJvfCYWxnKom/xR/mYYnHnmnR88&#10;+KHl4Bvf4a/5ud/8VrfMPRrn03XIEvKq8zJvxfXkKT1H7uBb3sqEV0rS9PHy24WG0lY3YVd4C2AF&#10;NiAy5Y0XFDJh9zpIgoxqfZLZrlZd+uwKKGJh5voptJ1S8h7AJ99vipPFbwypbr3fhSl3rus+8LFc&#10;8mRJAw7vMa+YoAUT9VDs6asFdguWbpPzAAKM+xbYbk3OnT5TyC7TNRNgOHRql+QINWZlQewtZSTz&#10;MBTGDVNPi7A3LTti+Z6AKENrCm92DoKn0K/qMRYHKAVMGfQH/DV3bOJBmpnUJd8J62vPKJdvbxlN&#10;J5704vnJCy1rBid+KaXg2TDx5AvnoUfKUZfZGLQboDi5bn5VOJWPMxaeP8+cg2y97tgwqxDP5jDY&#10;XlhmdV2Er5TCWCc5JyDj6Gg4NJ/6TzzCOveTDvyuu7ECoz72OKYTL3zDSmzlHhxXJZUFb11hLe9m&#10;GFzNsymXEAruXc9PowMv+Z+695AfRaAr4Ln8GmbKw6+d1Lv5LY1407G7qqZ2wy8+NRlJWngoX0h4&#10;SleeXMjbEuqh2VbvAdiONEqhPJNZo81nQHP0wphmml2kFCJUzpHQ3SfrmiZdCGYGYQNrbvSsLVgr&#10;CxpqAOgDXOvrb/wj3W8MRZhO0UhrhDeDdEvRBEHE1+5TBS18tThBdBGqFELqEARC3oP71qv37EbP&#10;RnCZcEyvncxJR7RWhGvFVISLCofHfLYQFAFiCqbL0QxgtKX33VeWMxi0GIS837el4Xt+HQQFg5ZL&#10;eJklw4VnCm1p2arFWu6lq7MGcz8+g4knvfYOXTFj90l7u/ruftlpyEKWFhJwYEYtUwtPhDzPBHQq&#10;5i2zl0JoRMItnDH34Uj93VOqxsRPnYy3PnkePmI6t+nJX4Vnsqd/ro8cDdPGIqLwrXMoxd9VrzLR&#10;C/12W/A8bVrX6/qD14SirQosYdLhzwnDax23sI/QlzVGGwVX6mAGbIUF177Z/HnnHn2+6TlceQcP&#10;/f7VFt0zMIq/Kcx7SiDQLGn5BNqinW5B+/BaHscake/85O0aLOUzoAXrzMJQtgpPPD6DIqk/gAth&#10;13HlEuVBYy+Z0//JNP/rGbPRO8AW8JiYdsWciYO+xFVC0nxz+DZkTGr5VBG0UCGlCT4wgSWFJk0r&#10;AsSUvqyDwNHpVAtM8mgtikFdmwNv+FKMmfXpfKPlxmi0sCC/HomxTqGHngjvKL5Wql3XtaWQIbSM&#10;Ucuv8dZ9vn35rgnXm2iihfLGF9P1rWLLqabe67pvXtuKvZeoqwuG3oyLsS07jbAjS8T5a7F5Bt5X&#10;S8Xi02Kx7gh20lNiY+3BoSHYVgpw+rKGLJVpOa/WigXUAspcjnJLnzy1rxlzd+9mWu3D3hdQX/bY&#10;8ZxruHM3llbUQFpQS46fp1tZ4/0lLC9XJ49nQ9Hip28WGjRY88K6RZ5ncKDmYPUDuzB8xxoTpN+M&#10;6yaQ13f5ZvP7uRajqzy7segu2NBbTBnAz27YVaL9rPkQPJSFBrW7kFOGOdmTnzyAz7JoXn1WayOk&#10;FSYdmPATHruTeRQTtg5nJ5c22drba/8/iQREg0wcoiVA7AojwClDpgqZ0CZUI7Mryxu8vA/RzIDa&#10;az2DliyBd/hrIekmhERzuRF7Js/EGMFdhDF/6rG+dcNBCbzazQHL/CgrJj1kmQqLvffZ3CRKz/g9&#10;k/7k8aPVku1NnXfiIHVyriGQYxlN2J90Zp0hNlz5lSDoUwYUObK84FPfvgQ6+OzFR6AOGxSq1XcR&#10;JDPDWr+UBcDPgCHtNCx2gO0uPvOVk4vWwTt3nrUC5JdQzw66dO4ntnlpwwF99S5JK16ytQJOGJzB&#10;M8tvT+ACs4N1IR2jYkT1F8vD79atr6qrNMr07t17xW+GaJ2pYUNW4UVGFgi5vux2Fv7YU2XvPlPW&#10;QwtIipW6L2cC7s2J0NVQBafFp6XgFpiTT8FeOfb1+Hg2ceY1gRAcqjrvpo7qM+8330k/967hueZB&#10;BNdd56l7x/BDiPmS2jFoZAFc+KOFmKN61tlU+clT2VMOmrcyoVA2fQpRzCnX0e7NX630WuEvjVz4&#10;l8+Khe98hcM5vWrklbJ4mp/G6Hnk+mW6KFt3v+r15oRepkYFUkYBzDDz6weI7pfQ/LNcR0A8KiZb&#10;Hm1cy7POPiwmQXhj44gBeEOL3S9mosoDElgpEOI3Dh5pB0F9jcHbgdQtg1avA4GdnX/2x/ssDHzd&#10;V6dimll5aQV567JE7Nwl60JCGsUXq1NpHZ9kWudqTxTnVvr26Ufev5fhLwpiZ50/uLT601ISkOPH&#10;ehPNqQ84ZihSnbcPRzmmSHhqJmhBLaWSss0MjF0Q+c1wLUlPns8QMqY2gtq6C1NOMO27v+36mRuB&#10;ttNCeqc18pPH4e0cgJuyp6UAQzNfd1Uwyyg6sSBN8UpGjrpv2kwqv25YWEwz18TZARqEPszDWoSu&#10;Z3cfjuSQlsozm4ysMt+i5hhkSDYzlmKFhFdSeydN7QncB6OED6XbRUGCRRnqNbQF9+ZPvuolrHmn&#10;tGV947utHIIygild0yeCl7xcM7PrWa7Fr/7Cc+GZehY4U3qzjWtCEXo9TVeoJqAl6ZwBmtfNX+FB&#10;VqBNTeGEaU/gTWyCR4LcPqfgO43AduYkpEb55XN1TZ58MId0q2KhUXw1CS9K9WAmbZ0IbSnh8xfO&#10;liPxqzu3Vs+jfHwr/6J7tO7tTDy7h09KMwTpGMsPUBBoai1Em5DUYVEEG612PY9AtHndqSDmm0I/&#10;b6Z9Pf0ITyNaOWEBQgVZ5cgpvDZBUz7CErw8rbHoKW/K7riJDkGbz5U99757kXkV+p0HYq5isCZI&#10;L9v13DNMCUYr6fbE0aX/LoDDTDtx+x0oMELds8CkMUFpX7S3KdgYC46VYTUcRXfuwpWk7zpJj1Ac&#10;SbnKtTpiyi7fdQuibghLjVA00/pWvRqWdevy5ptvVnmUAuZSH3TFPMeOnggDEbx4lTNbsJ1WPfwk&#10;XfFEnmMcjihwuwYjOCgxsfkWTm46evRY7ntZuhmN7U9C87YsJ27aTevXdS0BSTppOjQf7U/LaJl8&#10;9FW4YYEt+Gmn9/PC79S5FVRbDNMCjmUgT+kmbV1H8Qey6sIQQvUdHMoLLQmTPPh21B9eRkakkX5+&#10;JaCEdPnN86VCIEj54NAAdP3bomrLEm7xEdgNW5NN1qXyWJbKA7fQeaebUcuVbZLSKxfxlMVizqtA&#10;Z9aAehm+BdfArKwgNgevfpwRwRzceuGC0QRmykwWAmAzlMJoXnGFUQLLbT8ElKvNh329+10Q0N0L&#10;TNuEZmr6TgzArli3mGBx34LQQzeNgEUJREkMQsQQtRleLTfDhMsS6YIy+W4qA2nHgdllYrJudaWX&#10;t+fzc99Mso4JyaT1fn5g8zMpxhCkTS8Io/wpBeawU37Vv7/vujTBMWIzVW87V0nqzwj/4I3i1OUC&#10;o5Ai64ckrj+78UXBpPUj/NKBwQ9z37tnnkBEMHBM3TGKn3t1ANOuAskqUbBTJuvGomlii/T2ZJtB&#10;aV9DG5aeTe5gaz5oMOFUqULXP3qtrpNq95knj9N9KDM6HziSDVw196VMbUvYs3nM0uUsOrGciqfa&#10;UqzuY8pWfv3gKk7OQk54XWtt6JjAy1se6oVGhPLDDz8s/Hk2eBgckg/Pqtx8NzSZGPyuh0+HNyb2&#10;/PZth9C0xSXt+Jbk66c1F3OggsG3vhPwMqVBUeEtDQ+Y0Gbg16CxAvEpOAXlSUcZoKUp13ixOtQK&#10;mMpSBoAahsmrJexSbx50XC10LiE5WgxzTtzmewif5+Co50u6EspK30piFEUhtp5rfXUDTPrAMI0E&#10;FsMgQwzOqWQSbVy3UoHIzeejDOabwzn2yjXkqDckNvLbnK6PN/IdYgxB68SlfF9wvxbLj8DJG6yY&#10;S95DVN8w68ZBqOx5JxYwqDD5y2fKJuBMRa2MoDzplTkzGhHaMwzhuWvpOvSR3uavKw98fjNLUFmY&#10;ybthLmXDOYYilNZlcFI+zCYzWifwcHTWYSHHtpNf6pGGxHOc0HFojlWE4Z+8+6YAVluTbaWlS6cy&#10;SQJ/uhCUOFjViR9qE/7BM1hZRHAniIdf5tmzjNN7Bi/qNHgWu+fIHOGBQ/DIFx39zP+fezAMrryD&#10;P/AJrqd8ZSlTXkPP4Ts+AvnhGWk8dz+jSZOvPPHyTnwuQ1twqvsoa2nlM7zgnTTKrzzTRXj77bdL&#10;IVImWzSLQplds+uQTNrhtd78Ayk7TNx3U8l+34Jf12EAAt6KQExgMKE4iMlEEnGUU5mbFPdCswCa&#10;Z/kNopTkuhVBM757gVafMASe2PPXr5Uxz8QYV0w+eGH3pNXggHTv+XiuXftBomfPX7SWhtgpZ9KM&#10;sLl3ks8mo3JMen//wd3V87tpOc+erLp5Nj/5revXDDrv5Fm4gI8oA+caTMuA6GipPK3DiUwVfpDp&#10;vBiS0tE6DINhGIJ++fLlyg/Nm+7rkZCqa/Kb+tUswTDTCAeYTEenrHUP+mQjCk3jgonhNHSOBgjU&#10;qV+6XIX/vlcXzsxW9qEnnqH4xwr1Nopqf2hUm9wkaXXXohPAirkPZVIYBaMccGnhp57gG2Xt/aSR&#10;ruBK+c8tlFrC4HzSeUw+pN/8xnO4AT8HctdjzVebtALL4HWUhVga321v9x6H8pOOjIxikqa6y0nX&#10;XatW+MoXyM+dzMXQ5ey8tgteMMvL94Qc/Ydn4Ef90P/IsXaOX79xo/lUJacyU0GZ9LrtbtE2idNg&#10;rP/OtwFtN58GlOAD+NW409WbInwfw94aMnWugIlURoxRikjFIK0Ahmhi6SasYVFuP92JNhe86/dN&#10;xElLqxIKv9GiYoxGoCBT2iGevJQJofDFNBtEu5+fZ66/853v+KTCvPM9hlC/h5lgg9CeTb3QRHl+&#10;vhlYmy69qKeZM0N39xt+/cvZYkudwC2eMnnvmYLqpewpb5gdk0iPeadVUi5lgTkpmmlhBi7922PH&#10;HWaqm9nnT0RMghswav3Mz+Dgo1DUo+MR/tbni/DXzUK0pOVoFnSLXlgfsdPxi8INerZAf5WhsXDB&#10;KzQYvlDPweUIuLo17rTMuLEtTnga/Ku39OrpvAW42sQbuMp9UkcAAC16SURBVKSZvF1LO99M7Dma&#10;gGPT6pu0DVN316ZR4btwDZ6yFmIVubYjlnjKlgdl8CD7GaSY4l8CPopg6igvaeUFHvVXH+k8Q1P5&#10;Umpbphy7GQZBMBnxUorNmQ/GlrB7sau9NxFY3bKkVOhci0shLJaCjMpnIA4hgqcAu26JvS/vemAS&#10;87xXZrtFu2ilIIbQCVXucgMEYROB7ssqyctJO4j3bpOI7tUNDqSd9JOf2M9ZgNL5zTPxPBuBxEyI&#10;4J28EKjy1n8NjXObsGaqgWXgG+ElXMmm0mtpLbQxi40QG8bzHVpSbidPHt71SzTzvF6PF+XL0LdX&#10;DoWAWaQV1OFnP3uvYuXL1zkKmKjqE0Z98MB6/2bSFyZBxVph+lMQtcdj+CgWPcRXXJTLA7QXdsty&#10;AxUL3VgSPjiQY9KsZHweC7Bmy+V52Q+BF/4O7TdDsk3wwanYD54p9KHfPFc936R6gbNbaXibdAVK&#10;XqrzxYsXCydaV/iRpvHQ/XJph+7Sb/7gb/ISK2MULnrJT/lj0cEpHhiBle+pzHBtXmrEKF8+furh&#10;HXpMgyaPeQ8/3gny8tz30sILmr///vuZ6do+rC0PJQJAJ27h8rHxyXVYqLR+sFw146jEOqyvFe5d&#10;twr9vJ8hSPRyzEDMwjxHLIqiPfNdgSHqOu9XryBU2MyzUzQhtpehq/X7Zpy5f55+rzz8GumNXNee&#10;DQLlCSeej2CIPZOXHxzO9eQvvfDNcFIIhKUtA/lNGMZFTGV4N2UgMua0rPqTa38Tgjt8tL3PCO2b&#10;yWuzXHmqj18poij+o0ePxATvuhmye/G8Z/SZZgsuurgOVI1XnYVoOy1OLZt+OF/gwoUzed/KBy81&#10;Q7eQNz3Vn2JY42+cZIXjKLIKu76DJMQzPkt04cLF+CJi5WRLb/tTWCHpvIUnj9vyeVirGpsO6qx8&#10;+JqfbpqgrPm5H/ywTOHCb+hH2OUjJrwCvMLx5CuWH4FST9/Ob/IbGsrHT5mebSpe64B8B3f8E+WD&#10;Cd+htTLRquFuHhvaKUO3Fq2d6cAqcO27SSOuDU8Dv2u/qQtYHuZQXfXwnTJy8Go7RSQc4kk4s92a&#10;mfRZmqm7375cFwHblJWpII8xdeSpQoL34xwZRMprdgcuUy/3lXNZEVr9Hmcf4lAS8kSgEoYQovZL&#10;WAg9+XbcxLKF9S7slW5tUoJLXsx03/ip++b358/zhq+ZewhMufGcI0rhayE2LjYSMivPvB8CiYXN&#10;cjABIQNjl7uOPWPuY55hNPX3vHASAb18+Url6Y/8+4cG3TJKN60RnIEfo6OLsm9/dTPfdCuTWqYu&#10;6aPXZi2Y1/Zn2+kK3Vl99vknsSK+TH0d3HFk9fY7V2Janqzlxr6boGswIWAmgEnctAP7HFTr6d5l&#10;mFavoPC04GhPHHssjOvXv0z6WAFZ0WjvjBdRCNVtyAcU1iEbesYaka+gfrP1F1zZ+u5VvFaylNUw&#10;V75JJ+hqwQl6wje8u4YreESLG+lf93BxP/edctBZ2eAgXH7wTH58Y+NZeRudkN4ok/wPxYEtjWvO&#10;TsqZAI+AOgOy4e9p3CwKaZWDVk6ZtrUZGg9fgQMulc9XBHZBXaZ7gBfUESzgKuUnUWc8QkCLN1N1&#10;5SpFpWlF0ELWyG9FwKHmnPhBxr4w07G0yAr3+/ZgaA+nNCFVAGOJ0iOrCgG0mGRBuGt58ngLKgqW&#10;+Q3he0gpOR9uRhlEtZk9dU2f7sR61WXXqbKt/FxZYqzMb/p5P4jGDINcCPaDD8gHL2QPLrzrtF1H&#10;XaH5HqG9G+aSFmNgyHH67dY5fWWMCbbG4Qhe32N4Zmj33zH8KPXpjhjS6rFnG9MOfODWSCgb88of&#10;/DzPlK/yMdONDFsezPwJZQ/uhg55WM8aNnevhnn+LHUll9hgzH3v0nHMByZtZS5EnJTPHqTrmrHy&#10;5+Ezlsz+Axh43+rB0zhFgzN4G5yBQV384E1+6rT5m/IPpUXFG+7hfWg415OP+svr0qVLuzznG7SR&#10;r7LnN7T3ns+AcMOXrdTlB4cCAaa0fS8tOIS5l1a57imMTt/dQM9ZhOrtWlAGGATfwsPgRX3cU3je&#10;eW64W518I+/a9qyQFxNRLADMTwsvrqD1Wvp5WtJOGpGtlkAaQtq+BwjywzST18RTUbHQXlLl0aod&#10;14t6pxUFTz8Rp00spI3QT+XBPvDP9+JNZdKIcbbfOOieZeydN7frOzBuxp1vM/YomMnfO3kKvnHP&#10;zLN/H4SD0U9dG+FNrE1m8W2X0fBbMq1rM8+8n3w8M/13J7MS5Tf5UNJaSdbc7CdR076jh29+eTst&#10;adNRN4AFxhejzpQ4ZoDjwSdY+wdHzMyeVzBM7yBRdfUdp9ODWsi0VrhgnLwK3iiUKi3fyNe3E3vO&#10;N9Xvdd/CfzXRqvFJUd389SfBBd7oxuZpfAdPsqKRgtDFe+PsG1UeeIQ1/F0W+sDT0Bxs6oIv8OfN&#10;CISYQIF3aD/PRtA8JzBaZmVI66flJWCcs8x8eRM8fgACzAFJiQsaMBaBNLOt+r1796tsz/q3Hn52&#10;b7BMXgRdXfCVusrTWphHmeEoeMdyETRAYPNslJp6UEy+k852d+pjUtrMaC37wYdMcAWpNOTNjCzX&#10;mM3aee8wTlhnQQaPqimhxpX7IEtDSi3UnG+AwQwIA9Gu5bMRZ3KNZoGiaaYf4WgGY5aCC3HE5jMg&#10;7AgD+AR1mNDXfb+T3ZXddx2VsSY8OM1NH5NxvlfPCRAqbOYx157T+mCA9GG4+V5sHBrzDJzqqC6I&#10;oj7yEjbz3HwmvXwxlp9y5DffnDl7qvDpEYdiefIfEWQCFSGIslbPrYz378lMPvVHj1ZsvaoUbMqY&#10;vJWPEQdWz+FBfcDuORjKBB0zvyBa12PqI53vBgfi+bEI8jZf4onAm/uA2tdFgj2rNy++lTpkp6T4&#10;DZ48jWmb07IOZpnzsT05zjxf343l5qi1/7+x+2qy60jyA37RaLRBd8MbWtDuSopZPc37hj6bnvSi&#10;76EHhUJ60BeZDYUmuBySSw4IAiS874bR/5d5s+8FQKMCTtc955TJSldZWeYMXOoaeogJEcEniNMx&#10;eAZ28W4Eh6C0Ulw52dDGc+Vqu7LcuwinXp75/+c///mYPr6kNDgc+hBMl2PTwQAv87EVv73DC2J1&#10;pfXHeFeXNRzqhjMwgVNa79DQM+0g4NJMOWBmNXoGJ/gUDNLduHGj4jP5pN0PP/wQ/dszI+EQFAD6&#10;rKRCrDZzC6lZwQdoDGAMqXKFu8dkgDMHfCoNqZ4nz0KOlBFCp0eifWpMvOyRpmdSpfn8o9oowqpI&#10;40ARG7AIm3GgOjY2xoFirAm2KIJYLJQM+MAmgGk91ijPaG35htn7vMcR3Ozqyr4DRUwbu85Rdn1k&#10;uHK9nzTz23PtKzwtlcHgpvHVQySCNYzkuTTdFsOslQIG41zKlE4+v+dS55TNEjMbNGP+VgbKXikD&#10;vUeqLLyWh5+3/1g5Lx1L0kdxJGc5+pSLzi5wlvMvtB+c+iiNdmO48+cu5HlbRSYVXoX+6xtvnmWj&#10;03p7tWPaXu1LJ5IawiJd/qvlzEDOjEt1OZ34fhyH8RW8zNj5RfwFL2pD09PUGHM4fKoTsqTcNxaU&#10;LYD7VDol26B7TN1Trbd/sZ+kZxh8pfnSxcvZpLMaM8uvXSPQ4PRNBL2nWQWC9N1339XYniXw5Zdf&#10;Vlp14gl8S+GMwPoNRy48QJmPIpAHHc+dO3+cxzOdsHrBoEx53CsLLyhbPWB1IMxh5IAykIZSmTpn&#10;hoICmnx8EhyqyqQ0WHae7QQ2cnLif/7v/5pP5a0ESi+pIpcKmJLeN0OtemgIPxFBPXt2v9JMnmlk&#10;CXQyMavkd8kDAXNRJo8fPqiyh8FZFtI5mLPztLfV9JlGqKeexyyWTkDgif3uqx7V6bdTf9ex8jar&#10;/1mOU9f8qb/qXsIp35Tt93qYe4ReD9O2aSviKQMuR9An9syCEWHKE89vzzHFwCYW4EAZGGdrO4or&#10;1hV8OSJ+YlN8tqYTxhJmTjbZCRtlEGUtxkjT5sFn0X3JA56hpYDB9DZg0i7Mx6ITysRPeXr5UTZi&#10;SpuyGsswTT6+ZxVwUL4MTHaF9iYyOA8OykLIdwnivHTw1s5W0mQX4+ucgPQsMwm+p3GUXtOuUpvJ&#10;1uk0OBTrvUdIx9oZWsDjnHYsjfSeeT/lESYKYpQEGhAu6eFG2sGRd/KhDRw1jVqWvFMGHOqllev3&#10;3p7Db7rzUVZPpbdC89z5IsrnHwG/38pFN47Sx7WrtDstNCEjs+rSvalv5XhGEeFXPgv1B82Lr7/+&#10;Ojy03esMJATEMBhgChEshoRBkl7F70GCe5shGnEQaFzaeeTroYAxe4/FPFsRyV0j3AYeQjmhTNto&#10;+peZQhIy8inEzjFkAbUQciLIATu4BTA3LBPX42rkm+9bwKUHbzF0kLKCrYXRvTDC3OlH0XTsPaRO&#10;kAY8LswgxgBiBHQJg0dMtb6CcspZj7WxmaEZcOBSJlrt7UdSlqs514WQoHNOmfZryyGMljwjlC20&#10;K6ZT7uAQnAO/Z37D7TAX+DHd0yx4WaIp71P70iKZGDwsvlAnF3zCbTO++lNjMSdl4B1lcMIHXJdW&#10;Qh6mB9uP1cI5GHxSvE5jDt85FWnjxP7izi8/ZefrSkC1A/zw4yIMQzttmLYMrxAOz+CZsLnQxXv5&#10;xxs/jjcwDX7gAH2lnct7Zc3lvV5YHrCZVYBH92Puq98FTj6nkTFlob305MRv6QbmaaNdj1PmWATa&#10;wUoAB8VhuCrG73gWLPfu3yvF4EwS8JfKJxTdwJ4zZZ5NYyCGsAJkmHh2UHFEPXqcMdtSUah8mAqg&#10;yvRMGEZT6RDH8/0gau7lsXOu4piGGBcyO/R4v7ZY58EgQh3ClDtECV4r9ElFLeDaMO0ydsbInmFW&#10;6bsMsFJqhGPMeDB7TwApm469Z/kMbrqsLmfgYFqqc9LAj3cYSWxXmTD4WY/9vnixz0tonLSyVZbF&#10;P4ZlT589KAGZMgaXVWj+YJLyWC9X7HUb26w3ZDs4yNr79N7gYXYOU8oPVrs5d9J7+w3Xj+O8UwcY&#10;lP005xcWzNHJHFEOManl2okNF/fyMQ/DQb4eh+Oos2alEgsP08vDbe1tCb3htJSCR3lxGKuCZbCb&#10;9pbfI9ubX6S3fBH/AV/CubMZpiSNdgl4xtBod7d9G4QjFKnneVu0wMdoYi28uBRNFGdPffewjWMT&#10;7zGlCd/9+w9KMShPHgLlZKq6T1PggyXW9E1nEOUFJsKnJ5ZOvWYj9NL4xtCDgLLwmufSUcQJbBeo&#10;8sB9mC9M9QeCtxcvgpuXz2y+S/mZeg13HiswdSkTrJzQ5A4e7Rn55ZfbcfQ+LicnWKS9e/dOWXn/&#10;7j/8+8W9rDcA94n//r/+y2uLi2TkrEAAlRchUnAzcjuUVEA5tG+ANichhHEIseo587DKEAvKcwFk&#10;fvebmFape955PxeBpOHA4GpErxZ4YE5fBJryJt/EntO+vx7anDU901bMm+Zt95xt5nb7mICskDfT&#10;vcwY1vtCJoTmEiYG/28H43G4cyn33ZAmvBkMzCdEaZ/a7eW/cOHS5qZZj/kJubCOo/mtztf1wZPG&#10;v3SY0DUCQ5lN+sHrxATP4R7ddgoPneRHK5ct3DzclA+4O/a87xfHw8iZ8j0+rGNJb7MZHIeHZg/S&#10;QRiapiuIIogfIV9QfnDndoYCt0o4B26K0/oQcIPfBipKyPZewknA4QW+9PhbPq4TvNb23xSPZsoY&#10;AZaOhYP/tV2Z8m+Gdg6b2cwBMuSiOs7Uo17plKE+bYNP8NXmsrxTpjR9OjbF2qsAT5nijZKfEFuu&#10;jq6j4Hyb9GF8KPdy9dmJ4f90JuBpmFuR4mlfUlKH6UNH13366bVaJAaGW7duLr748rOS8+s//lSw&#10;aVs7ENW8HBaMYA8wrAKEA7heg9ZfhL+aQfJJ6DrddyXgngsTQ8j8Fitn3pfJylGk1wiHqKfGvEsN&#10;K538epuj1CvvlIW4FsfQhKvyVspo0iHo74V1y+PXhL0PD/ntEupA0Lxu+N9VBgPHr5YQnFedy+8u&#10;vpFmKfR638bbyhqCh8ZFxvyhCeEIBIEh4h1h7BWcLYwYNAhOGUr3B6PNfdK8Nk/ew62hFbrUoZyp&#10;x7hU/Q3D1LuiYzN4Kyh1DGxqgxPv5/fEns/vq5eXZnzYYvIaZsxW7dt3TOWlwwmOtCucEJq39/xp&#10;vjC8nY7rn/7pP5ZwmsbbyvoDfo2vvvp62RE0zJgdz4yihBcCehiBOXrUlgVeApu2ekeQ4aKXe/Nt&#10;UXjybcQzfzVTiZnCe8WZucLRKPVpoxWbbw+DWQH93tBrubErFgGLqaaB29gtOFDWCcexkQonz7Lq&#10;lHKpDjzlbDk09/W9lOMbG49ry7izJLSXFfcwG5nee/9qKYyUXhYBRWCm7/btmzmRutdZsPLbM1Sk&#10;+fU/0zNP40o4CWgu5rKPiAjDMOK5F68L49vvKAErsNaDNEMQMQZRFy0nFhBqrqMsjpFu4PN+/ffv&#10;98zNgO8KSQtNm26Ul/u3Y8+6F/YOf7s8a3j8Nr5smPvu7b/SerbW27+VxIc1pz3DyNrez/jU2zKp&#10;Xr7MZUqDwPDiv4xA8Gn0cKcVu95JvaF+8O+LTgSv6bnqsQaMwfk6fdfpaIy7/s4wau6VMfhvnKzo&#10;NG0iWI1blpff67hoM1s7ano7wiKmDJjEz7LJ697d24u//OUv1QOaR6cwPv74o+q4KIV/+7dvy2Fn&#10;OHZ4qI72gcAlYX+R4RMeZRXr7PDZw0e2Tffmop9v+aJTDwusuNQ5lHIKnDrGA2XkS8oUieGGr0MV&#10;neLgFitHnP+FdzjxW9D57eXYQe9rkifMMArxKLJVeIzVjD6H+dhMiVZND8cKSR54eRZrh+Abely6&#10;dLmGHawdbX8S57ipZZY+hbZ7eje+g7ulOH12UEfGclanuv5QGUxjhpjWhAwhxffvZQWcnimEFJfJ&#10;v3Z/8cLlZIggIfTbcRBSy2Z/ZZgwDKV+v9WllylEJ67f4WeIaMQ2o0lXyE0sDDPXzTt/lNtwgbtd&#10;2N2OcrWmDFbJO3BXO6Rva0ms1zkeCy/vfz3fGh6CMcqjr7eAK8oTpm7fEEx74MO98CrOQ7gglExJ&#10;wXvpXHomwWEpw5Qdd70EAbMRhBGGdZyNMCtDufKKJxAAofEHpu7h6kOKwQP6wQv6D37mvvBWZj86&#10;VDFlt/jVPHYy491bbY0GTzzqvq2AiXnkD/Z3Fp9c+6g6JGa766uvvioYneMAdoJB6Ntcb9i1QRud&#10;xIQtHS1HeQra5p6FlbsIUA8NwFy+kOyLEGyr5rdxoIveHJ8MjSqONaMeMGjLXJU5fxqHFHNbIi9T&#10;hnz8NxQSZdDlxYUeRaBT8Rk+FgFF7mSqOsk8bXgav8v7731Yvf7lLML69ttvYyFcjkK4Hzy18rLh&#10;8PHjHD1/+ULS3Q5dKKJejQgWtP9DZQDBGjWCWARNA+b+IGN2SMMf3ZNqHE2j2TnXPnsDxISuCQ4x&#10;iB0qeJOEc2n8XPMMTdS/vVzVN8jzHkHrsMwqX5nSTvlV/LLO/v3u37Qj4zNlZXxSr5mFGNo1dVTP&#10;5XHa1dwq9oD5RhEmf73X0rQ1b/oeEnJ5/3uxdxNwZ4UqpdrYuFBMM1wxSSmvDBNCH1/EInQuQToM&#10;JR0HFZzBoXjo5neehj684e0hh095hHqfNOuKQblvB0w0lkZQHyfa+HfaAunxL/o3gkR99T1n2QiT&#10;ujje2gpsXnBg74sXZq0sw+1ZA20ofEYBU2Z2bl6/fr1W+129eqUW14C1p9UaH3CjXHl1IGYJCMsz&#10;nzGPVeA54djO+RC+LG0FZx0gmv0fcCgvxffkyZj4PkJimq+nFimokyd75d/QSXzMX4W4xl/jtukR&#10;v2XYKm1dfuzkebV/5CAcliyv4iw8mU/PbebbHZv5+jgePYol8jR7El4G/5cuXilFaD3Ed9/+UG15&#10;9OhBWR21KjIKhFzYh3KN8oyfo52/TxenUj+8+5jRHyoD5gZEzRhL45qwjWTmWjFJmJhgvG0ZcAit&#10;9wiQPPd6BuULw3yjeKYO79SPmGLPC/gQpxh1ybxThniCtOs92zw/jlM/puoxHaWE0JTACATi+d33&#10;b8aYWW8LHy3A04aB3XNM1GEEaT1WbgvFMhGkvpGec0hQ1pQ/gu0svYsXzyzTdwQnrhPBF8G+t7YC&#10;s/P3FNfACH3DvEpQ9vo19Xs3eSbuZy3oyVb0aSfiKITGUadvIWpcy5mKM1x59NjR6NOZtJmM2eVB&#10;b/ijPAgbIdYzMtPLEoiJfHr3VK2i0+bPP/+8FIB3ptIEi4OYyTO9N4ItjfI3Xhqq9kIevOLZyc21&#10;oWt4RJ0Uw/hvOOQcTvMkOylPZ9HTqZwh2XzQlivzfXBKkI3VS4Evads8ro2mCpteNr2ZwTisRUfB&#10;CGtZwyNXZMg3ESkC1oG0OisH5Z49fyHtO1m+AguKtPevf/3r4k9/+lPBqDM1W2H6sJ2qvZKSAmYt&#10;3L/X8gu+P1QGGjUN63i0fDPRBgdgwELAubpXxQgbcVw4GVceiMJsEIexuudoB1czGgZYMbr8/VwM&#10;WAR/G56NEK9650qzei+PtPNFIfe/FuyIQ6weFqStJZ8RSO3Jc9NqPXxo5q0EaU8Kr+f22WPsERDx&#10;XOoDw++FyndsDUgJn6vg2LfGe7d/zFH4cD25ees4sbKa0ZbDqCC65/k7SePObzA1XFP2lOetctYV&#10;7zxbb1fBnRcEZNrf79FYjkLksv1Ny5Sc542fRksWFZnWigleQmh/RXpi24pbIW3WWLh5ov0kOoXm&#10;IUKykZ7wXxc/XL+xuPr+hzWHb8293ZVmDKyxeJIVrlljmN2R8Q1k3Pwki3R2dgJH+PBUFMxeFi0R&#10;GO037oePtrDg12zAfikev61ebRy2lUJ58G0eepcPDwVtHaqTadrjb8oL76oDXrS125Gj1mvlpOnC&#10;5arYcjGloCj/2l8SOE9m+Odg1lIE6B6x3cpuTc7H7e0XmbrcWTzIDIM9LTaWUXxkQgwfhpCU2dUc&#10;ejp7S2wQA4M2D8/8oTJAbIll1AiIa4S0kqhlo4WCFnhM1o4gzNZmnddN3Dd7HYgxJhOGGddj9agf&#10;ImdM6z2m6/LS80dr+7KQtOt5J52x4m8HDJC3hDtBGetx3SzftULIk/X73FoOLLwtKCMsv2uZJN/U&#10;WYXUn4Zh7lle6yFieiysBH1/c4UfeKIsmJ16FkI5n4VTz69dR1nmC1eVd6ls1Qe/2oDu05Z5Nm2l&#10;5Ntng8nf5Itp1+StBO/86S3ulEGFKMWiYW1+8+Sodkrqxc36uMrHkWlFTEw497L46J//+T+VKc9f&#10;oGe8du3Tgv/x44e1LPne3fuLn7MV+jDpORmNp1k83u+etguzF/O8XC69P33QpwAN37V10koMDgYn&#10;ZS3Xqdr401i/1+lQCiUrSfs8bSlfwzvKoJWCLdZo5hsGhhzlxFBHaFu0zvDAEIEisPWbr0BHuhOL&#10;xBe846KPn6FnX+7de1C0Yv2AUcxheO78mdDp7LFinalVFgSHKBqB98R/+x//+Xg5chN51fMjh3Pt&#10;IGOEsaYW87yFMUssH7VmmXuFDiKUV9qTNlteypy0aXONFyHPM+kx0TCmuHued5XFMWNH6zbcK2JN&#10;WZ5DyoRhUPf9O8ivlY7NzJNOLK8g3bqweOZdIQ+8sQymXPH6b2mN2X4vTFsxExyrS+gpwixHzafY&#10;ENVzzGfKj0C4J4ibmVM2hNDmwf06/tFu4Fe++7n0ducv9CKUSdd1N8Mr0zBO/mmXssHhstjMOFvP&#10;typzlRae0G8UGqEmrMqjpAnnt3/7v+X9l5+ZfPXKhyl7O23s6TFCz+RXBlo6YJUS8ns7vePDB3cD&#10;cuNMfX2teFjeEUbmuzbhycJdlICdj/U8nVwNQ/JOW1v5PC34a/hbfNC49F4bQqUIbXwe6c0J8iiD&#10;cowGFgF9pz6PBk/KACuTH0ysgDo3sqYu4dbK0vTou2cKF09y2jSlgf4UxYVLF4Ori4ubP/4t+zJi&#10;6gcHplbNErg++viDxffffx8L6XwpAzBwJuKloYk2PMx3U/CoxUglKQOYOOxfjQCoIAZsI7mRPcgQ&#10;M1U6TRNphgHiIdKbMRuyEal8xIUwRBcrC8MBXgz49TDv65nxXHrG9dBt6Cd+K3c9zPuOOQApkybM&#10;tHNi+QgQODCK5xA4ihFht7M8bnDjvbST33NpBfWt1z2/vZOOcGkzHCgXkxAeK8gGL8qFVwIoD+aJ&#10;naSICsocZptnFrUMfGKh86JXzOiUzw9UwrVso3LUqa3SrrenBXKUwcnayDMrUKWTV5u7527lQ7A8&#10;0ytjRPBbDPMwTq6PProWGi/PcYxZ+/PPd2oFnbbdunmjYKBAzp+7HHw8rQVExufwbDv32TPZRp0e&#10;noIEqy+Cid1TIG1KOwWoLVttAs+jHBHv4JB//PKLmn7z7GnyzBha+TbNOcq8cVZRkLcaEurFHyaf&#10;nrrTt6Jc5wHthrPea5PZmCi6newnQWvXyicTuaihKbnBZ+TEsXJZgRvLl7/AAjd+buY/fkSjvb2z&#10;URi7NTSS3xoDX6qypR0t7H3wG3+Bw4IkfEWp8O/Mc7Sr8wyWzSwkKmA9uHcNU6Q5RaBJYyxSIYgp&#10;c+84ztPivQj+cgxVseKPnzuQwUaalB8CbwVY9QgcHA6/rHd5NvWvx9KZTaDZERmcvVy4LRH3M/Ul&#10;rfv12G+r2lrICFqbd+oYJ5ZeSj7Ig3yBQPYJO20ZSD9wjeCIhfVFOw3fCjb3GAJY1gYof5bBWtmH&#10;kUyh6UVn7L8S2nYQPkoPOuXKP9fgwzth4BumbTj7+eBYuhHkUc62vVIwI9zKlxccgnGod4SPfwij&#10;qVtQp41IGJBgipmycIvuerid7YMI9KVSSvITgtu38/2/pHHkGdqq85fsOASb2YfTUSba5di1l/HC&#10;25pNKLRthP5g/1zBYSgBHl9lEhPcvXwa70yUCBI9yod1S0icpZi6jw6t7rPQKXwRy8fUrnbUXpxk&#10;oDhb2CnJHK7yyFRjd5baDC4XS0FsanfDF6IS1A816kPTnZ3Xi/3AId34gl7G4UjJmUUw1DsV5bkd&#10;vG0FB69f5SM4MUNORIh9d/L5L1linBOOH8c6p8Q20zH64AwFaehz5uBc2qrjiG8nsyRtyWzVTApr&#10;ZrH8IjMZSgveVAaA0kuuB8T1vN81IiADggS/A3auNvGNqdsbrzW5KlmelTXgHpKSPPPeYqbeMKo6&#10;hvEwmN8Og5gg3dQ78fPM8woD49sx+DybsP7bM4wUK7vKnTIRTTr34iZiMzhBoE1Hox4uj6lWBXjf&#10;3rugd4GP9efMc+k9H+HB8M2sbV1QAmAnjOoyjGDy6sHgxliTgJ27cPEYvlEEU5byMMN6m/32Hqzo&#10;RhFI59m0Wb16cLEeXP2U1lhH0oKbAjBF1zxD+SlH+T2GNXwwJiVIlBlB9l45lstW7xhPOcG/G6cf&#10;Zv3oo09raHLrZo47i6f/xyyXdQbjmTj6zqbHs32aYgCz8p7GWkATl0/l2eKMbvNM50V5U+qey1cK&#10;L447Zv1B9hjoMB6lBzY0OcywbDPfdNzzsZj4s9pp2LjBw9p0lDZYXATec9nCrUxX4S/PCLv64K+O&#10;XYsF5h0FgXZ+cwyziu/f85XrZWcSRbXBiZrnp5azR3eiPI92ZhFU/ARZ38D6KWUcPlL+33+4kUNs&#10;HiyuvndpceH8lVLAhr9gK4USvxqlhl/A+fxZT7E+fRKfS9ZKCPjh2DIYRsAgwtwz0wexGoe53WuA&#10;gPAl4NFi6zETKmxRXlCxUHFZDsqPlg7/TI/7NjOOMKgLLK5JM4hX5lGYcpA58Tp8VW/yTlDOBL8x&#10;ypQvxlBgW3/W7W5TUF4LQ2wNBs/J4KHzsTIy5k9TJ572imuqaBmzetzD14yhp21gL2aK91i9//Iv&#10;/6fMQs+LYDGfbZI5nQ1A0vXhLCuawfJMdzIDiz6BeRh24mlfnX6d94M7dY6ym99gUzfhJ0juB17l&#10;lM8iDM+5bIm49sKDOGqgFIeeSa98JcuPzfA4zPXWzduLfWPiCOLBweUauz588Di99fM4x85E0dgD&#10;0MtvfQLOgtnXeviaroP3fBHo9JkaSmJs+KAgzDBZO4B3KVMK9Mn9rFgsk779GFb+2fl4P8MA+Q72&#10;Ly4uX3o/v3vbcDkYa1q3+ZQV4PDSk+ml4QU9XDdz9BucGNbBLSXAjN/f47TL9uxYGyfgNMIY0QnP&#10;9y5JFkCdBVltCt+lLdEVUTdRFuEjbcMiY0VtRSGQiRqWR258FJiA37t5J50EhRJ/UkTRitN2iPYW&#10;Z5bV9vaFogPcoiMrJJ9fD34eL/Z3erhBSW1qwAh2sJ2wEhZ3814ajaflV+kzJs+4S5hnFaeIsTBK&#10;ICpBWqroGjLoiglcH97gtTAIhmwBo41lMkwsXmfE7XIovWmmKwccLvknKG/C/Dbz0T13KzbKifZP&#10;NRX7hmCbqr0MlnbXW4wSO3aEr5U9dYj3ZhiV34Oj9fcBsZgRQ4IJsTDx/ecP6/coRe9c2j5rM6Q9&#10;mV5bmPaKp/2eI7LQtGuLbuAQ2yW3/m5gwOCEx+k9k19PPmN+DO/eunlwqEceYZSI2LsXL7bLQlGe&#10;e6tWBb3a0yjG3Z2Y9LECbt28W2Ne7QMTx9bBvsM/WEY51v12Pg6a5urxiA1T2dBDD82Rp3PRWXlX&#10;q/WyuObH67dKgA5iMr/33m7SxS8TYcMXz+Ow/OTal/UbbJy1eHJjI6cJZQOYtNYS4DmLfB5l0xUl&#10;I28rxfgDYrWwLCgDuKsxuSFedhvu7BxVz08pUIYUCr6RV2fAKqO8uvPBbzqSZbykN8ee1ZHH4/us&#10;wsR/Fme9jhVBWfp4LiUGDsPM2twV3Ny5fTffUdwtXw28q9cis7b6otiSH56H5jXwc7MK6797bbkM&#10;mFVMyEcgmbv2yHu2YsJmLvfNdGldtACBGkWzqq+90ZPWc0xFGIo4AX72o4Nv8mGy+T11aEIrDClX&#10;gqc3Ww+Tz7Mm/FgeNPVKCXgHZgzLnDT2HyWgvcxeVgXqdZltIXS5jUPPne477YM/sDce4SdjyuNP&#10;treDqyyq5JNXPgJHAagL43jmXjAEeJL8Qh4ndJ7137NIbOpW/1zKYuYPPqVRLzyKXesKYJxWzE0H&#10;ZYjPn7sY3lguCAqsUwanIDjxjTICYeqxboCSaw+7vK+PslsvVsA333xTSu6LL/6h/AjfffdNHHpO&#10;VHqSk5ivRZBzKlGE+EFmDx5k881WVgmyYJxwxDLhcESnRw/zEZjEgz/loWPxRrpO324sXkwncCqL&#10;i+7eWR6Ll7YT1iMLfyJIek2zHWJ4aidpD28afy3MN3/+Mfm6beAZwd/ayjFm4ZHtrZw0ZO1ELgpA&#10;Z2LIaPYAbW7f+alwdiL0xVOGDnDGjFDv88gDywJNCfTJWBqbMe1rfQ/rK2XuZXq0znzI/eMcKXBt&#10;98PagUnoe1GTTpUjk3/qeVkv6tLROa/Tx4PhJ8OEZiwVIxiGCg8UIOLt7fZcDwMjcGmZaFHbSG2Y&#10;iGJOeooCozezTXppff1GQCBBXUMswur3vJMP02F0v+WvPMv5dXmnbNbF4+UWWflbGawY2bPpGaf8&#10;iavQ/CH0vxnCMH//4ccSFoQuxo5mblx1e5js6m28tJ/Db5fn2iL9CGDHpo6ml3ZaTptuhh+ODFMP&#10;ppLG77ZWemoR/GMtIbbeq62tFX61RzoXGAbf9SzMw4R/kXo8dx6AHoMCbgHo3rvzZ+oxnvxWiq2k&#10;19tl3/z5rIBTBzopw3t58QLFVvC9zjbbh7bbnlk8T097MnPmP9/4OWPXHNP+aivm+avFF5/9Y/WK&#10;DzLV5ZDPg9MXFncyR37l8gflILv+/c/5zHgYNxbEobn2CIUFYXrqPu6/Pxhy8dKFwjmY0P5JvOt+&#10;u6z3Z8k5mm0zvFXKuJbL51kU1NMsUHoe5eNMwN3Mkm3FhL50sU8ECsfmX1AdqwPLpIjErzK990nW&#10;L8XRV3RIqvT8hynrwf3AdfRocfH85cpnWPQ004OHWfik9z8VYecL+fSTz0vJHZU/IRZW2o6+hz4c&#10;E1y+nx2HHIac6Udxah4l/0Zgo7Qe3c8MSsp5GQHX4587n8+lRSbB7XskV9/7qM47tJzbJi1rDTZO&#10;ZntB8rgMlWzDfpUDZU6krs29LOcUMIZrBM1vxDxMAzDl8zAMD6i10I+imY1NKIqnWZpZjJ2xomeO&#10;5T7MgRcY9V56HaYezUlhNIMtBR9RMnbZSq+CGR2MoU7jHYiymMlBJ1cvv1dOLF/1hSS9DDNSncLz&#10;1AdmPZxyLKigYJixkEkjSmtai0DLqxzvbDK5fDFj2OQTlIOBvJfWCTIffPBh3RNKzG6c5510YLmz&#10;NHlZDUw5DlHCdiIMcjE9340cPkmxOZiClo6hHZj5OXot/N0QlBk8jjZMW3Dzkgc/LzKetiGmDq3M&#10;O21Tfwlc2rUdmMHvwtzeMRkFZe3vthmtTDvXnqTn1DupX5sW507WUIBAwR3Y4eGzzz6pcu5mwY51&#10;7np0eGkLJYdnRBEUTlImxyaTVzvR2TTa9maUZMbFe1sXM114N3xytLgeT700hj45xWyxuRMGP4z5&#10;/8u9fNDj+eJv336z+DAM/CI954WcDfgwJyI/eWD/RYair9JDbwaHgeHK+5cXu5tnF+9fuZYzEqOs&#10;N1lwz4P7jINjKRFa1ofx+2Fw8jq43AktX8SScWYBIX6eQ2F2IjSvg5cUHuHPeo0MKy5FmeCp4stY&#10;Ej98f33x2RefZ6t+pvZCw/3TB+XRfxYlspshIOvo3sO0Pz3/XnpamE9Ji1PnwiPJf/PHG2WN7Npb&#10;k+ujjz8OL0Rhpl54DbWjDHqNAho532InMrkXYca3r1MG38leZO/MmbPNG6kby77KWRS3frpdawQ+&#10;//JKrMyHOQYtB57e/LF489Xz0HdxOriJI/QwMy1xJG5sWHEZ2oUAP2UT2OkaZoVsQVpSQ916mHvq&#10;j4nfYSXIeV5N9pzZ2+OOtCeAGvPqEfUM3gEmIUplvax++P/31wkzGJHwufSYtCBGLAUWxq3y1fHO&#10;RcMvD0Q1tmX2xdFESHhzTe0EsN8ApJ+btyUEx8ogvEMJeLa93dNs2tbDipQXGMCVzqUEVs9KMRLA&#10;HjO3J96YUm/RMCMD+Ck4lhC41mH7LRgly7vfs26SBLMXzSpd6hGWuOJMqvFrlAPmKwZM+lZKhkPt&#10;cJPl1SszA+3YlF8bX6VdFZT3RnB/cvH1v36fsWumALNVGgyvzqfHDee9ODLUy6KsrI9nXRkyoA0f&#10;zoNYBHs7ZyMAZ4r5M9IORPkb+t+/p/e+ufj7xk81t/7BtUwpnsIbDkylDAhKr9/fOOHAUI6ySM6J&#10;CG2UFrrZYATPJ9K2/foKdxQHr/pROsQo9Bc5XRq9pL10+UosmoP6bWnvzdd3qlOglCm2vTMHEdYn&#10;UYA5jzCbmFoG0LCVtLUR+zmO/2wsBF+CepQOyPc1tfng3EHLxbGcwaULvTvWCZ7Pob3Ku3H9ejmv&#10;HZ3m3MJffvohpI/jEF0DtzM/TvAdxBLf2sjW5MjgUSypl690EG0tnAj9XofWUUGF20OdDlZL+H9C&#10;Pla2aAqrpgAAAABJRU5ErkJgglBLAQItABQABgAIAAAAIQCmhtdKEQEAAEcCAAATAAAAAAAAAAAA&#10;AAAAAAAAAABbQ29udGVudF9UeXBlc10ueG1sUEsBAi0AFAAGAAgAAAAhACOyauHXAAAAlAEAAAsA&#10;AAAAAAAAAAAAAAAAQgEAAF9yZWxzLy5yZWxzUEsBAi0AFAAGAAgAAAAhAD6iTjAPAwAAIwkAAA4A&#10;AAAAAAAAAAAAAAAAQgIAAGRycy9lMm9Eb2MueG1sUEsBAi0AFAAGAAgAAAAhALIFhSrIAAAApgEA&#10;ABkAAAAAAAAAAAAAAAAAfQUAAGRycy9fcmVscy9lMm9Eb2MueG1sLnJlbHNQSwECLQAUAAYACAAA&#10;ACEAcILwPOMAAAAOAQAADwAAAAAAAAAAAAAAAAB8BgAAZHJzL2Rvd25yZXYueG1sUEsBAi0ACgAA&#10;AAAAAAAhAP4aGjDyFwAA8hcAABUAAAAAAAAAAAAAAAAAjAcAAGRycy9tZWRpYS9pbWFnZTEuanBl&#10;Z1BLAQItAAoAAAAAAAAAIQA0+NM+UXgBAFF4AQAUAAAAAAAAAAAAAAAAALEfAABkcnMvbWVkaWEv&#10;aW1hZ2UyLnBuZ1BLBQYAAAAABwAHAL8BAAA0m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_x0020_2" o:spid="_x0000_s1027" type="#_x0000_t75" style="position:absolute;left:-66612;top:-42748;width:803848;height:80918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h3&#10;nILDAAAA3AAAAA8AAABkcnMvZG93bnJldi54bWxET11rwjAUfRf2H8Id7E3TTSjSNYoIG25DxCrr&#10;66W5NmXNTWky2/578zDY4+F855vRtuJGvW8cK3heJCCIK6cbrhVczm/zFQgfkDW2jknBRB4264dZ&#10;jpl2A5/oVoRaxBD2GSowIXSZlL4yZNEvXEccuavrLYYI+1rqHocYblv5kiSptNhwbDDY0c5Q9VP8&#10;WgXH8vB5+foe33dVt/zYm6koB26Uenoct68gAo3hX/zn3msFyzSujWfiEZDrO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HecgsMAAADcAAAADwAAAAAAAAAAAAAAAACcAgAA&#10;ZHJzL2Rvd25yZXYueG1sUEsFBgAAAAAEAAQA9wAAAIwDAAAAAA==&#10;">
                  <v:imagedata r:id="rId14" o:title=""/>
                  <v:path arrowok="t"/>
                </v:shape>
                <v:shape id="Picture_x0020_1" o:spid="_x0000_s1028" type="#_x0000_t75" style="position:absolute;left:391432;top:638430;width:747822;height:73125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fw&#10;U2TEAAAA3AAAAA8AAABkcnMvZG93bnJldi54bWxEj0FrAjEUhO8F/0N4BW81W2tVVqNoacGeilsv&#10;vT02z81q8rJs4rr+e1Mo9DjMzDfMct07KzpqQ+1ZwfMoA0Fcel1zpeDw/fE0BxEiskbrmRTcKMB6&#10;NXhYYq79lffUFbESCcIhRwUmxiaXMpSGHIaRb4iTd/Stw5hkW0nd4jXBnZXjLJtKhzWnBYMNvRkq&#10;z8XFKZhY7Ww/fz0Vh72ZSe5+3rdfn0oNH/vNAkSkPv6H/9o7reBlOoPfM+kIyNU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fwU2TEAAAA3AAAAA8AAAAAAAAAAAAAAAAAnAIA&#10;AGRycy9kb3ducmV2LnhtbFBLBQYAAAAABAAEAPcAAACNAwAAAAA=&#10;">
                  <v:imagedata r:id="rId15" o:title=""/>
                  <v:path arrowok="t"/>
                </v:shape>
                <w10:wrap type="through" anchorx="page" anchory="page"/>
              </v:group>
            </w:pict>
          </mc:Fallback>
        </mc:AlternateContent>
      </w:r>
      <w:r w:rsidR="000572DB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2639" behindDoc="0" locked="0" layoutInCell="1" allowOverlap="1" wp14:anchorId="66E2341A" wp14:editId="0E0EA856">
                <wp:simplePos x="0" y="0"/>
                <wp:positionH relativeFrom="page">
                  <wp:posOffset>391160</wp:posOffset>
                </wp:positionH>
                <wp:positionV relativeFrom="page">
                  <wp:posOffset>6641465</wp:posOffset>
                </wp:positionV>
                <wp:extent cx="5192395" cy="1372235"/>
                <wp:effectExtent l="0" t="0" r="0" b="0"/>
                <wp:wrapThrough wrapText="bothSides">
                  <wp:wrapPolygon edited="0">
                    <wp:start x="106" y="0"/>
                    <wp:lineTo x="106" y="21190"/>
                    <wp:lineTo x="21344" y="21190"/>
                    <wp:lineTo x="21344" y="0"/>
                    <wp:lineTo x="106" y="0"/>
                  </wp:wrapPolygon>
                </wp:wrapThrough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2395" cy="137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A84B4" w14:textId="41A4ACA1" w:rsidR="00312DD3" w:rsidRDefault="00245098" w:rsidP="000B4077">
                            <w:pPr>
                              <w:spacing w:after="0"/>
                              <w:rPr>
                                <w:rFonts w:ascii="Arial Black" w:hAnsi="Arial Black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</w:rPr>
                              <w:t>Controle</w:t>
                            </w:r>
                            <w:proofErr w:type="spellEnd"/>
                            <w:r w:rsidR="00312DD3">
                              <w:rPr>
                                <w:rFonts w:ascii="Arial Black" w:hAnsi="Arial Black"/>
                              </w:rPr>
                              <w:t xml:space="preserve"> el </w:t>
                            </w:r>
                            <w:proofErr w:type="spellStart"/>
                            <w:r w:rsidR="00312DD3">
                              <w:rPr>
                                <w:rFonts w:ascii="Arial Black" w:hAnsi="Arial Black"/>
                              </w:rPr>
                              <w:t>Desarrollo</w:t>
                            </w:r>
                            <w:proofErr w:type="spellEnd"/>
                            <w:r w:rsidR="00312DD3">
                              <w:rPr>
                                <w:rFonts w:ascii="Arial Black" w:hAnsi="Arial Black"/>
                              </w:rPr>
                              <w:t xml:space="preserve"> del </w:t>
                            </w:r>
                            <w:proofErr w:type="spellStart"/>
                            <w:r w:rsidR="00312DD3">
                              <w:rPr>
                                <w:rFonts w:ascii="Arial Black" w:hAnsi="Arial Black"/>
                              </w:rPr>
                              <w:t>Moho</w:t>
                            </w:r>
                            <w:proofErr w:type="spellEnd"/>
                          </w:p>
                          <w:p w14:paraId="5239917A" w14:textId="77777777" w:rsidR="00312DD3" w:rsidRPr="00312DD3" w:rsidRDefault="00312DD3" w:rsidP="000B4077">
                            <w:pPr>
                              <w:spacing w:after="0"/>
                              <w:rPr>
                                <w:rFonts w:ascii="Arial Black" w:hAnsi="Arial Black"/>
                                <w:sz w:val="16"/>
                                <w:szCs w:val="16"/>
                              </w:rPr>
                            </w:pPr>
                          </w:p>
                          <w:p w14:paraId="163893F8" w14:textId="1448BAD1" w:rsidR="00312DD3" w:rsidRDefault="00312DD3" w:rsidP="00312DD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312DD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El </w:t>
                            </w:r>
                            <w:proofErr w:type="spellStart"/>
                            <w:r w:rsidR="0001391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moho</w:t>
                            </w:r>
                            <w:proofErr w:type="spellEnd"/>
                            <w:r w:rsidR="0001391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1391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es</w:t>
                            </w:r>
                            <w:proofErr w:type="spellEnd"/>
                            <w:r w:rsidR="0001391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13910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alerg</w:t>
                            </w:r>
                            <w:r w:rsidR="00013910" w:rsidRPr="006E6F11">
                              <w:rPr>
                                <w:sz w:val="20"/>
                                <w:szCs w:val="20"/>
                              </w:rPr>
                              <w:t>é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nico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01135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algunos</w:t>
                            </w:r>
                            <w:proofErr w:type="spellEnd"/>
                            <w:r w:rsidR="0001135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1135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mohos</w:t>
                            </w:r>
                            <w:proofErr w:type="spellEnd"/>
                            <w:r w:rsidR="0001135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1135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producen</w:t>
                            </w:r>
                            <w:proofErr w:type="spellEnd"/>
                            <w:r w:rsidR="0001135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1135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toxinas</w:t>
                            </w:r>
                            <w:proofErr w:type="spellEnd"/>
                            <w:r w:rsidR="0001135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="0001135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pueden</w:t>
                            </w:r>
                            <w:proofErr w:type="spellEnd"/>
                            <w:r w:rsidR="0001135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1135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liberar</w:t>
                            </w:r>
                            <w:proofErr w:type="spellEnd"/>
                            <w:r w:rsidR="0046288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6288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componentes</w:t>
                            </w:r>
                            <w:proofErr w:type="spellEnd"/>
                            <w:r w:rsidR="0046288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6288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vol</w:t>
                            </w:r>
                            <w:r w:rsidR="0046288D" w:rsidRPr="0046288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á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tiles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materiales</w:t>
                            </w:r>
                            <w:proofErr w:type="spellEnd"/>
                            <w:r w:rsidR="00834BB4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="00834BB4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construccion</w:t>
                            </w:r>
                            <w:proofErr w:type="spellEnd"/>
                            <w:r w:rsidR="00834BB4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AC3F31F" w14:textId="11D9CD82" w:rsidR="005E58C0" w:rsidRDefault="00312DD3" w:rsidP="00312DD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El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moho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9587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activo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es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de color negro,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verde</w:t>
                            </w:r>
                            <w:proofErr w:type="spellEnd"/>
                            <w:r w:rsidR="0001135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o </w:t>
                            </w:r>
                            <w:proofErr w:type="spellStart"/>
                            <w:r w:rsidR="0001135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rosado</w:t>
                            </w:r>
                            <w:proofErr w:type="spellEnd"/>
                            <w:r w:rsidR="0001135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. El </w:t>
                            </w:r>
                            <w:proofErr w:type="spellStart"/>
                            <w:r w:rsidR="0001135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moho</w:t>
                            </w:r>
                            <w:proofErr w:type="spellEnd"/>
                            <w:r w:rsidR="0001135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1135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inerte</w:t>
                            </w:r>
                            <w:proofErr w:type="spellEnd"/>
                            <w:r w:rsidR="0001135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1135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tiene</w:t>
                            </w:r>
                            <w:proofErr w:type="spellEnd"/>
                            <w:r w:rsidR="0001135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1135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aspecto</w:t>
                            </w:r>
                            <w:proofErr w:type="spellEnd"/>
                            <w:r w:rsidR="00011353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polvo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y a menudo</w:t>
                            </w:r>
                            <w:r w:rsidR="0061555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1555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es</w:t>
                            </w:r>
                            <w:proofErr w:type="spellEnd"/>
                            <w:r w:rsidR="0061555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1555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blanco</w:t>
                            </w:r>
                            <w:proofErr w:type="spellEnd"/>
                            <w:r w:rsidR="0061555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61555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pero</w:t>
                            </w:r>
                            <w:proofErr w:type="spellEnd"/>
                            <w:r w:rsidR="0061555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se </w:t>
                            </w:r>
                            <w:proofErr w:type="spellStart"/>
                            <w:r w:rsidR="0061555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reactiva</w:t>
                            </w:r>
                            <w:proofErr w:type="spellEnd"/>
                            <w:r w:rsidR="0061555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1555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cuando</w:t>
                            </w:r>
                            <w:proofErr w:type="spellEnd"/>
                            <w:r w:rsidR="0061555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1555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toma</w:t>
                            </w:r>
                            <w:proofErr w:type="spellEnd"/>
                            <w:r w:rsidR="0061555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1555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contacto</w:t>
                            </w:r>
                            <w:proofErr w:type="spellEnd"/>
                            <w:r w:rsidR="0061555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con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humedad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206F80B8" w14:textId="22BF8F7B" w:rsidR="00312DD3" w:rsidRPr="00312DD3" w:rsidRDefault="00312DD3" w:rsidP="00312DD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Para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evitar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el</w:t>
                            </w:r>
                            <w:r w:rsidR="00E9587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9587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desarrollo</w:t>
                            </w:r>
                            <w:proofErr w:type="spellEnd"/>
                            <w:r w:rsidR="00E9587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del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moho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6E6F1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seque</w:t>
                            </w:r>
                            <w:proofErr w:type="spellEnd"/>
                            <w:r w:rsidR="0046288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6288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objetos</w:t>
                            </w:r>
                            <w:proofErr w:type="spellEnd"/>
                            <w:r w:rsidR="0046288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6288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inmediatamente</w:t>
                            </w:r>
                            <w:proofErr w:type="spellEnd"/>
                            <w:r w:rsidR="0046288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6288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despu</w:t>
                            </w:r>
                            <w:r w:rsidR="0046288D" w:rsidRPr="006E6F11">
                              <w:rPr>
                                <w:sz w:val="20"/>
                                <w:szCs w:val="20"/>
                              </w:rPr>
                              <w:t>é</w:t>
                            </w:r>
                            <w:r w:rsidR="006E6F1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s</w:t>
                            </w:r>
                            <w:proofErr w:type="spellEnd"/>
                            <w:r w:rsidR="006E6F1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="006E6F1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usarlos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2341A" id="Text_x0020_Box_x0020_320" o:spid="_x0000_s1039" type="#_x0000_t202" style="position:absolute;margin-left:30.8pt;margin-top:522.95pt;width:408.85pt;height:108.05pt;z-index:2516726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7idPtgCAAAjBgAADgAAAGRycy9lMm9Eb2MueG1srFRLb9swDL4P2H8QdE/9SNI2Rp3CTZFhQNEW&#10;a4eeFVlKjOk1SUmcFfvvo+Q4Tbsd1mEXmyIpivz4kReXrRRow6xrtCpxdpJixBTVdaOWJf76OB+c&#10;Y+Q8UTURWrES75jDl9OPHy62pmC5XmlRM4sgiHLF1pR45b0pksTRFZPEnWjDFBi5tpJ4ONplUluy&#10;hehSJHmaniZbbWtjNWXOgfa6M+JpjM85o/6Oc8c8EiWG3Hz82vhdhG8yvSDF0hKzaug+DfIPWUjS&#10;KHj0EOqaeILWtvktlGyo1U5zf0K1TDTnDWWxBqgmS99U87AihsVaABxnDjC5/xeW3m7uLWrqEg9z&#10;wEcRCU16ZK1HV7pFQQcIbY0rwPHBgKtvwQCd7vUOlKHwllsZ/lASAjvE2h3wDeEoKMfZJB9OxhhR&#10;sGXDszwfjkOc5OW6sc5/YlqiIJTYQgMjrmRz43zn2ruE15SeN0LEJgr1SgExOw2LLOhukwJSATF4&#10;hqRih55n47O8OhtPBqfVOBuMsvR8UFVpPrieV2mVjuazyejqJ2QhSTYqtsAVA0wLGAESc0GW+74E&#10;8981RhL6isZZlkQCoQ0BmkZoIX14IELTp5yENnRwR8nvBAuFCPWFcWhhRD0o4vCwmbBdPEIpU76P&#10;Gr2DFwfg3nNx7x+hi5C+53LXBLgRX9bKHy7LRmkbW/wm7fpbnzLv/AGMo7qD6NtFG7mbDXs6LnS9&#10;A5Za3U26M3TeAJNuiPP3xMJoAzFhXfk7+HChtyXWewmjlbY//qQP/tBYsGIU2l9i931NLMNIfFYw&#10;i5NsNAq7JR5GQCY42GPL4tii1nKmY5sRZBfF4O9FL3Kr5RNstSq8CiaiKLxdYt+LM98tMNiKlFVV&#10;dIJtYoi/UQ+GBgYFmMOcPLZPxJr9MHlg0q3ulwop3sxU5xtuKl2tveZNHLgAdIfqvgGwiSIv91sz&#10;rLrjc/R62e3TXwAAAP//AwBQSwMEFAAGAAgAAAAhADqlCbnhAAAADAEAAA8AAABkcnMvZG93bnJl&#10;di54bWxMj8FOwzAMhu9IvENkJG4sWYGuK00nQMBpCNg4cMwar61onKrJ1vL2Myc4+ven35+L1eQ6&#10;ccQhtJ40zGcKBFLlbUu1hs/t81UGIkRD1nSeUMMPBliV52eFya0f6QOPm1gLLqGQGw1NjH0uZaga&#10;dCbMfI/Eu70fnIk8DrW0gxm53HUyUSqVzrTEFxrT42OD1ffm4DTgenLb12zxFN8e9i/qK3sf17bW&#10;+vJiur8DEXGKfzD86rM6lOy08weyQXQa0nnKJOfq5nYJgolssbwGseMoSRMFsizk/yfKEwAAAP//&#10;AwBQSwECLQAUAAYACAAAACEA5JnDwPsAAADhAQAAEwAAAAAAAAAAAAAAAAAAAAAAW0NvbnRlbnRf&#10;VHlwZXNdLnhtbFBLAQItABQABgAIAAAAIQAjsmrh1wAAAJQBAAALAAAAAAAAAAAAAAAAACwBAABf&#10;cmVscy8ucmVsc1BLAQItABQABgAIAAAAIQDruJ0+2AIAACMGAAAOAAAAAAAAAAAAAAAAACwCAABk&#10;cnMvZTJvRG9jLnhtbFBLAQItABQABgAIAAAAIQA6pQm54QAAAAwBAAAPAAAAAAAAAAAAAAAAADAF&#10;AABkcnMvZG93bnJldi54bWxQSwUGAAAAAAQABADzAAAAPgYAAAAA&#10;" mv:complextextbox="1" filled="f" stroked="f">
                <v:textbox>
                  <w:txbxContent>
                    <w:p w14:paraId="0ACA84B4" w14:textId="41A4ACA1" w:rsidR="00312DD3" w:rsidRDefault="00245098" w:rsidP="000B4077">
                      <w:pPr>
                        <w:spacing w:after="0"/>
                        <w:rPr>
                          <w:rFonts w:ascii="Arial Black" w:hAnsi="Arial Black"/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</w:rPr>
                        <w:t>Controle</w:t>
                      </w:r>
                      <w:proofErr w:type="spellEnd"/>
                      <w:r w:rsidR="00312DD3">
                        <w:rPr>
                          <w:rFonts w:ascii="Arial Black" w:hAnsi="Arial Black"/>
                        </w:rPr>
                        <w:t xml:space="preserve"> el </w:t>
                      </w:r>
                      <w:proofErr w:type="spellStart"/>
                      <w:r w:rsidR="00312DD3">
                        <w:rPr>
                          <w:rFonts w:ascii="Arial Black" w:hAnsi="Arial Black"/>
                        </w:rPr>
                        <w:t>Desarrollo</w:t>
                      </w:r>
                      <w:proofErr w:type="spellEnd"/>
                      <w:r w:rsidR="00312DD3">
                        <w:rPr>
                          <w:rFonts w:ascii="Arial Black" w:hAnsi="Arial Black"/>
                        </w:rPr>
                        <w:t xml:space="preserve"> del </w:t>
                      </w:r>
                      <w:proofErr w:type="spellStart"/>
                      <w:r w:rsidR="00312DD3">
                        <w:rPr>
                          <w:rFonts w:ascii="Arial Black" w:hAnsi="Arial Black"/>
                        </w:rPr>
                        <w:t>Moho</w:t>
                      </w:r>
                      <w:proofErr w:type="spellEnd"/>
                    </w:p>
                    <w:p w14:paraId="5239917A" w14:textId="77777777" w:rsidR="00312DD3" w:rsidRPr="00312DD3" w:rsidRDefault="00312DD3" w:rsidP="000B4077">
                      <w:pPr>
                        <w:spacing w:after="0"/>
                        <w:rPr>
                          <w:rFonts w:ascii="Arial Black" w:hAnsi="Arial Black"/>
                          <w:sz w:val="16"/>
                          <w:szCs w:val="16"/>
                        </w:rPr>
                      </w:pPr>
                    </w:p>
                    <w:p w14:paraId="163893F8" w14:textId="1448BAD1" w:rsidR="00312DD3" w:rsidRDefault="00312DD3" w:rsidP="00312DD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312DD3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El </w:t>
                      </w:r>
                      <w:proofErr w:type="spellStart"/>
                      <w:r w:rsidR="00013910">
                        <w:rPr>
                          <w:rFonts w:ascii="Arial Narrow" w:hAnsi="Arial Narrow"/>
                          <w:sz w:val="20"/>
                          <w:szCs w:val="20"/>
                        </w:rPr>
                        <w:t>moho</w:t>
                      </w:r>
                      <w:proofErr w:type="spellEnd"/>
                      <w:r w:rsidR="00013910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013910">
                        <w:rPr>
                          <w:rFonts w:ascii="Arial Narrow" w:hAnsi="Arial Narrow"/>
                          <w:sz w:val="20"/>
                          <w:szCs w:val="20"/>
                        </w:rPr>
                        <w:t>es</w:t>
                      </w:r>
                      <w:proofErr w:type="spellEnd"/>
                      <w:r w:rsidR="00013910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013910">
                        <w:rPr>
                          <w:rFonts w:ascii="Arial Narrow" w:hAnsi="Arial Narrow"/>
                          <w:sz w:val="20"/>
                          <w:szCs w:val="20"/>
                        </w:rPr>
                        <w:t>alerg</w:t>
                      </w:r>
                      <w:r w:rsidR="00013910" w:rsidRPr="006E6F11">
                        <w:rPr>
                          <w:sz w:val="20"/>
                          <w:szCs w:val="20"/>
                        </w:rPr>
                        <w:t>é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nico</w:t>
                      </w:r>
                      <w:proofErr w:type="spellEnd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011353">
                        <w:rPr>
                          <w:rFonts w:ascii="Arial Narrow" w:hAnsi="Arial Narrow"/>
                          <w:sz w:val="20"/>
                          <w:szCs w:val="20"/>
                        </w:rPr>
                        <w:t>algunos</w:t>
                      </w:r>
                      <w:proofErr w:type="spellEnd"/>
                      <w:r w:rsidR="00011353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011353">
                        <w:rPr>
                          <w:rFonts w:ascii="Arial Narrow" w:hAnsi="Arial Narrow"/>
                          <w:sz w:val="20"/>
                          <w:szCs w:val="20"/>
                        </w:rPr>
                        <w:t>mohos</w:t>
                      </w:r>
                      <w:proofErr w:type="spellEnd"/>
                      <w:r w:rsidR="00011353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011353">
                        <w:rPr>
                          <w:rFonts w:ascii="Arial Narrow" w:hAnsi="Arial Narrow"/>
                          <w:sz w:val="20"/>
                          <w:szCs w:val="20"/>
                        </w:rPr>
                        <w:t>producen</w:t>
                      </w:r>
                      <w:proofErr w:type="spellEnd"/>
                      <w:r w:rsidR="00011353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011353">
                        <w:rPr>
                          <w:rFonts w:ascii="Arial Narrow" w:hAnsi="Arial Narrow"/>
                          <w:sz w:val="20"/>
                          <w:szCs w:val="20"/>
                        </w:rPr>
                        <w:t>toxinas</w:t>
                      </w:r>
                      <w:proofErr w:type="spellEnd"/>
                      <w:r w:rsidR="00011353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="00011353">
                        <w:rPr>
                          <w:rFonts w:ascii="Arial Narrow" w:hAnsi="Arial Narrow"/>
                          <w:sz w:val="20"/>
                          <w:szCs w:val="20"/>
                        </w:rPr>
                        <w:t>pueden</w:t>
                      </w:r>
                      <w:proofErr w:type="spellEnd"/>
                      <w:r w:rsidR="00011353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011353">
                        <w:rPr>
                          <w:rFonts w:ascii="Arial Narrow" w:hAnsi="Arial Narrow"/>
                          <w:sz w:val="20"/>
                          <w:szCs w:val="20"/>
                        </w:rPr>
                        <w:t>liberar</w:t>
                      </w:r>
                      <w:proofErr w:type="spellEnd"/>
                      <w:r w:rsidR="0046288D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6288D">
                        <w:rPr>
                          <w:rFonts w:ascii="Arial Narrow" w:hAnsi="Arial Narrow"/>
                          <w:sz w:val="20"/>
                          <w:szCs w:val="20"/>
                        </w:rPr>
                        <w:t>componentes</w:t>
                      </w:r>
                      <w:proofErr w:type="spellEnd"/>
                      <w:r w:rsidR="0046288D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6288D">
                        <w:rPr>
                          <w:rFonts w:ascii="Arial Narrow" w:hAnsi="Arial Narrow"/>
                          <w:sz w:val="20"/>
                          <w:szCs w:val="20"/>
                        </w:rPr>
                        <w:t>vol</w:t>
                      </w:r>
                      <w:r w:rsidR="0046288D" w:rsidRPr="0046288D">
                        <w:rPr>
                          <w:rFonts w:ascii="Arial Narrow" w:hAnsi="Arial Narrow"/>
                          <w:sz w:val="20"/>
                          <w:szCs w:val="20"/>
                        </w:rPr>
                        <w:t>á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tiles</w:t>
                      </w:r>
                      <w:proofErr w:type="spellEnd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materiales</w:t>
                      </w:r>
                      <w:proofErr w:type="spellEnd"/>
                      <w:r w:rsidR="00834BB4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="00834BB4">
                        <w:rPr>
                          <w:rFonts w:ascii="Arial Narrow" w:hAnsi="Arial Narrow"/>
                          <w:sz w:val="20"/>
                          <w:szCs w:val="20"/>
                        </w:rPr>
                        <w:t>construccion</w:t>
                      </w:r>
                      <w:proofErr w:type="spellEnd"/>
                      <w:r w:rsidR="00834BB4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  <w:p w14:paraId="4AC3F31F" w14:textId="11D9CD82" w:rsidR="005E58C0" w:rsidRDefault="00312DD3" w:rsidP="00312DD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El </w:t>
                      </w:r>
                      <w:proofErr w:type="spellStart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moho</w:t>
                      </w:r>
                      <w:proofErr w:type="spellEnd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95872">
                        <w:rPr>
                          <w:rFonts w:ascii="Arial Narrow" w:hAnsi="Arial Narrow"/>
                          <w:sz w:val="20"/>
                          <w:szCs w:val="20"/>
                        </w:rPr>
                        <w:t>activo</w:t>
                      </w:r>
                      <w:proofErr w:type="spellEnd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es</w:t>
                      </w:r>
                      <w:proofErr w:type="spellEnd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de color negro, </w:t>
                      </w:r>
                      <w:proofErr w:type="spellStart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verde</w:t>
                      </w:r>
                      <w:proofErr w:type="spellEnd"/>
                      <w:r w:rsidR="00011353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o </w:t>
                      </w:r>
                      <w:proofErr w:type="spellStart"/>
                      <w:r w:rsidR="00011353">
                        <w:rPr>
                          <w:rFonts w:ascii="Arial Narrow" w:hAnsi="Arial Narrow"/>
                          <w:sz w:val="20"/>
                          <w:szCs w:val="20"/>
                        </w:rPr>
                        <w:t>rosado</w:t>
                      </w:r>
                      <w:proofErr w:type="spellEnd"/>
                      <w:r w:rsidR="00011353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. El </w:t>
                      </w:r>
                      <w:proofErr w:type="spellStart"/>
                      <w:r w:rsidR="00011353">
                        <w:rPr>
                          <w:rFonts w:ascii="Arial Narrow" w:hAnsi="Arial Narrow"/>
                          <w:sz w:val="20"/>
                          <w:szCs w:val="20"/>
                        </w:rPr>
                        <w:t>moho</w:t>
                      </w:r>
                      <w:proofErr w:type="spellEnd"/>
                      <w:r w:rsidR="00011353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011353">
                        <w:rPr>
                          <w:rFonts w:ascii="Arial Narrow" w:hAnsi="Arial Narrow"/>
                          <w:sz w:val="20"/>
                          <w:szCs w:val="20"/>
                        </w:rPr>
                        <w:t>inerte</w:t>
                      </w:r>
                      <w:proofErr w:type="spellEnd"/>
                      <w:r w:rsidR="00011353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011353">
                        <w:rPr>
                          <w:rFonts w:ascii="Arial Narrow" w:hAnsi="Arial Narrow"/>
                          <w:sz w:val="20"/>
                          <w:szCs w:val="20"/>
                        </w:rPr>
                        <w:t>tiene</w:t>
                      </w:r>
                      <w:proofErr w:type="spellEnd"/>
                      <w:r w:rsidR="00011353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011353">
                        <w:rPr>
                          <w:rFonts w:ascii="Arial Narrow" w:hAnsi="Arial Narrow"/>
                          <w:sz w:val="20"/>
                          <w:szCs w:val="20"/>
                        </w:rPr>
                        <w:t>aspecto</w:t>
                      </w:r>
                      <w:proofErr w:type="spellEnd"/>
                      <w:r w:rsidR="00011353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de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polvo</w:t>
                      </w:r>
                      <w:proofErr w:type="spellEnd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y a menudo</w:t>
                      </w:r>
                      <w:r w:rsidR="0061555A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61555A">
                        <w:rPr>
                          <w:rFonts w:ascii="Arial Narrow" w:hAnsi="Arial Narrow"/>
                          <w:sz w:val="20"/>
                          <w:szCs w:val="20"/>
                        </w:rPr>
                        <w:t>es</w:t>
                      </w:r>
                      <w:proofErr w:type="spellEnd"/>
                      <w:r w:rsidR="0061555A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61555A">
                        <w:rPr>
                          <w:rFonts w:ascii="Arial Narrow" w:hAnsi="Arial Narrow"/>
                          <w:sz w:val="20"/>
                          <w:szCs w:val="20"/>
                        </w:rPr>
                        <w:t>blanco</w:t>
                      </w:r>
                      <w:proofErr w:type="spellEnd"/>
                      <w:r w:rsidR="0061555A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61555A">
                        <w:rPr>
                          <w:rFonts w:ascii="Arial Narrow" w:hAnsi="Arial Narrow"/>
                          <w:sz w:val="20"/>
                          <w:szCs w:val="20"/>
                        </w:rPr>
                        <w:t>pero</w:t>
                      </w:r>
                      <w:proofErr w:type="spellEnd"/>
                      <w:r w:rsidR="0061555A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se </w:t>
                      </w:r>
                      <w:proofErr w:type="spellStart"/>
                      <w:r w:rsidR="0061555A">
                        <w:rPr>
                          <w:rFonts w:ascii="Arial Narrow" w:hAnsi="Arial Narrow"/>
                          <w:sz w:val="20"/>
                          <w:szCs w:val="20"/>
                        </w:rPr>
                        <w:t>reactiva</w:t>
                      </w:r>
                      <w:proofErr w:type="spellEnd"/>
                      <w:r w:rsidR="0061555A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61555A">
                        <w:rPr>
                          <w:rFonts w:ascii="Arial Narrow" w:hAnsi="Arial Narrow"/>
                          <w:sz w:val="20"/>
                          <w:szCs w:val="20"/>
                        </w:rPr>
                        <w:t>cuando</w:t>
                      </w:r>
                      <w:proofErr w:type="spellEnd"/>
                      <w:r w:rsidR="0061555A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61555A">
                        <w:rPr>
                          <w:rFonts w:ascii="Arial Narrow" w:hAnsi="Arial Narrow"/>
                          <w:sz w:val="20"/>
                          <w:szCs w:val="20"/>
                        </w:rPr>
                        <w:t>toma</w:t>
                      </w:r>
                      <w:proofErr w:type="spellEnd"/>
                      <w:r w:rsidR="0061555A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61555A">
                        <w:rPr>
                          <w:rFonts w:ascii="Arial Narrow" w:hAnsi="Arial Narrow"/>
                          <w:sz w:val="20"/>
                          <w:szCs w:val="20"/>
                        </w:rPr>
                        <w:t>contacto</w:t>
                      </w:r>
                      <w:proofErr w:type="spellEnd"/>
                      <w:r w:rsidR="0061555A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con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humedad</w:t>
                      </w:r>
                      <w:proofErr w:type="spellEnd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206F80B8" w14:textId="22BF8F7B" w:rsidR="00312DD3" w:rsidRPr="00312DD3" w:rsidRDefault="00312DD3" w:rsidP="00312DD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Para </w:t>
                      </w:r>
                      <w:proofErr w:type="spellStart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evitar</w:t>
                      </w:r>
                      <w:proofErr w:type="spellEnd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el</w:t>
                      </w:r>
                      <w:r w:rsidR="00E95872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95872">
                        <w:rPr>
                          <w:rFonts w:ascii="Arial Narrow" w:hAnsi="Arial Narrow"/>
                          <w:sz w:val="20"/>
                          <w:szCs w:val="20"/>
                        </w:rPr>
                        <w:t>desarrollo</w:t>
                      </w:r>
                      <w:proofErr w:type="spellEnd"/>
                      <w:r w:rsidR="00E95872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del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moho</w:t>
                      </w:r>
                      <w:proofErr w:type="spellEnd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6E6F11">
                        <w:rPr>
                          <w:rFonts w:ascii="Arial Narrow" w:hAnsi="Arial Narrow"/>
                          <w:sz w:val="20"/>
                          <w:szCs w:val="20"/>
                        </w:rPr>
                        <w:t>seque</w:t>
                      </w:r>
                      <w:proofErr w:type="spellEnd"/>
                      <w:r w:rsidR="0046288D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6288D">
                        <w:rPr>
                          <w:rFonts w:ascii="Arial Narrow" w:hAnsi="Arial Narrow"/>
                          <w:sz w:val="20"/>
                          <w:szCs w:val="20"/>
                        </w:rPr>
                        <w:t>objetos</w:t>
                      </w:r>
                      <w:proofErr w:type="spellEnd"/>
                      <w:r w:rsidR="0046288D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6288D">
                        <w:rPr>
                          <w:rFonts w:ascii="Arial Narrow" w:hAnsi="Arial Narrow"/>
                          <w:sz w:val="20"/>
                          <w:szCs w:val="20"/>
                        </w:rPr>
                        <w:t>inmediatamente</w:t>
                      </w:r>
                      <w:proofErr w:type="spellEnd"/>
                      <w:r w:rsidR="0046288D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6288D">
                        <w:rPr>
                          <w:rFonts w:ascii="Arial Narrow" w:hAnsi="Arial Narrow"/>
                          <w:sz w:val="20"/>
                          <w:szCs w:val="20"/>
                        </w:rPr>
                        <w:t>despu</w:t>
                      </w:r>
                      <w:r w:rsidR="0046288D" w:rsidRPr="006E6F11">
                        <w:rPr>
                          <w:sz w:val="20"/>
                          <w:szCs w:val="20"/>
                        </w:rPr>
                        <w:t>é</w:t>
                      </w:r>
                      <w:r w:rsidR="006E6F11">
                        <w:rPr>
                          <w:rFonts w:ascii="Arial Narrow" w:hAnsi="Arial Narrow"/>
                          <w:sz w:val="20"/>
                          <w:szCs w:val="20"/>
                        </w:rPr>
                        <w:t>s</w:t>
                      </w:r>
                      <w:proofErr w:type="spellEnd"/>
                      <w:r w:rsidR="006E6F11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="006E6F11">
                        <w:rPr>
                          <w:rFonts w:ascii="Arial Narrow" w:hAnsi="Arial Narrow"/>
                          <w:sz w:val="20"/>
                          <w:szCs w:val="20"/>
                        </w:rPr>
                        <w:t>usarlos</w:t>
                      </w:r>
                      <w:proofErr w:type="spellEnd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572DB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09080" behindDoc="0" locked="0" layoutInCell="1" allowOverlap="1" wp14:anchorId="6E27A595" wp14:editId="5172F5FE">
                <wp:simplePos x="0" y="0"/>
                <wp:positionH relativeFrom="page">
                  <wp:posOffset>389255</wp:posOffset>
                </wp:positionH>
                <wp:positionV relativeFrom="page">
                  <wp:posOffset>3568700</wp:posOffset>
                </wp:positionV>
                <wp:extent cx="5948045" cy="1416685"/>
                <wp:effectExtent l="0" t="0" r="0" b="5715"/>
                <wp:wrapThrough wrapText="bothSides">
                  <wp:wrapPolygon edited="0">
                    <wp:start x="92" y="0"/>
                    <wp:lineTo x="92" y="21300"/>
                    <wp:lineTo x="21399" y="21300"/>
                    <wp:lineTo x="21399" y="0"/>
                    <wp:lineTo x="92" y="0"/>
                  </wp:wrapPolygon>
                </wp:wrapThrough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8045" cy="141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1F0C0" w14:textId="125D952C" w:rsidR="005E58C0" w:rsidRDefault="005E58C0" w:rsidP="004549FF">
                            <w:pPr>
                              <w:spacing w:after="0"/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>A</w:t>
                            </w:r>
                            <w:r w:rsidR="009152B9"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>suma</w:t>
                            </w:r>
                            <w:proofErr w:type="spellEnd"/>
                            <w:r w:rsidR="009152B9"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 xml:space="preserve"> </w:t>
                            </w:r>
                            <w:proofErr w:type="spellStart"/>
                            <w:r w:rsidR="009152B9"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>q</w:t>
                            </w:r>
                            <w:r w:rsidR="00011353"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>ue</w:t>
                            </w:r>
                            <w:proofErr w:type="spellEnd"/>
                            <w:r w:rsidR="00011353"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 xml:space="preserve"> </w:t>
                            </w:r>
                            <w:proofErr w:type="spellStart"/>
                            <w:r w:rsidR="00011353"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>Aguas</w:t>
                            </w:r>
                            <w:proofErr w:type="spellEnd"/>
                            <w:r w:rsidR="00011353"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 xml:space="preserve"> </w:t>
                            </w:r>
                            <w:r w:rsidR="00013910"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 xml:space="preserve">de </w:t>
                            </w:r>
                            <w:proofErr w:type="spellStart"/>
                            <w:r w:rsidR="00011353"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>Inundaci</w:t>
                            </w:r>
                            <w:r w:rsidR="00011353" w:rsidRPr="00011353">
                              <w:rPr>
                                <w:rFonts w:ascii="Arial" w:hAnsi="Arial" w:cs="Arial"/>
                                <w:b/>
                              </w:rPr>
                              <w:t>ó</w:t>
                            </w:r>
                            <w:r w:rsidR="009152B9"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>n</w:t>
                            </w:r>
                            <w:proofErr w:type="spellEnd"/>
                            <w:r w:rsidR="00013910"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 xml:space="preserve"> </w:t>
                            </w:r>
                            <w:proofErr w:type="spellStart"/>
                            <w:r w:rsidR="00013910"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>Estancadas</w:t>
                            </w:r>
                            <w:proofErr w:type="spellEnd"/>
                            <w:r w:rsidR="009152B9"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 xml:space="preserve"> </w:t>
                            </w:r>
                            <w:proofErr w:type="spellStart"/>
                            <w:r w:rsidR="009152B9"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>estan</w:t>
                            </w:r>
                            <w:proofErr w:type="spellEnd"/>
                            <w:r w:rsidR="009152B9"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 xml:space="preserve"> </w:t>
                            </w:r>
                            <w:proofErr w:type="spellStart"/>
                            <w:r w:rsidR="009152B9"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>Contaminadas</w:t>
                            </w:r>
                            <w:proofErr w:type="spellEnd"/>
                          </w:p>
                          <w:p w14:paraId="5349009C" w14:textId="77777777" w:rsidR="009152B9" w:rsidRDefault="009152B9" w:rsidP="009152B9">
                            <w:pPr>
                              <w:pStyle w:val="BodyText3"/>
                              <w:spacing w:after="0" w:line="240" w:lineRule="auto"/>
                              <w:ind w:left="450"/>
                              <w:rPr>
                                <w:color w:val="auto"/>
                              </w:rPr>
                            </w:pPr>
                          </w:p>
                          <w:p w14:paraId="451E8B70" w14:textId="03C44C60" w:rsidR="009152B9" w:rsidRPr="00011353" w:rsidRDefault="00011353" w:rsidP="009152B9">
                            <w:pPr>
                              <w:pStyle w:val="BodyText3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hanging="27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Las </w:t>
                            </w:r>
                            <w:proofErr w:type="spellStart"/>
                            <w:r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>aguas</w:t>
                            </w:r>
                            <w:proofErr w:type="spellEnd"/>
                            <w:r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>inundació</w:t>
                            </w:r>
                            <w:r w:rsidR="0046288D">
                              <w:rPr>
                                <w:color w:val="auto"/>
                                <w:sz w:val="20"/>
                                <w:szCs w:val="20"/>
                              </w:rPr>
                              <w:t>n</w:t>
                            </w:r>
                            <w:proofErr w:type="spellEnd"/>
                            <w:r w:rsidR="0046288D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a menudo </w:t>
                            </w:r>
                            <w:proofErr w:type="spellStart"/>
                            <w:r w:rsidR="0046288D">
                              <w:rPr>
                                <w:color w:val="auto"/>
                                <w:sz w:val="20"/>
                                <w:szCs w:val="20"/>
                              </w:rPr>
                              <w:t>est</w:t>
                            </w:r>
                            <w:r w:rsidR="0046288D" w:rsidRPr="0046288D">
                              <w:rPr>
                                <w:rFonts w:ascii="Arial Narrow" w:hAnsi="Arial Narrow"/>
                                <w:color w:val="000000" w:themeColor="text1"/>
                                <w:sz w:val="20"/>
                                <w:szCs w:val="20"/>
                              </w:rPr>
                              <w:t>á</w:t>
                            </w:r>
                            <w:r w:rsidR="009152B9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>n</w:t>
                            </w:r>
                            <w:proofErr w:type="spellEnd"/>
                            <w:r w:rsidR="009152B9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152B9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>contaminadas</w:t>
                            </w:r>
                            <w:proofErr w:type="spellEnd"/>
                            <w:r w:rsidR="009152B9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con combustibles, </w:t>
                            </w:r>
                            <w:proofErr w:type="spellStart"/>
                            <w:r w:rsidR="000F6E21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>productos</w:t>
                            </w:r>
                            <w:proofErr w:type="spellEnd"/>
                            <w:r w:rsidR="000F6E21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834BB4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>quí</w:t>
                            </w:r>
                            <w:r w:rsidR="009152B9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>micos</w:t>
                            </w:r>
                            <w:proofErr w:type="spellEnd"/>
                            <w:r w:rsidR="009152B9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9152B9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>residuos</w:t>
                            </w:r>
                            <w:proofErr w:type="spellEnd"/>
                            <w:r w:rsidR="009152B9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152B9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>cloacales</w:t>
                            </w:r>
                            <w:proofErr w:type="spellEnd"/>
                            <w:r w:rsidR="000F6E21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 w:rsidR="009152B9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="009152B9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>bacterias</w:t>
                            </w:r>
                            <w:proofErr w:type="spellEnd"/>
                            <w:r w:rsidR="009152B9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666B112" w14:textId="6A342C9D" w:rsidR="009152B9" w:rsidRPr="00011353" w:rsidRDefault="000F6E21" w:rsidP="009152B9">
                            <w:pPr>
                              <w:pStyle w:val="BodyText3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hanging="27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Evite </w:t>
                            </w:r>
                            <w:proofErr w:type="spellStart"/>
                            <w:r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>todo</w:t>
                            </w:r>
                            <w:proofErr w:type="spellEnd"/>
                            <w:r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>tipo</w:t>
                            </w:r>
                            <w:proofErr w:type="spellEnd"/>
                            <w:r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>contact</w:t>
                            </w:r>
                            <w:r w:rsidR="00011353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>o</w:t>
                            </w:r>
                            <w:proofErr w:type="spellEnd"/>
                            <w:r w:rsidR="00011353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con </w:t>
                            </w:r>
                            <w:proofErr w:type="spellStart"/>
                            <w:r w:rsidR="00011353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>aguas</w:t>
                            </w:r>
                            <w:proofErr w:type="spellEnd"/>
                            <w:r w:rsidR="00011353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="00011353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>inundació</w:t>
                            </w:r>
                            <w:r w:rsidR="009152B9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>n</w:t>
                            </w:r>
                            <w:proofErr w:type="spellEnd"/>
                            <w:r w:rsidR="009152B9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, y </w:t>
                            </w:r>
                            <w:proofErr w:type="gramStart"/>
                            <w:r w:rsidR="009152B9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>evite</w:t>
                            </w:r>
                            <w:proofErr w:type="gramEnd"/>
                            <w:r w:rsidR="009152B9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>inhala</w:t>
                            </w:r>
                            <w:r w:rsidR="006E6F11">
                              <w:rPr>
                                <w:color w:val="auto"/>
                                <w:sz w:val="20"/>
                                <w:szCs w:val="20"/>
                              </w:rPr>
                              <w:t>r</w:t>
                            </w:r>
                            <w:proofErr w:type="spellEnd"/>
                            <w:r w:rsidR="006E6F11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gases en </w:t>
                            </w:r>
                            <w:proofErr w:type="spellStart"/>
                            <w:r w:rsidR="006E6F11">
                              <w:rPr>
                                <w:color w:val="auto"/>
                                <w:sz w:val="20"/>
                                <w:szCs w:val="20"/>
                              </w:rPr>
                              <w:t>estado</w:t>
                            </w:r>
                            <w:proofErr w:type="spellEnd"/>
                            <w:r w:rsidR="006E6F11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="00011353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11353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>evaporació</w:t>
                            </w:r>
                            <w:r w:rsidR="009152B9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>n</w:t>
                            </w:r>
                            <w:proofErr w:type="spellEnd"/>
                            <w:r w:rsidR="009152B9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70D3AC88" w14:textId="5588434D" w:rsidR="009152B9" w:rsidRPr="00011353" w:rsidRDefault="009152B9" w:rsidP="009152B9">
                            <w:pPr>
                              <w:pStyle w:val="BodyText3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hanging="27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>Limpie</w:t>
                            </w:r>
                            <w:proofErr w:type="spellEnd"/>
                            <w:r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sup</w:t>
                            </w:r>
                            <w:r w:rsidR="00011353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erficies </w:t>
                            </w:r>
                            <w:proofErr w:type="spellStart"/>
                            <w:r w:rsidR="00011353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>duras</w:t>
                            </w:r>
                            <w:proofErr w:type="spellEnd"/>
                            <w:r w:rsidR="00011353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con </w:t>
                            </w:r>
                            <w:proofErr w:type="spellStart"/>
                            <w:r w:rsidR="00011353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>una</w:t>
                            </w:r>
                            <w:proofErr w:type="spellEnd"/>
                            <w:r w:rsidR="00011353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11353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>solució</w:t>
                            </w:r>
                            <w:r w:rsidR="000F6E21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>n</w:t>
                            </w:r>
                            <w:proofErr w:type="spellEnd"/>
                            <w:r w:rsid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de 1,</w:t>
                            </w:r>
                            <w:r w:rsidR="00011353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5 </w:t>
                            </w:r>
                            <w:proofErr w:type="spellStart"/>
                            <w:r w:rsidR="00011353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>tazas</w:t>
                            </w:r>
                            <w:proofErr w:type="spellEnd"/>
                            <w:r w:rsidR="00011353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="00011353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>lavandina</w:t>
                            </w:r>
                            <w:proofErr w:type="spellEnd"/>
                            <w:r w:rsidR="00011353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en</w:t>
                            </w:r>
                            <w:r w:rsidR="00834BB4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un </w:t>
                            </w:r>
                            <w:proofErr w:type="spellStart"/>
                            <w:r w:rsidR="00834BB4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>gal</w:t>
                            </w:r>
                            <w:r w:rsidR="00011353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>ó</w:t>
                            </w:r>
                            <w:r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>n</w:t>
                            </w:r>
                            <w:proofErr w:type="spellEnd"/>
                            <w:r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F6E21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de </w:t>
                            </w:r>
                            <w:proofErr w:type="spellStart"/>
                            <w:r w:rsidR="000F6E21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>agua</w:t>
                            </w:r>
                            <w:proofErr w:type="spellEnd"/>
                            <w:r w:rsidR="000F6E21" w:rsidRP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C7239C1" w14:textId="77777777" w:rsidR="009152B9" w:rsidRPr="00675052" w:rsidRDefault="009152B9" w:rsidP="004549FF">
                            <w:pPr>
                              <w:spacing w:after="0"/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7A595" id="Text_x0020_Box_x0020_311" o:spid="_x0000_s1040" type="#_x0000_t202" style="position:absolute;margin-left:30.65pt;margin-top:281pt;width:468.35pt;height:111.55pt;z-index:251609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0ke09cCAAAjBgAADgAAAGRycy9lMm9Eb2MueG1srFRNb9swDL0P2H8QdE9tZ06aGHUKN0WGAUVb&#10;rB16VmQpMaavSUribNh/HyXHadrtsA672BRJUeTjIy8uWynQllnXaFXi7CzFiCmq60atSvzlcTGY&#10;YOQ8UTURWrES75nDl7P37y52pmBDvdaiZhZBEOWKnSnx2ntTJImjayaJO9OGKTBybSXxcLSrpLZk&#10;B9GlSIZpOk522tbGasqcA+11Z8SzGJ9zRv0d5455JEoMufn4tfG7DN9kdkGKlSVm3dBDGuQfspCk&#10;UfDoMdQ18QRtbPNbKNlQq53m/oxqmWjOG8piDVBNlr6q5mFNDIu1ADjOHGFy/y8svd3eW9TUJf6Q&#10;ZRgpIqFJj6z16Eq3KOgAoZ1xBTg+GHD1LRig073egTIU3nIrwx9KQmAHrPdHfEM4CsrRNJ+k+Qgj&#10;CrYsz8bjySjESZ6vG+v8R6YlCkKJLTQw4kq2N853rr1LeE3pRSNEbKJQLxQQs9OwyILuNikgFRCD&#10;Z0gqdujHfHQ+rM5H08G4GmWDPEsng6pKh4PrRZVWab6YT/Orn5CFJFle7IArBpgWMAIkFoKsDn0J&#10;5r9rjCT0BY2zLIkEQlsCNI3QQvrwQISmTzkJbejgjpLfCxYKEeoz49DCiHpQxOFhc2G7eIRSpnwf&#10;NXoHLw7AveXiwT9CFyF9y+WuCXAjvqyVP16WjdI2tvhV2vXXPmXe+QMYJ3UH0bfLNnI3y3s6LnW9&#10;B5Za3U26M3TRAJNuiPP3xMJoAzFhXfk7+HChdyXWBwmjtbbf/6QP/tBYsGIU2l9i921DLMNIfFIw&#10;i9Msz8NuiYccyAQHe2pZnlrURs51bDOC7KIY/L3oRW61fIKtVoVXwUQUhbdL7Htx7rsFBluRsqqK&#10;TrBNDPE36sHQwKAAc5iTx/aJWHMYJg9MutX9UiHFq5nqfMNNpauN17yJAxeA7lA9NAA2UeTlYWuG&#10;VXd6jl7Pu332CwAA//8DAFBLAwQUAAYACAAAACEAwwGLReAAAAAKAQAADwAAAGRycy9kb3ducmV2&#10;LnhtbEyPwU7DMAyG70i8Q2Qkbizt0Lqs1J0AAadNwMaBY9Z4bUWTVE22lrfHnOBmy59+f3+xnmwn&#10;zjSE1juEdJaAIFd507oa4WP/fKNAhKid0Z13hPBNAdbl5UWhc+NH907nXawFh7iQa4Qmxj6XMlQN&#10;WR1mvifHt6MfrI68DrU0gx453HZyniSZtLp1/KHRPT02VH3tThaBNpPdb9XyKb4+HF+ST/U2bkyN&#10;eH013d+BiDTFPxh+9VkdSnY6+JMzQXQIWXrLJMIim3MnBlYrxcMBYakWKciykP8rlD8AAAD//wMA&#10;UEsBAi0AFAAGAAgAAAAhAOSZw8D7AAAA4QEAABMAAAAAAAAAAAAAAAAAAAAAAFtDb250ZW50X1R5&#10;cGVzXS54bWxQSwECLQAUAAYACAAAACEAI7Jq4dcAAACUAQAACwAAAAAAAAAAAAAAAAAsAQAAX3Jl&#10;bHMvLnJlbHNQSwECLQAUAAYACAAAACEAd0ke09cCAAAjBgAADgAAAAAAAAAAAAAAAAAsAgAAZHJz&#10;L2Uyb0RvYy54bWxQSwECLQAUAAYACAAAACEAwwGLReAAAAAKAQAADwAAAAAAAAAAAAAAAAAvBQAA&#10;ZHJzL2Rvd25yZXYueG1sUEsFBgAAAAAEAAQA8wAAADwGAAAAAA==&#10;" mv:complextextbox="1" filled="f" stroked="f">
                <v:textbox>
                  <w:txbxContent>
                    <w:p w14:paraId="4651F0C0" w14:textId="125D952C" w:rsidR="005E58C0" w:rsidRDefault="005E58C0" w:rsidP="004549FF">
                      <w:pPr>
                        <w:spacing w:after="0"/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>A</w:t>
                      </w:r>
                      <w:r w:rsidR="009152B9"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>suma</w:t>
                      </w:r>
                      <w:proofErr w:type="spellEnd"/>
                      <w:r w:rsidR="009152B9"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 xml:space="preserve"> </w:t>
                      </w:r>
                      <w:proofErr w:type="spellStart"/>
                      <w:r w:rsidR="009152B9"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>q</w:t>
                      </w:r>
                      <w:r w:rsidR="00011353"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>ue</w:t>
                      </w:r>
                      <w:proofErr w:type="spellEnd"/>
                      <w:r w:rsidR="00011353"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 xml:space="preserve"> </w:t>
                      </w:r>
                      <w:proofErr w:type="spellStart"/>
                      <w:r w:rsidR="00011353"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>Aguas</w:t>
                      </w:r>
                      <w:proofErr w:type="spellEnd"/>
                      <w:r w:rsidR="00011353"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 xml:space="preserve"> </w:t>
                      </w:r>
                      <w:r w:rsidR="00013910"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 xml:space="preserve">de </w:t>
                      </w:r>
                      <w:proofErr w:type="spellStart"/>
                      <w:r w:rsidR="00011353"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>Inundaci</w:t>
                      </w:r>
                      <w:r w:rsidR="00011353" w:rsidRPr="00011353">
                        <w:rPr>
                          <w:rFonts w:ascii="Arial" w:hAnsi="Arial" w:cs="Arial"/>
                          <w:b/>
                        </w:rPr>
                        <w:t>ó</w:t>
                      </w:r>
                      <w:r w:rsidR="009152B9"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>n</w:t>
                      </w:r>
                      <w:proofErr w:type="spellEnd"/>
                      <w:r w:rsidR="00013910"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 xml:space="preserve"> </w:t>
                      </w:r>
                      <w:proofErr w:type="spellStart"/>
                      <w:r w:rsidR="00013910"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>Estancadas</w:t>
                      </w:r>
                      <w:proofErr w:type="spellEnd"/>
                      <w:r w:rsidR="009152B9"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 xml:space="preserve"> </w:t>
                      </w:r>
                      <w:proofErr w:type="spellStart"/>
                      <w:r w:rsidR="009152B9"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>estan</w:t>
                      </w:r>
                      <w:proofErr w:type="spellEnd"/>
                      <w:r w:rsidR="009152B9"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 xml:space="preserve"> </w:t>
                      </w:r>
                      <w:proofErr w:type="spellStart"/>
                      <w:r w:rsidR="009152B9"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>Contaminadas</w:t>
                      </w:r>
                      <w:proofErr w:type="spellEnd"/>
                    </w:p>
                    <w:p w14:paraId="5349009C" w14:textId="77777777" w:rsidR="009152B9" w:rsidRDefault="009152B9" w:rsidP="009152B9">
                      <w:pPr>
                        <w:pStyle w:val="BodyText3"/>
                        <w:spacing w:after="0" w:line="240" w:lineRule="auto"/>
                        <w:ind w:left="450"/>
                        <w:rPr>
                          <w:color w:val="auto"/>
                        </w:rPr>
                      </w:pPr>
                    </w:p>
                    <w:p w14:paraId="451E8B70" w14:textId="03C44C60" w:rsidR="009152B9" w:rsidRPr="00011353" w:rsidRDefault="00011353" w:rsidP="009152B9">
                      <w:pPr>
                        <w:pStyle w:val="BodyText3"/>
                        <w:numPr>
                          <w:ilvl w:val="0"/>
                          <w:numId w:val="6"/>
                        </w:numPr>
                        <w:spacing w:after="0" w:line="240" w:lineRule="auto"/>
                        <w:ind w:hanging="270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011353">
                        <w:rPr>
                          <w:color w:val="auto"/>
                          <w:sz w:val="20"/>
                          <w:szCs w:val="20"/>
                        </w:rPr>
                        <w:t xml:space="preserve">Las </w:t>
                      </w:r>
                      <w:proofErr w:type="spellStart"/>
                      <w:r w:rsidRPr="00011353">
                        <w:rPr>
                          <w:color w:val="auto"/>
                          <w:sz w:val="20"/>
                          <w:szCs w:val="20"/>
                        </w:rPr>
                        <w:t>aguas</w:t>
                      </w:r>
                      <w:proofErr w:type="spellEnd"/>
                      <w:r w:rsidRPr="00011353">
                        <w:rPr>
                          <w:color w:val="auto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011353">
                        <w:rPr>
                          <w:color w:val="auto"/>
                          <w:sz w:val="20"/>
                          <w:szCs w:val="20"/>
                        </w:rPr>
                        <w:t>inundació</w:t>
                      </w:r>
                      <w:r w:rsidR="0046288D">
                        <w:rPr>
                          <w:color w:val="auto"/>
                          <w:sz w:val="20"/>
                          <w:szCs w:val="20"/>
                        </w:rPr>
                        <w:t>n</w:t>
                      </w:r>
                      <w:proofErr w:type="spellEnd"/>
                      <w:r w:rsidR="0046288D">
                        <w:rPr>
                          <w:color w:val="auto"/>
                          <w:sz w:val="20"/>
                          <w:szCs w:val="20"/>
                        </w:rPr>
                        <w:t xml:space="preserve"> a menudo </w:t>
                      </w:r>
                      <w:proofErr w:type="spellStart"/>
                      <w:r w:rsidR="0046288D">
                        <w:rPr>
                          <w:color w:val="auto"/>
                          <w:sz w:val="20"/>
                          <w:szCs w:val="20"/>
                        </w:rPr>
                        <w:t>est</w:t>
                      </w:r>
                      <w:r w:rsidR="0046288D" w:rsidRPr="0046288D">
                        <w:rPr>
                          <w:rFonts w:ascii="Arial Narrow" w:hAnsi="Arial Narrow"/>
                          <w:color w:val="000000" w:themeColor="text1"/>
                          <w:sz w:val="20"/>
                          <w:szCs w:val="20"/>
                        </w:rPr>
                        <w:t>á</w:t>
                      </w:r>
                      <w:r w:rsidR="009152B9" w:rsidRPr="00011353">
                        <w:rPr>
                          <w:color w:val="auto"/>
                          <w:sz w:val="20"/>
                          <w:szCs w:val="20"/>
                        </w:rPr>
                        <w:t>n</w:t>
                      </w:r>
                      <w:proofErr w:type="spellEnd"/>
                      <w:r w:rsidR="009152B9" w:rsidRPr="00011353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152B9" w:rsidRPr="00011353">
                        <w:rPr>
                          <w:color w:val="auto"/>
                          <w:sz w:val="20"/>
                          <w:szCs w:val="20"/>
                        </w:rPr>
                        <w:t>contaminadas</w:t>
                      </w:r>
                      <w:proofErr w:type="spellEnd"/>
                      <w:r w:rsidR="009152B9" w:rsidRPr="00011353">
                        <w:rPr>
                          <w:color w:val="auto"/>
                          <w:sz w:val="20"/>
                          <w:szCs w:val="20"/>
                        </w:rPr>
                        <w:t xml:space="preserve"> con combustibles, </w:t>
                      </w:r>
                      <w:proofErr w:type="spellStart"/>
                      <w:r w:rsidR="000F6E21" w:rsidRPr="00011353">
                        <w:rPr>
                          <w:color w:val="auto"/>
                          <w:sz w:val="20"/>
                          <w:szCs w:val="20"/>
                        </w:rPr>
                        <w:t>productos</w:t>
                      </w:r>
                      <w:proofErr w:type="spellEnd"/>
                      <w:r w:rsidR="000F6E21" w:rsidRPr="00011353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834BB4" w:rsidRPr="00011353">
                        <w:rPr>
                          <w:color w:val="auto"/>
                          <w:sz w:val="20"/>
                          <w:szCs w:val="20"/>
                        </w:rPr>
                        <w:t>quí</w:t>
                      </w:r>
                      <w:r w:rsidR="009152B9" w:rsidRPr="00011353">
                        <w:rPr>
                          <w:color w:val="auto"/>
                          <w:sz w:val="20"/>
                          <w:szCs w:val="20"/>
                        </w:rPr>
                        <w:t>micos</w:t>
                      </w:r>
                      <w:proofErr w:type="spellEnd"/>
                      <w:r w:rsidR="009152B9" w:rsidRPr="00011353">
                        <w:rPr>
                          <w:color w:val="auto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9152B9" w:rsidRPr="00011353">
                        <w:rPr>
                          <w:color w:val="auto"/>
                          <w:sz w:val="20"/>
                          <w:szCs w:val="20"/>
                        </w:rPr>
                        <w:t>residuos</w:t>
                      </w:r>
                      <w:proofErr w:type="spellEnd"/>
                      <w:r w:rsidR="009152B9" w:rsidRPr="00011353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152B9" w:rsidRPr="00011353">
                        <w:rPr>
                          <w:color w:val="auto"/>
                          <w:sz w:val="20"/>
                          <w:szCs w:val="20"/>
                        </w:rPr>
                        <w:t>cloacales</w:t>
                      </w:r>
                      <w:proofErr w:type="spellEnd"/>
                      <w:r w:rsidR="000F6E21" w:rsidRPr="00011353">
                        <w:rPr>
                          <w:color w:val="auto"/>
                          <w:sz w:val="20"/>
                          <w:szCs w:val="20"/>
                        </w:rPr>
                        <w:t>,</w:t>
                      </w:r>
                      <w:r w:rsidR="009152B9" w:rsidRPr="00011353">
                        <w:rPr>
                          <w:color w:val="auto"/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="009152B9" w:rsidRPr="00011353">
                        <w:rPr>
                          <w:color w:val="auto"/>
                          <w:sz w:val="20"/>
                          <w:szCs w:val="20"/>
                        </w:rPr>
                        <w:t>bacterias</w:t>
                      </w:r>
                      <w:proofErr w:type="spellEnd"/>
                      <w:r w:rsidR="009152B9" w:rsidRPr="00011353">
                        <w:rPr>
                          <w:color w:val="auto"/>
                          <w:sz w:val="20"/>
                          <w:szCs w:val="20"/>
                        </w:rPr>
                        <w:t>.</w:t>
                      </w:r>
                    </w:p>
                    <w:p w14:paraId="7666B112" w14:textId="6A342C9D" w:rsidR="009152B9" w:rsidRPr="00011353" w:rsidRDefault="000F6E21" w:rsidP="009152B9">
                      <w:pPr>
                        <w:pStyle w:val="BodyText3"/>
                        <w:numPr>
                          <w:ilvl w:val="0"/>
                          <w:numId w:val="6"/>
                        </w:numPr>
                        <w:spacing w:after="0" w:line="240" w:lineRule="auto"/>
                        <w:ind w:hanging="270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011353">
                        <w:rPr>
                          <w:color w:val="auto"/>
                          <w:sz w:val="20"/>
                          <w:szCs w:val="20"/>
                        </w:rPr>
                        <w:t xml:space="preserve">Evite </w:t>
                      </w:r>
                      <w:proofErr w:type="spellStart"/>
                      <w:r w:rsidRPr="00011353">
                        <w:rPr>
                          <w:color w:val="auto"/>
                          <w:sz w:val="20"/>
                          <w:szCs w:val="20"/>
                        </w:rPr>
                        <w:t>todo</w:t>
                      </w:r>
                      <w:proofErr w:type="spellEnd"/>
                      <w:r w:rsidRPr="00011353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11353">
                        <w:rPr>
                          <w:color w:val="auto"/>
                          <w:sz w:val="20"/>
                          <w:szCs w:val="20"/>
                        </w:rPr>
                        <w:t>tipo</w:t>
                      </w:r>
                      <w:proofErr w:type="spellEnd"/>
                      <w:r w:rsidRPr="00011353">
                        <w:rPr>
                          <w:color w:val="auto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011353">
                        <w:rPr>
                          <w:color w:val="auto"/>
                          <w:sz w:val="20"/>
                          <w:szCs w:val="20"/>
                        </w:rPr>
                        <w:t>contact</w:t>
                      </w:r>
                      <w:r w:rsidR="00011353" w:rsidRPr="00011353">
                        <w:rPr>
                          <w:color w:val="auto"/>
                          <w:sz w:val="20"/>
                          <w:szCs w:val="20"/>
                        </w:rPr>
                        <w:t>o</w:t>
                      </w:r>
                      <w:proofErr w:type="spellEnd"/>
                      <w:r w:rsidR="00011353" w:rsidRPr="00011353">
                        <w:rPr>
                          <w:color w:val="auto"/>
                          <w:sz w:val="20"/>
                          <w:szCs w:val="20"/>
                        </w:rPr>
                        <w:t xml:space="preserve"> con </w:t>
                      </w:r>
                      <w:proofErr w:type="spellStart"/>
                      <w:r w:rsidR="00011353" w:rsidRPr="00011353">
                        <w:rPr>
                          <w:color w:val="auto"/>
                          <w:sz w:val="20"/>
                          <w:szCs w:val="20"/>
                        </w:rPr>
                        <w:t>aguas</w:t>
                      </w:r>
                      <w:proofErr w:type="spellEnd"/>
                      <w:r w:rsidR="00011353" w:rsidRPr="00011353">
                        <w:rPr>
                          <w:color w:val="auto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="00011353" w:rsidRPr="00011353">
                        <w:rPr>
                          <w:color w:val="auto"/>
                          <w:sz w:val="20"/>
                          <w:szCs w:val="20"/>
                        </w:rPr>
                        <w:t>inundació</w:t>
                      </w:r>
                      <w:r w:rsidR="009152B9" w:rsidRPr="00011353">
                        <w:rPr>
                          <w:color w:val="auto"/>
                          <w:sz w:val="20"/>
                          <w:szCs w:val="20"/>
                        </w:rPr>
                        <w:t>n</w:t>
                      </w:r>
                      <w:proofErr w:type="spellEnd"/>
                      <w:r w:rsidR="009152B9" w:rsidRPr="00011353">
                        <w:rPr>
                          <w:color w:val="auto"/>
                          <w:sz w:val="20"/>
                          <w:szCs w:val="20"/>
                        </w:rPr>
                        <w:t xml:space="preserve">, y </w:t>
                      </w:r>
                      <w:proofErr w:type="gramStart"/>
                      <w:r w:rsidR="009152B9" w:rsidRPr="00011353">
                        <w:rPr>
                          <w:color w:val="auto"/>
                          <w:sz w:val="20"/>
                          <w:szCs w:val="20"/>
                        </w:rPr>
                        <w:t>evite</w:t>
                      </w:r>
                      <w:proofErr w:type="gramEnd"/>
                      <w:r w:rsidR="009152B9" w:rsidRPr="00011353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11353">
                        <w:rPr>
                          <w:color w:val="auto"/>
                          <w:sz w:val="20"/>
                          <w:szCs w:val="20"/>
                        </w:rPr>
                        <w:t>inhala</w:t>
                      </w:r>
                      <w:r w:rsidR="006E6F11">
                        <w:rPr>
                          <w:color w:val="auto"/>
                          <w:sz w:val="20"/>
                          <w:szCs w:val="20"/>
                        </w:rPr>
                        <w:t>r</w:t>
                      </w:r>
                      <w:proofErr w:type="spellEnd"/>
                      <w:r w:rsidR="006E6F11">
                        <w:rPr>
                          <w:color w:val="auto"/>
                          <w:sz w:val="20"/>
                          <w:szCs w:val="20"/>
                        </w:rPr>
                        <w:t xml:space="preserve"> gases</w:t>
                      </w:r>
                      <w:bookmarkStart w:id="3" w:name="_GoBack"/>
                      <w:r w:rsidR="006E6F11">
                        <w:rPr>
                          <w:color w:val="auto"/>
                          <w:sz w:val="20"/>
                          <w:szCs w:val="20"/>
                        </w:rPr>
                        <w:t xml:space="preserve"> en </w:t>
                      </w:r>
                      <w:proofErr w:type="spellStart"/>
                      <w:r w:rsidR="006E6F11">
                        <w:rPr>
                          <w:color w:val="auto"/>
                          <w:sz w:val="20"/>
                          <w:szCs w:val="20"/>
                        </w:rPr>
                        <w:t>estado</w:t>
                      </w:r>
                      <w:proofErr w:type="spellEnd"/>
                      <w:r w:rsidR="006E6F11">
                        <w:rPr>
                          <w:color w:val="auto"/>
                          <w:sz w:val="20"/>
                          <w:szCs w:val="20"/>
                        </w:rPr>
                        <w:t xml:space="preserve"> de</w:t>
                      </w:r>
                      <w:r w:rsidR="00011353" w:rsidRPr="00011353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011353" w:rsidRPr="00011353">
                        <w:rPr>
                          <w:color w:val="auto"/>
                          <w:sz w:val="20"/>
                          <w:szCs w:val="20"/>
                        </w:rPr>
                        <w:t>evaporació</w:t>
                      </w:r>
                      <w:r w:rsidR="009152B9" w:rsidRPr="00011353">
                        <w:rPr>
                          <w:color w:val="auto"/>
                          <w:sz w:val="20"/>
                          <w:szCs w:val="20"/>
                        </w:rPr>
                        <w:t>n</w:t>
                      </w:r>
                      <w:proofErr w:type="spellEnd"/>
                      <w:r w:rsidR="009152B9" w:rsidRPr="00011353">
                        <w:rPr>
                          <w:color w:val="auto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70D3AC88" w14:textId="5588434D" w:rsidR="009152B9" w:rsidRPr="00011353" w:rsidRDefault="009152B9" w:rsidP="009152B9">
                      <w:pPr>
                        <w:pStyle w:val="BodyText3"/>
                        <w:numPr>
                          <w:ilvl w:val="0"/>
                          <w:numId w:val="6"/>
                        </w:numPr>
                        <w:spacing w:after="0" w:line="240" w:lineRule="auto"/>
                        <w:ind w:hanging="270"/>
                        <w:rPr>
                          <w:color w:val="auto"/>
                          <w:sz w:val="20"/>
                          <w:szCs w:val="20"/>
                        </w:rPr>
                      </w:pPr>
                      <w:proofErr w:type="spellStart"/>
                      <w:r w:rsidRPr="00011353">
                        <w:rPr>
                          <w:color w:val="auto"/>
                          <w:sz w:val="20"/>
                          <w:szCs w:val="20"/>
                        </w:rPr>
                        <w:t>Limpie</w:t>
                      </w:r>
                      <w:proofErr w:type="spellEnd"/>
                      <w:r w:rsidRPr="00011353">
                        <w:rPr>
                          <w:color w:val="auto"/>
                          <w:sz w:val="20"/>
                          <w:szCs w:val="20"/>
                        </w:rPr>
                        <w:t xml:space="preserve"> sup</w:t>
                      </w:r>
                      <w:r w:rsidR="00011353" w:rsidRPr="00011353">
                        <w:rPr>
                          <w:color w:val="auto"/>
                          <w:sz w:val="20"/>
                          <w:szCs w:val="20"/>
                        </w:rPr>
                        <w:t xml:space="preserve">erficies </w:t>
                      </w:r>
                      <w:proofErr w:type="spellStart"/>
                      <w:r w:rsidR="00011353" w:rsidRPr="00011353">
                        <w:rPr>
                          <w:color w:val="auto"/>
                          <w:sz w:val="20"/>
                          <w:szCs w:val="20"/>
                        </w:rPr>
                        <w:t>duras</w:t>
                      </w:r>
                      <w:proofErr w:type="spellEnd"/>
                      <w:r w:rsidR="00011353" w:rsidRPr="00011353">
                        <w:rPr>
                          <w:color w:val="auto"/>
                          <w:sz w:val="20"/>
                          <w:szCs w:val="20"/>
                        </w:rPr>
                        <w:t xml:space="preserve"> con </w:t>
                      </w:r>
                      <w:proofErr w:type="spellStart"/>
                      <w:r w:rsidR="00011353" w:rsidRPr="00011353">
                        <w:rPr>
                          <w:color w:val="auto"/>
                          <w:sz w:val="20"/>
                          <w:szCs w:val="20"/>
                        </w:rPr>
                        <w:t>una</w:t>
                      </w:r>
                      <w:proofErr w:type="spellEnd"/>
                      <w:r w:rsidR="00011353" w:rsidRPr="00011353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011353" w:rsidRPr="00011353">
                        <w:rPr>
                          <w:color w:val="auto"/>
                          <w:sz w:val="20"/>
                          <w:szCs w:val="20"/>
                        </w:rPr>
                        <w:t>solució</w:t>
                      </w:r>
                      <w:r w:rsidR="000F6E21" w:rsidRPr="00011353">
                        <w:rPr>
                          <w:color w:val="auto"/>
                          <w:sz w:val="20"/>
                          <w:szCs w:val="20"/>
                        </w:rPr>
                        <w:t>n</w:t>
                      </w:r>
                      <w:proofErr w:type="spellEnd"/>
                      <w:r w:rsidR="00011353">
                        <w:rPr>
                          <w:color w:val="auto"/>
                          <w:sz w:val="20"/>
                          <w:szCs w:val="20"/>
                        </w:rPr>
                        <w:t xml:space="preserve"> de 1,</w:t>
                      </w:r>
                      <w:r w:rsidR="00011353" w:rsidRPr="00011353">
                        <w:rPr>
                          <w:color w:val="auto"/>
                          <w:sz w:val="20"/>
                          <w:szCs w:val="20"/>
                        </w:rPr>
                        <w:t xml:space="preserve">5 </w:t>
                      </w:r>
                      <w:proofErr w:type="spellStart"/>
                      <w:r w:rsidR="00011353" w:rsidRPr="00011353">
                        <w:rPr>
                          <w:color w:val="auto"/>
                          <w:sz w:val="20"/>
                          <w:szCs w:val="20"/>
                        </w:rPr>
                        <w:t>tazas</w:t>
                      </w:r>
                      <w:proofErr w:type="spellEnd"/>
                      <w:r w:rsidR="00011353" w:rsidRPr="00011353">
                        <w:rPr>
                          <w:color w:val="auto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="00011353" w:rsidRPr="00011353">
                        <w:rPr>
                          <w:color w:val="auto"/>
                          <w:sz w:val="20"/>
                          <w:szCs w:val="20"/>
                        </w:rPr>
                        <w:t>lavandina</w:t>
                      </w:r>
                      <w:proofErr w:type="spellEnd"/>
                      <w:r w:rsidR="00011353" w:rsidRPr="00011353">
                        <w:rPr>
                          <w:color w:val="auto"/>
                          <w:sz w:val="20"/>
                          <w:szCs w:val="20"/>
                        </w:rPr>
                        <w:t xml:space="preserve"> en</w:t>
                      </w:r>
                      <w:r w:rsidR="00834BB4" w:rsidRPr="00011353">
                        <w:rPr>
                          <w:color w:val="auto"/>
                          <w:sz w:val="20"/>
                          <w:szCs w:val="20"/>
                        </w:rPr>
                        <w:t xml:space="preserve"> un </w:t>
                      </w:r>
                      <w:proofErr w:type="spellStart"/>
                      <w:r w:rsidR="00834BB4" w:rsidRPr="00011353">
                        <w:rPr>
                          <w:color w:val="auto"/>
                          <w:sz w:val="20"/>
                          <w:szCs w:val="20"/>
                        </w:rPr>
                        <w:t>gal</w:t>
                      </w:r>
                      <w:r w:rsidR="00011353" w:rsidRPr="00011353">
                        <w:rPr>
                          <w:color w:val="auto"/>
                          <w:sz w:val="20"/>
                          <w:szCs w:val="20"/>
                        </w:rPr>
                        <w:t>ó</w:t>
                      </w:r>
                      <w:r w:rsidRPr="00011353">
                        <w:rPr>
                          <w:color w:val="auto"/>
                          <w:sz w:val="20"/>
                          <w:szCs w:val="20"/>
                        </w:rPr>
                        <w:t>n</w:t>
                      </w:r>
                      <w:proofErr w:type="spellEnd"/>
                      <w:r w:rsidRPr="00011353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="000F6E21" w:rsidRPr="00011353">
                        <w:rPr>
                          <w:color w:val="auto"/>
                          <w:sz w:val="20"/>
                          <w:szCs w:val="20"/>
                        </w:rPr>
                        <w:t xml:space="preserve">de </w:t>
                      </w:r>
                      <w:proofErr w:type="spellStart"/>
                      <w:r w:rsidR="000F6E21" w:rsidRPr="00011353">
                        <w:rPr>
                          <w:color w:val="auto"/>
                          <w:sz w:val="20"/>
                          <w:szCs w:val="20"/>
                        </w:rPr>
                        <w:t>agua</w:t>
                      </w:r>
                      <w:proofErr w:type="spellEnd"/>
                      <w:r w:rsidR="000F6E21" w:rsidRPr="00011353">
                        <w:rPr>
                          <w:color w:val="auto"/>
                          <w:sz w:val="20"/>
                          <w:szCs w:val="20"/>
                        </w:rPr>
                        <w:t>.</w:t>
                      </w:r>
                    </w:p>
                    <w:p w14:paraId="7C7239C1" w14:textId="77777777" w:rsidR="009152B9" w:rsidRPr="00675052" w:rsidRDefault="009152B9" w:rsidP="004549FF">
                      <w:pPr>
                        <w:spacing w:after="0"/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</w:pPr>
                    </w:p>
                    <w:bookmarkEnd w:id="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572DB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6799" behindDoc="0" locked="0" layoutInCell="1" allowOverlap="1" wp14:anchorId="35DE0F85" wp14:editId="28A1860E">
                <wp:simplePos x="0" y="0"/>
                <wp:positionH relativeFrom="page">
                  <wp:posOffset>396875</wp:posOffset>
                </wp:positionH>
                <wp:positionV relativeFrom="page">
                  <wp:posOffset>1965315</wp:posOffset>
                </wp:positionV>
                <wp:extent cx="4921885" cy="1465580"/>
                <wp:effectExtent l="0" t="0" r="0" b="7620"/>
                <wp:wrapThrough wrapText="bothSides">
                  <wp:wrapPolygon edited="0">
                    <wp:start x="111" y="0"/>
                    <wp:lineTo x="111" y="21338"/>
                    <wp:lineTo x="21402" y="21338"/>
                    <wp:lineTo x="21402" y="0"/>
                    <wp:lineTo x="111" y="0"/>
                  </wp:wrapPolygon>
                </wp:wrapThrough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885" cy="146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5E7722" w14:textId="53C2065F" w:rsidR="00DD0B5D" w:rsidRPr="009152B9" w:rsidRDefault="00DD0B5D" w:rsidP="00CA772B">
                            <w:pPr>
                              <w:spacing w:after="0"/>
                              <w:rPr>
                                <w:rFonts w:ascii="Arial Black" w:hAnsi="Arial Blac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Cs w:val="28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color w:val="000000" w:themeColor="text1"/>
                                <w:szCs w:val="28"/>
                              </w:rPr>
                              <w:t>Seguridad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color w:val="000000" w:themeColor="text1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color w:val="000000" w:themeColor="text1"/>
                                <w:szCs w:val="28"/>
                              </w:rPr>
                              <w:t>durante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color w:val="000000" w:themeColor="text1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color w:val="000000" w:themeColor="text1"/>
                                <w:szCs w:val="28"/>
                              </w:rPr>
                              <w:t>Tormentas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color w:val="000000" w:themeColor="text1"/>
                                <w:szCs w:val="28"/>
                              </w:rPr>
                              <w:t xml:space="preserve"> e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color w:val="000000" w:themeColor="text1"/>
                                <w:szCs w:val="28"/>
                              </w:rPr>
                              <w:t>Inundaciones</w:t>
                            </w:r>
                            <w:proofErr w:type="spellEnd"/>
                            <w:r w:rsidR="009152B9">
                              <w:rPr>
                                <w:rFonts w:ascii="Arial Black" w:hAnsi="Arial Black"/>
                                <w:color w:val="000000" w:themeColor="text1"/>
                                <w:szCs w:val="28"/>
                              </w:rPr>
                              <w:br/>
                            </w:r>
                          </w:p>
                          <w:p w14:paraId="1D88FDA7" w14:textId="56B671A1" w:rsidR="005E58C0" w:rsidRPr="00011353" w:rsidRDefault="00DD0B5D" w:rsidP="00DD0B5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rFonts w:ascii="Arial Black" w:hAnsi="Arial Black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11353">
                              <w:rPr>
                                <w:sz w:val="20"/>
                                <w:szCs w:val="20"/>
                              </w:rPr>
                              <w:t>Mantener</w:t>
                            </w:r>
                            <w:proofErr w:type="spellEnd"/>
                            <w:r w:rsidRPr="0001135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11353">
                              <w:rPr>
                                <w:sz w:val="20"/>
                                <w:szCs w:val="20"/>
                              </w:rPr>
                              <w:t>drenajes</w:t>
                            </w:r>
                            <w:proofErr w:type="spellEnd"/>
                            <w:r w:rsidRPr="00011353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11353">
                              <w:rPr>
                                <w:sz w:val="20"/>
                                <w:szCs w:val="20"/>
                              </w:rPr>
                              <w:t>canales</w:t>
                            </w:r>
                            <w:proofErr w:type="spellEnd"/>
                            <w:r w:rsidRPr="00011353">
                              <w:rPr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011353">
                              <w:rPr>
                                <w:sz w:val="20"/>
                                <w:szCs w:val="20"/>
                              </w:rPr>
                              <w:t>canalones</w:t>
                            </w:r>
                            <w:proofErr w:type="spellEnd"/>
                            <w:r w:rsidRPr="0001135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11353">
                              <w:rPr>
                                <w:sz w:val="20"/>
                                <w:szCs w:val="20"/>
                              </w:rPr>
                              <w:t>libres</w:t>
                            </w:r>
                            <w:proofErr w:type="spellEnd"/>
                            <w:r w:rsidRPr="00011353">
                              <w:rPr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011353">
                              <w:rPr>
                                <w:sz w:val="20"/>
                                <w:szCs w:val="20"/>
                              </w:rPr>
                              <w:t>escombros</w:t>
                            </w:r>
                            <w:proofErr w:type="spellEnd"/>
                            <w:r w:rsidRPr="00011353">
                              <w:rPr>
                                <w:sz w:val="20"/>
                                <w:szCs w:val="20"/>
                              </w:rPr>
                              <w:t xml:space="preserve"> para </w:t>
                            </w:r>
                            <w:proofErr w:type="spellStart"/>
                            <w:r w:rsidRPr="00011353">
                              <w:rPr>
                                <w:sz w:val="20"/>
                                <w:szCs w:val="20"/>
                              </w:rPr>
                              <w:t>prevenir</w:t>
                            </w:r>
                            <w:proofErr w:type="spellEnd"/>
                            <w:r w:rsidRPr="0001135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11353">
                              <w:rPr>
                                <w:sz w:val="20"/>
                                <w:szCs w:val="20"/>
                              </w:rPr>
                              <w:t>daño</w:t>
                            </w:r>
                            <w:proofErr w:type="spellEnd"/>
                            <w:r w:rsidRPr="0001135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11353">
                              <w:rPr>
                                <w:sz w:val="20"/>
                                <w:szCs w:val="20"/>
                              </w:rPr>
                              <w:t>por</w:t>
                            </w:r>
                            <w:proofErr w:type="spellEnd"/>
                            <w:r w:rsidRPr="0001135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11353">
                              <w:rPr>
                                <w:sz w:val="20"/>
                                <w:szCs w:val="20"/>
                              </w:rPr>
                              <w:t>agua</w:t>
                            </w:r>
                            <w:proofErr w:type="spellEnd"/>
                            <w:r w:rsidR="00013910">
                              <w:rPr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="00013910">
                              <w:rPr>
                                <w:sz w:val="20"/>
                                <w:szCs w:val="20"/>
                              </w:rPr>
                              <w:t>inundaci</w:t>
                            </w:r>
                            <w:r w:rsidR="00013910" w:rsidRPr="00011353">
                              <w:rPr>
                                <w:sz w:val="20"/>
                                <w:szCs w:val="20"/>
                              </w:rPr>
                              <w:t>ó</w:t>
                            </w:r>
                            <w:r w:rsidR="00013910">
                              <w:rPr>
                                <w:sz w:val="20"/>
                                <w:szCs w:val="20"/>
                              </w:rPr>
                              <w:t>n</w:t>
                            </w:r>
                            <w:proofErr w:type="spellEnd"/>
                            <w:r w:rsidR="002E7935" w:rsidRPr="00011353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FD210F6" w14:textId="0097DA1B" w:rsidR="002E7935" w:rsidRPr="00011353" w:rsidRDefault="006F6405" w:rsidP="00DD0B5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rFonts w:ascii="Arial Black" w:hAnsi="Arial Black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Mant</w:t>
                            </w:r>
                            <w:r w:rsidRPr="006E6F11">
                              <w:rPr>
                                <w:sz w:val="20"/>
                                <w:szCs w:val="20"/>
                              </w:rPr>
                              <w:t>é</w:t>
                            </w:r>
                            <w:r w:rsidR="002E7935" w:rsidRPr="00011353">
                              <w:rPr>
                                <w:sz w:val="20"/>
                                <w:szCs w:val="20"/>
                              </w:rPr>
                              <w:t>ngase</w:t>
                            </w:r>
                            <w:proofErr w:type="spellEnd"/>
                            <w:r w:rsidR="002E7935" w:rsidRPr="0001135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E7935" w:rsidRPr="00011353">
                              <w:rPr>
                                <w:sz w:val="20"/>
                                <w:szCs w:val="20"/>
                              </w:rPr>
                              <w:t>informado</w:t>
                            </w:r>
                            <w:proofErr w:type="spellEnd"/>
                            <w:r w:rsidR="002E7935" w:rsidRPr="00011353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="002E7935" w:rsidRPr="00011353">
                              <w:rPr>
                                <w:sz w:val="20"/>
                                <w:szCs w:val="20"/>
                              </w:rPr>
                              <w:t>Tenga</w:t>
                            </w:r>
                            <w:proofErr w:type="spellEnd"/>
                            <w:r w:rsidR="002E7935" w:rsidRPr="0001135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E7935" w:rsidRPr="00011353">
                              <w:rPr>
                                <w:sz w:val="20"/>
                                <w:szCs w:val="20"/>
                              </w:rPr>
                              <w:t>preparado</w:t>
                            </w:r>
                            <w:proofErr w:type="spellEnd"/>
                            <w:r w:rsidR="002E7935" w:rsidRPr="00011353">
                              <w:rPr>
                                <w:sz w:val="20"/>
                                <w:szCs w:val="20"/>
                              </w:rPr>
                              <w:t xml:space="preserve"> un plan y </w:t>
                            </w:r>
                            <w:proofErr w:type="spellStart"/>
                            <w:r w:rsidR="002E7935" w:rsidRPr="00011353">
                              <w:rPr>
                                <w:sz w:val="20"/>
                                <w:szCs w:val="20"/>
                              </w:rPr>
                              <w:t>equipo</w:t>
                            </w:r>
                            <w:proofErr w:type="spellEnd"/>
                            <w:r w:rsidR="002E7935" w:rsidRPr="00011353">
                              <w:rPr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="002E7935" w:rsidRPr="00011353">
                              <w:rPr>
                                <w:sz w:val="20"/>
                                <w:szCs w:val="20"/>
                              </w:rPr>
                              <w:t>emergencia</w:t>
                            </w:r>
                            <w:proofErr w:type="spellEnd"/>
                            <w:r w:rsidR="00013910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A75BA30" w14:textId="30320767" w:rsidR="002E7935" w:rsidRPr="00011353" w:rsidRDefault="00834BB4" w:rsidP="00DD0B5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rFonts w:ascii="Arial Black" w:hAnsi="Arial Black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11353">
                              <w:rPr>
                                <w:sz w:val="20"/>
                                <w:szCs w:val="20"/>
                              </w:rPr>
                              <w:t>Comuní</w:t>
                            </w:r>
                            <w:r w:rsidR="002E7935" w:rsidRPr="00011353">
                              <w:rPr>
                                <w:sz w:val="20"/>
                                <w:szCs w:val="20"/>
                              </w:rPr>
                              <w:t>quese</w:t>
                            </w:r>
                            <w:proofErr w:type="spellEnd"/>
                            <w:r w:rsidR="002E7935" w:rsidRPr="00011353">
                              <w:rPr>
                                <w:sz w:val="20"/>
                                <w:szCs w:val="20"/>
                              </w:rPr>
                              <w:t xml:space="preserve"> con </w:t>
                            </w:r>
                            <w:proofErr w:type="spellStart"/>
                            <w:r w:rsidR="002E7935" w:rsidRPr="00011353">
                              <w:rPr>
                                <w:sz w:val="20"/>
                                <w:szCs w:val="20"/>
                              </w:rPr>
                              <w:t>familiar</w:t>
                            </w:r>
                            <w:r w:rsidR="00013910"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r w:rsidR="002E7935" w:rsidRPr="00011353"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proofErr w:type="spellEnd"/>
                            <w:r w:rsidR="002E7935" w:rsidRPr="00011353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2E7935" w:rsidRPr="00011353">
                              <w:rPr>
                                <w:sz w:val="20"/>
                                <w:szCs w:val="20"/>
                              </w:rPr>
                              <w:t>amistades</w:t>
                            </w:r>
                            <w:proofErr w:type="spellEnd"/>
                            <w:r w:rsidR="002E7935" w:rsidRPr="00011353">
                              <w:rPr>
                                <w:sz w:val="20"/>
                                <w:szCs w:val="20"/>
                              </w:rPr>
                              <w:t xml:space="preserve">, y </w:t>
                            </w:r>
                            <w:proofErr w:type="spellStart"/>
                            <w:r w:rsidR="002E7935" w:rsidRPr="00011353">
                              <w:rPr>
                                <w:sz w:val="20"/>
                                <w:szCs w:val="20"/>
                              </w:rPr>
                              <w:t>vecinos</w:t>
                            </w:r>
                            <w:proofErr w:type="spellEnd"/>
                            <w:r w:rsidR="00013910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0E3457E" w14:textId="2677BBB8" w:rsidR="002E7935" w:rsidRPr="00A66DE8" w:rsidRDefault="00834BB4" w:rsidP="00DD0B5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/>
                              <w:rPr>
                                <w:rFonts w:ascii="Arial Black" w:hAnsi="Arial Black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11353">
                              <w:rPr>
                                <w:sz w:val="20"/>
                                <w:szCs w:val="20"/>
                              </w:rPr>
                              <w:t xml:space="preserve">Si </w:t>
                            </w:r>
                            <w:proofErr w:type="spellStart"/>
                            <w:r w:rsidRPr="00011353">
                              <w:rPr>
                                <w:sz w:val="20"/>
                                <w:szCs w:val="20"/>
                              </w:rPr>
                              <w:t>permanece</w:t>
                            </w:r>
                            <w:proofErr w:type="spellEnd"/>
                            <w:r w:rsidRPr="00011353">
                              <w:rPr>
                                <w:sz w:val="20"/>
                                <w:szCs w:val="20"/>
                              </w:rPr>
                              <w:t xml:space="preserve"> en </w:t>
                            </w:r>
                            <w:proofErr w:type="spellStart"/>
                            <w:r w:rsidRPr="00011353">
                              <w:rPr>
                                <w:sz w:val="20"/>
                                <w:szCs w:val="20"/>
                              </w:rPr>
                              <w:t>su</w:t>
                            </w:r>
                            <w:proofErr w:type="spellEnd"/>
                            <w:r w:rsidRPr="0001135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11353">
                              <w:rPr>
                                <w:sz w:val="20"/>
                                <w:szCs w:val="20"/>
                              </w:rPr>
                              <w:t>hogar</w:t>
                            </w:r>
                            <w:proofErr w:type="spellEnd"/>
                            <w:r w:rsidRPr="00011353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11353">
                              <w:rPr>
                                <w:sz w:val="20"/>
                                <w:szCs w:val="20"/>
                              </w:rPr>
                              <w:t>mantenga</w:t>
                            </w:r>
                            <w:proofErr w:type="spellEnd"/>
                            <w:r w:rsidRPr="0001135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11353">
                              <w:rPr>
                                <w:sz w:val="20"/>
                                <w:szCs w:val="20"/>
                              </w:rPr>
                              <w:t>una</w:t>
                            </w:r>
                            <w:proofErr w:type="spellEnd"/>
                            <w:r w:rsidRPr="0001135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11353">
                              <w:rPr>
                                <w:sz w:val="20"/>
                                <w:szCs w:val="20"/>
                              </w:rPr>
                              <w:t>reserva</w:t>
                            </w:r>
                            <w:proofErr w:type="spellEnd"/>
                            <w:r w:rsidR="002E7935" w:rsidRPr="00011353">
                              <w:rPr>
                                <w:sz w:val="20"/>
                                <w:szCs w:val="20"/>
                              </w:rPr>
                              <w:t xml:space="preserve"> de 1 </w:t>
                            </w:r>
                            <w:proofErr w:type="spellStart"/>
                            <w:r w:rsidR="00011353">
                              <w:rPr>
                                <w:sz w:val="20"/>
                                <w:szCs w:val="20"/>
                              </w:rPr>
                              <w:t>gal</w:t>
                            </w:r>
                            <w:r w:rsidR="00011353" w:rsidRPr="00D02EED">
                              <w:rPr>
                                <w:sz w:val="20"/>
                                <w:szCs w:val="20"/>
                              </w:rPr>
                              <w:t>ó</w:t>
                            </w:r>
                            <w:r w:rsidRPr="00011353">
                              <w:rPr>
                                <w:sz w:val="20"/>
                                <w:szCs w:val="20"/>
                              </w:rPr>
                              <w:t>n</w:t>
                            </w:r>
                            <w:proofErr w:type="spellEnd"/>
                            <w:r w:rsidRPr="00011353">
                              <w:rPr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011353">
                              <w:rPr>
                                <w:sz w:val="20"/>
                                <w:szCs w:val="20"/>
                              </w:rPr>
                              <w:t>agua</w:t>
                            </w:r>
                            <w:proofErr w:type="spellEnd"/>
                            <w:r w:rsidRPr="0001135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11353">
                              <w:rPr>
                                <w:sz w:val="20"/>
                                <w:szCs w:val="20"/>
                              </w:rPr>
                              <w:t>por</w:t>
                            </w:r>
                            <w:proofErr w:type="spellEnd"/>
                            <w:r w:rsidRPr="00011353">
                              <w:rPr>
                                <w:sz w:val="20"/>
                                <w:szCs w:val="20"/>
                              </w:rPr>
                              <w:t xml:space="preserve"> persona </w:t>
                            </w:r>
                            <w:proofErr w:type="spellStart"/>
                            <w:r w:rsidRPr="00011353">
                              <w:rPr>
                                <w:sz w:val="20"/>
                                <w:szCs w:val="20"/>
                              </w:rPr>
                              <w:t>por</w:t>
                            </w:r>
                            <w:proofErr w:type="spellEnd"/>
                            <w:r w:rsidRPr="0001135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11353">
                              <w:rPr>
                                <w:sz w:val="20"/>
                                <w:szCs w:val="20"/>
                              </w:rPr>
                              <w:t>dí</w:t>
                            </w:r>
                            <w:r w:rsidR="002E7935" w:rsidRPr="00011353"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proofErr w:type="spellEnd"/>
                            <w:r w:rsidR="0001135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011353">
                              <w:rPr>
                                <w:sz w:val="20"/>
                                <w:szCs w:val="20"/>
                              </w:rPr>
                              <w:t xml:space="preserve">y </w:t>
                            </w:r>
                            <w:r w:rsidRPr="00011353">
                              <w:rPr>
                                <w:sz w:val="20"/>
                                <w:szCs w:val="20"/>
                              </w:rPr>
                              <w:t xml:space="preserve"> para</w:t>
                            </w:r>
                            <w:proofErr w:type="gramEnd"/>
                            <w:r w:rsidRPr="00011353">
                              <w:rPr>
                                <w:sz w:val="20"/>
                                <w:szCs w:val="20"/>
                              </w:rPr>
                              <w:t xml:space="preserve"> 4 – 5 </w:t>
                            </w:r>
                            <w:proofErr w:type="spellStart"/>
                            <w:r w:rsidRPr="00011353">
                              <w:rPr>
                                <w:sz w:val="20"/>
                                <w:szCs w:val="20"/>
                              </w:rPr>
                              <w:t>dí</w:t>
                            </w:r>
                            <w:r w:rsidR="002E7935" w:rsidRPr="00011353">
                              <w:rPr>
                                <w:sz w:val="20"/>
                                <w:szCs w:val="20"/>
                              </w:rPr>
                              <w:t>as</w:t>
                            </w:r>
                            <w:proofErr w:type="spellEnd"/>
                            <w:r w:rsidR="002E7935" w:rsidRPr="00011353">
                              <w:rPr>
                                <w:sz w:val="20"/>
                                <w:szCs w:val="20"/>
                              </w:rPr>
                              <w:t xml:space="preserve">, y </w:t>
                            </w:r>
                            <w:proofErr w:type="spellStart"/>
                            <w:r w:rsidR="00013910">
                              <w:rPr>
                                <w:sz w:val="20"/>
                                <w:szCs w:val="20"/>
                              </w:rPr>
                              <w:t>una</w:t>
                            </w:r>
                            <w:proofErr w:type="spellEnd"/>
                            <w:r w:rsidR="0001391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13910">
                              <w:rPr>
                                <w:sz w:val="20"/>
                                <w:szCs w:val="20"/>
                              </w:rPr>
                              <w:t>reserva</w:t>
                            </w:r>
                            <w:proofErr w:type="spellEnd"/>
                            <w:r w:rsidR="00011353">
                              <w:rPr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="002E7935" w:rsidRPr="00011353">
                              <w:rPr>
                                <w:sz w:val="20"/>
                                <w:szCs w:val="20"/>
                              </w:rPr>
                              <w:t>alimentos</w:t>
                            </w:r>
                            <w:proofErr w:type="spellEnd"/>
                            <w:r w:rsidR="00011353">
                              <w:rPr>
                                <w:sz w:val="20"/>
                                <w:szCs w:val="20"/>
                              </w:rPr>
                              <w:t xml:space="preserve"> no </w:t>
                            </w:r>
                            <w:proofErr w:type="spellStart"/>
                            <w:r w:rsidR="00011353">
                              <w:rPr>
                                <w:sz w:val="20"/>
                                <w:szCs w:val="20"/>
                              </w:rPr>
                              <w:t>perecederos</w:t>
                            </w:r>
                            <w:proofErr w:type="spellEnd"/>
                            <w:r w:rsidR="002E7935" w:rsidRPr="00011353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E0F85" id="Text_x0020_Box_x0020_306" o:spid="_x0000_s1041" type="#_x0000_t202" style="position:absolute;margin-left:31.25pt;margin-top:154.75pt;width:387.55pt;height:115.4pt;z-index:2516367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e6BdkCAAAj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f6Q&#10;jjFSRAJJj6z16Eq3KOgAoZ1xBTg+GHD1LRiA6V7vQBkKb7mV4Q8lIbAD1vsjviEcBWU+HWaTyQgj&#10;CrYsH49Gk8hA8nzdWOc/Mi1REEpsgcCIK9neOA+pgGvvEl5TetEIEUkU6oUCHDsNi13Q3SYFpAJi&#10;8AxJRYZ+zEfnw+p8NB2Mq1E2yLN0MqiqdDi4XlRpleaL+TS/+glZSJLlxQ56xUCnBYwAiYUgqwMv&#10;wfx3xEhCX7RxliWxgdCWQJtGaCF9eCDW26ecBBo6uKPk94KFQoT6zDhQGFEPijg8bC5sF49QypTv&#10;o0bv4MUBuLdcPPhH6CKkb7nckQA34sta+eNl2ShtI8Wv0q6/9inzzh/AOKk7iL5dtrF3s1Hfjktd&#10;76FLre4m3Rm6aKCTbojz98TCaENjwrryd/DhQu9KrA8SRmttv/9JH/yBWLBiFOgvsfu2IZZhJD4p&#10;mMVpludht8RDDs0EB3tqWZ5a1EbOdaQZQXZRDP5e9CK3Wj7BVqvCq2AiisLbJfa9OPfdAoOtSFlV&#10;RSfYJob4G/VgaOigAHOYk8f2iVhzGCYPnXSr+6VCilcz1fmGm0pXG695EwcuAN2heiAANlHsy8PW&#10;DKvu9By9nnf77BcAAAD//wMAUEsDBBQABgAIAAAAIQCDRuNJ4AAAAAoBAAAPAAAAZHJzL2Rvd25y&#10;ZXYueG1sTI/BTsMwDIbvSLxDZCRuLGFlXSlNJ0DAaQjYOHDMGq+taJyqydby9jMnuNnyp9/fX6wm&#10;14kjDqH1pOF6pkAgVd62VGv43D5fZSBCNGRN5wk1/GCAVXl+Vpjc+pE+8LiJteAQCrnR0MTY51KG&#10;qkFnwsz3SHzb+8GZyOtQSzuYkcNdJ+dKpdKZlvhDY3p8bLD63hycBlxPbvuaLZ/i28P+RX1l7+Pa&#10;1lpfXkz3dyAiTvEPhl99VoeSnXb+QDaITkM6XzCpIVG3PDCQJcsUxE7D4kYlIMtC/q9QngAAAP//&#10;AwBQSwECLQAUAAYACAAAACEA5JnDwPsAAADhAQAAEwAAAAAAAAAAAAAAAAAAAAAAW0NvbnRlbnRf&#10;VHlwZXNdLnhtbFBLAQItABQABgAIAAAAIQAjsmrh1wAAAJQBAAALAAAAAAAAAAAAAAAAACwBAABf&#10;cmVscy8ucmVsc1BLAQItABQABgAIAAAAIQB1p7oF2QIAACMGAAAOAAAAAAAAAAAAAAAAACwCAABk&#10;cnMvZTJvRG9jLnhtbFBLAQItABQABgAIAAAAIQCDRuNJ4AAAAAoBAAAPAAAAAAAAAAAAAAAAADEF&#10;AABkcnMvZG93bnJldi54bWxQSwUGAAAAAAQABADzAAAAPgYAAAAA&#10;" mv:complextextbox="1" filled="f" stroked="f">
                <v:textbox>
                  <w:txbxContent>
                    <w:p w14:paraId="795E7722" w14:textId="53C2065F" w:rsidR="00DD0B5D" w:rsidRPr="009152B9" w:rsidRDefault="00DD0B5D" w:rsidP="00CA772B">
                      <w:pPr>
                        <w:spacing w:after="0"/>
                        <w:rPr>
                          <w:rFonts w:ascii="Arial Black" w:hAnsi="Arial Black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Cs w:val="28"/>
                        </w:rPr>
                        <w:t xml:space="preserve">La </w:t>
                      </w:r>
                      <w:proofErr w:type="spellStart"/>
                      <w:r>
                        <w:rPr>
                          <w:rFonts w:ascii="Arial Black" w:hAnsi="Arial Black"/>
                          <w:color w:val="000000" w:themeColor="text1"/>
                          <w:szCs w:val="28"/>
                        </w:rPr>
                        <w:t>Seguridad</w:t>
                      </w:r>
                      <w:proofErr w:type="spellEnd"/>
                      <w:r>
                        <w:rPr>
                          <w:rFonts w:ascii="Arial Black" w:hAnsi="Arial Black"/>
                          <w:color w:val="000000" w:themeColor="text1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color w:val="000000" w:themeColor="text1"/>
                          <w:szCs w:val="28"/>
                        </w:rPr>
                        <w:t>durante</w:t>
                      </w:r>
                      <w:proofErr w:type="spellEnd"/>
                      <w:r>
                        <w:rPr>
                          <w:rFonts w:ascii="Arial Black" w:hAnsi="Arial Black"/>
                          <w:color w:val="000000" w:themeColor="text1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color w:val="000000" w:themeColor="text1"/>
                          <w:szCs w:val="28"/>
                        </w:rPr>
                        <w:t>Tormentas</w:t>
                      </w:r>
                      <w:proofErr w:type="spellEnd"/>
                      <w:r>
                        <w:rPr>
                          <w:rFonts w:ascii="Arial Black" w:hAnsi="Arial Black"/>
                          <w:color w:val="000000" w:themeColor="text1"/>
                          <w:szCs w:val="28"/>
                        </w:rPr>
                        <w:t xml:space="preserve"> e </w:t>
                      </w:r>
                      <w:proofErr w:type="spellStart"/>
                      <w:r>
                        <w:rPr>
                          <w:rFonts w:ascii="Arial Black" w:hAnsi="Arial Black"/>
                          <w:color w:val="000000" w:themeColor="text1"/>
                          <w:szCs w:val="28"/>
                        </w:rPr>
                        <w:t>Inundaciones</w:t>
                      </w:r>
                      <w:proofErr w:type="spellEnd"/>
                      <w:r w:rsidR="009152B9">
                        <w:rPr>
                          <w:rFonts w:ascii="Arial Black" w:hAnsi="Arial Black"/>
                          <w:color w:val="000000" w:themeColor="text1"/>
                          <w:szCs w:val="28"/>
                        </w:rPr>
                        <w:br/>
                      </w:r>
                    </w:p>
                    <w:p w14:paraId="1D88FDA7" w14:textId="56B671A1" w:rsidR="005E58C0" w:rsidRPr="00011353" w:rsidRDefault="00DD0B5D" w:rsidP="00DD0B5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rPr>
                          <w:rFonts w:ascii="Arial Black" w:hAnsi="Arial Black"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 w:rsidRPr="00011353">
                        <w:rPr>
                          <w:sz w:val="20"/>
                          <w:szCs w:val="20"/>
                        </w:rPr>
                        <w:t>Mantener</w:t>
                      </w:r>
                      <w:proofErr w:type="spellEnd"/>
                      <w:r w:rsidRPr="00011353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11353">
                        <w:rPr>
                          <w:sz w:val="20"/>
                          <w:szCs w:val="20"/>
                        </w:rPr>
                        <w:t>drenajes</w:t>
                      </w:r>
                      <w:proofErr w:type="spellEnd"/>
                      <w:r w:rsidRPr="00011353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11353">
                        <w:rPr>
                          <w:sz w:val="20"/>
                          <w:szCs w:val="20"/>
                        </w:rPr>
                        <w:t>canales</w:t>
                      </w:r>
                      <w:proofErr w:type="spellEnd"/>
                      <w:r w:rsidRPr="00011353">
                        <w:rPr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011353">
                        <w:rPr>
                          <w:sz w:val="20"/>
                          <w:szCs w:val="20"/>
                        </w:rPr>
                        <w:t>canalones</w:t>
                      </w:r>
                      <w:proofErr w:type="spellEnd"/>
                      <w:r w:rsidRPr="00011353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11353">
                        <w:rPr>
                          <w:sz w:val="20"/>
                          <w:szCs w:val="20"/>
                        </w:rPr>
                        <w:t>libres</w:t>
                      </w:r>
                      <w:proofErr w:type="spellEnd"/>
                      <w:r w:rsidRPr="00011353">
                        <w:rPr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011353">
                        <w:rPr>
                          <w:sz w:val="20"/>
                          <w:szCs w:val="20"/>
                        </w:rPr>
                        <w:t>escombros</w:t>
                      </w:r>
                      <w:proofErr w:type="spellEnd"/>
                      <w:r w:rsidRPr="00011353">
                        <w:rPr>
                          <w:sz w:val="20"/>
                          <w:szCs w:val="20"/>
                        </w:rPr>
                        <w:t xml:space="preserve"> para </w:t>
                      </w:r>
                      <w:proofErr w:type="spellStart"/>
                      <w:r w:rsidRPr="00011353">
                        <w:rPr>
                          <w:sz w:val="20"/>
                          <w:szCs w:val="20"/>
                        </w:rPr>
                        <w:t>prevenir</w:t>
                      </w:r>
                      <w:proofErr w:type="spellEnd"/>
                      <w:r w:rsidRPr="00011353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11353">
                        <w:rPr>
                          <w:sz w:val="20"/>
                          <w:szCs w:val="20"/>
                        </w:rPr>
                        <w:t>daño</w:t>
                      </w:r>
                      <w:proofErr w:type="spellEnd"/>
                      <w:r w:rsidRPr="00011353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11353">
                        <w:rPr>
                          <w:sz w:val="20"/>
                          <w:szCs w:val="20"/>
                        </w:rPr>
                        <w:t>por</w:t>
                      </w:r>
                      <w:proofErr w:type="spellEnd"/>
                      <w:r w:rsidRPr="00011353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11353">
                        <w:rPr>
                          <w:sz w:val="20"/>
                          <w:szCs w:val="20"/>
                        </w:rPr>
                        <w:t>agua</w:t>
                      </w:r>
                      <w:proofErr w:type="spellEnd"/>
                      <w:r w:rsidR="00013910">
                        <w:rPr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="00013910">
                        <w:rPr>
                          <w:sz w:val="20"/>
                          <w:szCs w:val="20"/>
                        </w:rPr>
                        <w:t>inundaci</w:t>
                      </w:r>
                      <w:r w:rsidR="00013910" w:rsidRPr="00011353">
                        <w:rPr>
                          <w:sz w:val="20"/>
                          <w:szCs w:val="20"/>
                        </w:rPr>
                        <w:t>ó</w:t>
                      </w:r>
                      <w:r w:rsidR="00013910">
                        <w:rPr>
                          <w:sz w:val="20"/>
                          <w:szCs w:val="20"/>
                        </w:rPr>
                        <w:t>n</w:t>
                      </w:r>
                      <w:proofErr w:type="spellEnd"/>
                      <w:r w:rsidR="002E7935" w:rsidRPr="00011353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4FD210F6" w14:textId="0097DA1B" w:rsidR="002E7935" w:rsidRPr="00011353" w:rsidRDefault="006F6405" w:rsidP="00DD0B5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rPr>
                          <w:rFonts w:ascii="Arial Black" w:hAnsi="Arial Black"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Mant</w:t>
                      </w:r>
                      <w:r w:rsidRPr="006E6F11">
                        <w:rPr>
                          <w:sz w:val="20"/>
                          <w:szCs w:val="20"/>
                        </w:rPr>
                        <w:t>é</w:t>
                      </w:r>
                      <w:r w:rsidR="002E7935" w:rsidRPr="00011353">
                        <w:rPr>
                          <w:sz w:val="20"/>
                          <w:szCs w:val="20"/>
                        </w:rPr>
                        <w:t>ngase</w:t>
                      </w:r>
                      <w:proofErr w:type="spellEnd"/>
                      <w:r w:rsidR="002E7935" w:rsidRPr="00011353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E7935" w:rsidRPr="00011353">
                        <w:rPr>
                          <w:sz w:val="20"/>
                          <w:szCs w:val="20"/>
                        </w:rPr>
                        <w:t>informado</w:t>
                      </w:r>
                      <w:proofErr w:type="spellEnd"/>
                      <w:r w:rsidR="002E7935" w:rsidRPr="00011353">
                        <w:rPr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="002E7935" w:rsidRPr="00011353">
                        <w:rPr>
                          <w:sz w:val="20"/>
                          <w:szCs w:val="20"/>
                        </w:rPr>
                        <w:t>Tenga</w:t>
                      </w:r>
                      <w:proofErr w:type="spellEnd"/>
                      <w:r w:rsidR="002E7935" w:rsidRPr="00011353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E7935" w:rsidRPr="00011353">
                        <w:rPr>
                          <w:sz w:val="20"/>
                          <w:szCs w:val="20"/>
                        </w:rPr>
                        <w:t>preparado</w:t>
                      </w:r>
                      <w:proofErr w:type="spellEnd"/>
                      <w:r w:rsidR="002E7935" w:rsidRPr="00011353">
                        <w:rPr>
                          <w:sz w:val="20"/>
                          <w:szCs w:val="20"/>
                        </w:rPr>
                        <w:t xml:space="preserve"> un plan y </w:t>
                      </w:r>
                      <w:proofErr w:type="spellStart"/>
                      <w:r w:rsidR="002E7935" w:rsidRPr="00011353">
                        <w:rPr>
                          <w:sz w:val="20"/>
                          <w:szCs w:val="20"/>
                        </w:rPr>
                        <w:t>equipo</w:t>
                      </w:r>
                      <w:proofErr w:type="spellEnd"/>
                      <w:r w:rsidR="002E7935" w:rsidRPr="00011353">
                        <w:rPr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="002E7935" w:rsidRPr="00011353">
                        <w:rPr>
                          <w:sz w:val="20"/>
                          <w:szCs w:val="20"/>
                        </w:rPr>
                        <w:t>emergencia</w:t>
                      </w:r>
                      <w:proofErr w:type="spellEnd"/>
                      <w:r w:rsidR="00013910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7A75BA30" w14:textId="30320767" w:rsidR="002E7935" w:rsidRPr="00011353" w:rsidRDefault="00834BB4" w:rsidP="00DD0B5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rPr>
                          <w:rFonts w:ascii="Arial Black" w:hAnsi="Arial Black"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 w:rsidRPr="00011353">
                        <w:rPr>
                          <w:sz w:val="20"/>
                          <w:szCs w:val="20"/>
                        </w:rPr>
                        <w:t>Comuní</w:t>
                      </w:r>
                      <w:r w:rsidR="002E7935" w:rsidRPr="00011353">
                        <w:rPr>
                          <w:sz w:val="20"/>
                          <w:szCs w:val="20"/>
                        </w:rPr>
                        <w:t>quese</w:t>
                      </w:r>
                      <w:proofErr w:type="spellEnd"/>
                      <w:r w:rsidR="002E7935" w:rsidRPr="00011353">
                        <w:rPr>
                          <w:sz w:val="20"/>
                          <w:szCs w:val="20"/>
                        </w:rPr>
                        <w:t xml:space="preserve"> con </w:t>
                      </w:r>
                      <w:proofErr w:type="spellStart"/>
                      <w:r w:rsidR="002E7935" w:rsidRPr="00011353">
                        <w:rPr>
                          <w:sz w:val="20"/>
                          <w:szCs w:val="20"/>
                        </w:rPr>
                        <w:t>familiar</w:t>
                      </w:r>
                      <w:r w:rsidR="00013910">
                        <w:rPr>
                          <w:sz w:val="20"/>
                          <w:szCs w:val="20"/>
                        </w:rPr>
                        <w:t>e</w:t>
                      </w:r>
                      <w:r w:rsidR="002E7935" w:rsidRPr="00011353">
                        <w:rPr>
                          <w:sz w:val="20"/>
                          <w:szCs w:val="20"/>
                        </w:rPr>
                        <w:t>s</w:t>
                      </w:r>
                      <w:proofErr w:type="spellEnd"/>
                      <w:r w:rsidR="002E7935" w:rsidRPr="00011353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2E7935" w:rsidRPr="00011353">
                        <w:rPr>
                          <w:sz w:val="20"/>
                          <w:szCs w:val="20"/>
                        </w:rPr>
                        <w:t>amistades</w:t>
                      </w:r>
                      <w:proofErr w:type="spellEnd"/>
                      <w:r w:rsidR="002E7935" w:rsidRPr="00011353">
                        <w:rPr>
                          <w:sz w:val="20"/>
                          <w:szCs w:val="20"/>
                        </w:rPr>
                        <w:t xml:space="preserve">, y </w:t>
                      </w:r>
                      <w:proofErr w:type="spellStart"/>
                      <w:r w:rsidR="002E7935" w:rsidRPr="00011353">
                        <w:rPr>
                          <w:sz w:val="20"/>
                          <w:szCs w:val="20"/>
                        </w:rPr>
                        <w:t>vecinos</w:t>
                      </w:r>
                      <w:proofErr w:type="spellEnd"/>
                      <w:r w:rsidR="00013910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70E3457E" w14:textId="2677BBB8" w:rsidR="002E7935" w:rsidRPr="00A66DE8" w:rsidRDefault="00834BB4" w:rsidP="00DD0B5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/>
                        <w:rPr>
                          <w:rFonts w:ascii="Arial Black" w:hAnsi="Arial Black"/>
                          <w:color w:val="000000" w:themeColor="text1"/>
                          <w:sz w:val="22"/>
                          <w:szCs w:val="22"/>
                        </w:rPr>
                      </w:pPr>
                      <w:r w:rsidRPr="00011353">
                        <w:rPr>
                          <w:sz w:val="20"/>
                          <w:szCs w:val="20"/>
                        </w:rPr>
                        <w:t xml:space="preserve">Si </w:t>
                      </w:r>
                      <w:proofErr w:type="spellStart"/>
                      <w:r w:rsidRPr="00011353">
                        <w:rPr>
                          <w:sz w:val="20"/>
                          <w:szCs w:val="20"/>
                        </w:rPr>
                        <w:t>permanece</w:t>
                      </w:r>
                      <w:proofErr w:type="spellEnd"/>
                      <w:r w:rsidRPr="00011353">
                        <w:rPr>
                          <w:sz w:val="20"/>
                          <w:szCs w:val="20"/>
                        </w:rPr>
                        <w:t xml:space="preserve"> en </w:t>
                      </w:r>
                      <w:proofErr w:type="spellStart"/>
                      <w:r w:rsidRPr="00011353">
                        <w:rPr>
                          <w:sz w:val="20"/>
                          <w:szCs w:val="20"/>
                        </w:rPr>
                        <w:t>su</w:t>
                      </w:r>
                      <w:proofErr w:type="spellEnd"/>
                      <w:r w:rsidRPr="00011353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11353">
                        <w:rPr>
                          <w:sz w:val="20"/>
                          <w:szCs w:val="20"/>
                        </w:rPr>
                        <w:t>hogar</w:t>
                      </w:r>
                      <w:proofErr w:type="spellEnd"/>
                      <w:r w:rsidRPr="00011353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11353">
                        <w:rPr>
                          <w:sz w:val="20"/>
                          <w:szCs w:val="20"/>
                        </w:rPr>
                        <w:t>mantenga</w:t>
                      </w:r>
                      <w:proofErr w:type="spellEnd"/>
                      <w:r w:rsidRPr="00011353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11353">
                        <w:rPr>
                          <w:sz w:val="20"/>
                          <w:szCs w:val="20"/>
                        </w:rPr>
                        <w:t>una</w:t>
                      </w:r>
                      <w:proofErr w:type="spellEnd"/>
                      <w:r w:rsidRPr="00011353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11353">
                        <w:rPr>
                          <w:sz w:val="20"/>
                          <w:szCs w:val="20"/>
                        </w:rPr>
                        <w:t>reserva</w:t>
                      </w:r>
                      <w:proofErr w:type="spellEnd"/>
                      <w:r w:rsidR="002E7935" w:rsidRPr="00011353">
                        <w:rPr>
                          <w:sz w:val="20"/>
                          <w:szCs w:val="20"/>
                        </w:rPr>
                        <w:t xml:space="preserve"> de 1 </w:t>
                      </w:r>
                      <w:proofErr w:type="spellStart"/>
                      <w:r w:rsidR="00011353">
                        <w:rPr>
                          <w:sz w:val="20"/>
                          <w:szCs w:val="20"/>
                        </w:rPr>
                        <w:t>gal</w:t>
                      </w:r>
                      <w:r w:rsidR="00011353" w:rsidRPr="00D02EED">
                        <w:rPr>
                          <w:sz w:val="20"/>
                          <w:szCs w:val="20"/>
                        </w:rPr>
                        <w:t>ó</w:t>
                      </w:r>
                      <w:r w:rsidRPr="00011353">
                        <w:rPr>
                          <w:sz w:val="20"/>
                          <w:szCs w:val="20"/>
                        </w:rPr>
                        <w:t>n</w:t>
                      </w:r>
                      <w:proofErr w:type="spellEnd"/>
                      <w:r w:rsidRPr="00011353">
                        <w:rPr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011353">
                        <w:rPr>
                          <w:sz w:val="20"/>
                          <w:szCs w:val="20"/>
                        </w:rPr>
                        <w:t>agua</w:t>
                      </w:r>
                      <w:proofErr w:type="spellEnd"/>
                      <w:r w:rsidRPr="00011353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11353">
                        <w:rPr>
                          <w:sz w:val="20"/>
                          <w:szCs w:val="20"/>
                        </w:rPr>
                        <w:t>por</w:t>
                      </w:r>
                      <w:proofErr w:type="spellEnd"/>
                      <w:r w:rsidRPr="00011353">
                        <w:rPr>
                          <w:sz w:val="20"/>
                          <w:szCs w:val="20"/>
                        </w:rPr>
                        <w:t xml:space="preserve"> persona </w:t>
                      </w:r>
                      <w:proofErr w:type="spellStart"/>
                      <w:r w:rsidRPr="00011353">
                        <w:rPr>
                          <w:sz w:val="20"/>
                          <w:szCs w:val="20"/>
                        </w:rPr>
                        <w:t>por</w:t>
                      </w:r>
                      <w:proofErr w:type="spellEnd"/>
                      <w:r w:rsidRPr="00011353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11353">
                        <w:rPr>
                          <w:sz w:val="20"/>
                          <w:szCs w:val="20"/>
                        </w:rPr>
                        <w:t>dí</w:t>
                      </w:r>
                      <w:r w:rsidR="002E7935" w:rsidRPr="00011353">
                        <w:rPr>
                          <w:sz w:val="20"/>
                          <w:szCs w:val="20"/>
                        </w:rPr>
                        <w:t>a</w:t>
                      </w:r>
                      <w:proofErr w:type="spellEnd"/>
                      <w:r w:rsidR="00011353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011353">
                        <w:rPr>
                          <w:sz w:val="20"/>
                          <w:szCs w:val="20"/>
                        </w:rPr>
                        <w:t xml:space="preserve">y </w:t>
                      </w:r>
                      <w:r w:rsidRPr="00011353">
                        <w:rPr>
                          <w:sz w:val="20"/>
                          <w:szCs w:val="20"/>
                        </w:rPr>
                        <w:t xml:space="preserve"> para</w:t>
                      </w:r>
                      <w:proofErr w:type="gramEnd"/>
                      <w:r w:rsidRPr="00011353">
                        <w:rPr>
                          <w:sz w:val="20"/>
                          <w:szCs w:val="20"/>
                        </w:rPr>
                        <w:t xml:space="preserve"> 4 – 5 </w:t>
                      </w:r>
                      <w:proofErr w:type="spellStart"/>
                      <w:r w:rsidRPr="00011353">
                        <w:rPr>
                          <w:sz w:val="20"/>
                          <w:szCs w:val="20"/>
                        </w:rPr>
                        <w:t>dí</w:t>
                      </w:r>
                      <w:r w:rsidR="002E7935" w:rsidRPr="00011353">
                        <w:rPr>
                          <w:sz w:val="20"/>
                          <w:szCs w:val="20"/>
                        </w:rPr>
                        <w:t>as</w:t>
                      </w:r>
                      <w:proofErr w:type="spellEnd"/>
                      <w:r w:rsidR="002E7935" w:rsidRPr="00011353">
                        <w:rPr>
                          <w:sz w:val="20"/>
                          <w:szCs w:val="20"/>
                        </w:rPr>
                        <w:t xml:space="preserve">, y </w:t>
                      </w:r>
                      <w:proofErr w:type="spellStart"/>
                      <w:r w:rsidR="00013910">
                        <w:rPr>
                          <w:sz w:val="20"/>
                          <w:szCs w:val="20"/>
                        </w:rPr>
                        <w:t>una</w:t>
                      </w:r>
                      <w:proofErr w:type="spellEnd"/>
                      <w:r w:rsidR="00013910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013910">
                        <w:rPr>
                          <w:sz w:val="20"/>
                          <w:szCs w:val="20"/>
                        </w:rPr>
                        <w:t>reserva</w:t>
                      </w:r>
                      <w:proofErr w:type="spellEnd"/>
                      <w:r w:rsidR="00011353">
                        <w:rPr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="002E7935" w:rsidRPr="00011353">
                        <w:rPr>
                          <w:sz w:val="20"/>
                          <w:szCs w:val="20"/>
                        </w:rPr>
                        <w:t>alimentos</w:t>
                      </w:r>
                      <w:proofErr w:type="spellEnd"/>
                      <w:r w:rsidR="00011353">
                        <w:rPr>
                          <w:sz w:val="20"/>
                          <w:szCs w:val="20"/>
                        </w:rPr>
                        <w:t xml:space="preserve"> no </w:t>
                      </w:r>
                      <w:proofErr w:type="spellStart"/>
                      <w:r w:rsidR="00011353">
                        <w:rPr>
                          <w:sz w:val="20"/>
                          <w:szCs w:val="20"/>
                        </w:rPr>
                        <w:t>perecederos</w:t>
                      </w:r>
                      <w:proofErr w:type="spellEnd"/>
                      <w:r w:rsidR="002E7935" w:rsidRPr="00011353">
                        <w:rPr>
                          <w:sz w:val="20"/>
                          <w:szCs w:val="20"/>
                        </w:rPr>
                        <w:t xml:space="preserve">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51443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07030" behindDoc="0" locked="0" layoutInCell="1" allowOverlap="1" wp14:anchorId="2252DE75" wp14:editId="6280C5B6">
                <wp:simplePos x="0" y="0"/>
                <wp:positionH relativeFrom="page">
                  <wp:posOffset>322289</wp:posOffset>
                </wp:positionH>
                <wp:positionV relativeFrom="page">
                  <wp:posOffset>6538595</wp:posOffset>
                </wp:positionV>
                <wp:extent cx="7223760" cy="1569730"/>
                <wp:effectExtent l="0" t="0" r="0" b="5080"/>
                <wp:wrapThrough wrapText="bothSides">
                  <wp:wrapPolygon edited="0">
                    <wp:start x="0" y="0"/>
                    <wp:lineTo x="0" y="21320"/>
                    <wp:lineTo x="21494" y="21320"/>
                    <wp:lineTo x="21494" y="0"/>
                    <wp:lineTo x="0" y="0"/>
                  </wp:wrapPolygon>
                </wp:wrapThrough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3760" cy="1569730"/>
                          <a:chOff x="0" y="0"/>
                          <a:chExt cx="7223760" cy="167005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319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23760" cy="167005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5000">
                                <a:schemeClr val="accent6">
                                  <a:lumMod val="75000"/>
                                </a:schemeClr>
                              </a:gs>
                              <a:gs pos="97000">
                                <a:srgbClr val="FFFFFF"/>
                              </a:gs>
                              <a:gs pos="64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137160" tIns="137160" rIns="137160" bIns="137160" anchor="t" anchorCtr="0" upright="1"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137160" y="137160"/>
                            <a:ext cx="274955" cy="14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20">
                          <w:txbxContent>
                            <w:p w14:paraId="44A2244F" w14:textId="77777777" w:rsidR="005E58C0" w:rsidRDefault="005E58C0" w:rsidP="00675052">
                              <w:pPr>
                                <w:spacing w:after="0"/>
                                <w:rPr>
                                  <w:color w:val="E0EAF2" w:themeColor="background2" w:themeTint="99"/>
                                  <w:sz w:val="20"/>
                                </w:rPr>
                              </w:pPr>
                            </w:p>
                            <w:p w14:paraId="341B0B6E" w14:textId="77777777" w:rsidR="005E58C0" w:rsidRDefault="005E58C0" w:rsidP="005F6443">
                              <w:pPr>
                                <w:pStyle w:val="BodyText3"/>
                                <w:spacing w:after="0" w:line="240" w:lineRule="auto"/>
                                <w:ind w:left="360"/>
                                <w:rPr>
                                  <w:color w:val="auto"/>
                                  <w:sz w:val="20"/>
                                </w:rPr>
                              </w:pPr>
                            </w:p>
                            <w:p w14:paraId="3EA1DF98" w14:textId="69968A11" w:rsidR="005E58C0" w:rsidRPr="000F337E" w:rsidRDefault="005E58C0" w:rsidP="002209DF">
                              <w:pPr>
                                <w:pStyle w:val="BodyText3"/>
                                <w:numPr>
                                  <w:ilvl w:val="0"/>
                                  <w:numId w:val="3"/>
                                </w:numPr>
                                <w:spacing w:after="0" w:line="240" w:lineRule="auto"/>
                                <w:rPr>
                                  <w:color w:val="auto"/>
                                  <w:sz w:val="20"/>
                                </w:rPr>
                              </w:pPr>
                              <w:r w:rsidRPr="000F337E">
                                <w:rPr>
                                  <w:color w:val="auto"/>
                                  <w:sz w:val="20"/>
                                </w:rPr>
                                <w:t>Molds are allergens; s</w:t>
                              </w:r>
                              <w:r w:rsidR="00E95872">
                                <w:rPr>
                                  <w:color w:val="auto"/>
                                  <w:sz w:val="20"/>
                                </w:rPr>
                                <w:t xml:space="preserve">ome produce toxins or release </w:t>
                              </w:r>
                              <w:proofErr w:type="spellStart"/>
                              <w:r w:rsidR="00E95872">
                                <w:rPr>
                                  <w:color w:val="auto"/>
                                  <w:sz w:val="20"/>
                                </w:rPr>
                                <w:t>v</w:t>
                              </w:r>
                              <w:r w:rsidRPr="000F337E">
                                <w:rPr>
                                  <w:color w:val="auto"/>
                                  <w:sz w:val="20"/>
                                </w:rPr>
                                <w:t>latile</w:t>
                              </w:r>
                              <w:proofErr w:type="spellEnd"/>
                              <w:r w:rsidRPr="000F337E">
                                <w:rPr>
                                  <w:color w:val="auto"/>
                                  <w:sz w:val="20"/>
                                </w:rPr>
                                <w:t xml:space="preserve"> compounds from materials.</w:t>
                              </w:r>
                            </w:p>
                            <w:p w14:paraId="325E128E" w14:textId="166D808C" w:rsidR="005E58C0" w:rsidRPr="000F337E" w:rsidRDefault="005E58C0" w:rsidP="005F6443">
                              <w:pPr>
                                <w:pStyle w:val="BodyText3"/>
                                <w:numPr>
                                  <w:ilvl w:val="0"/>
                                  <w:numId w:val="3"/>
                                </w:numPr>
                                <w:spacing w:after="0" w:line="240" w:lineRule="auto"/>
                                <w:rPr>
                                  <w:color w:val="auto"/>
                                  <w:sz w:val="20"/>
                                </w:rPr>
                              </w:pPr>
                              <w:r>
                                <w:rPr>
                                  <w:color w:val="auto"/>
                                  <w:sz w:val="20"/>
                                </w:rPr>
                                <w:t>Active</w:t>
                              </w:r>
                              <w:r w:rsidRPr="000F337E">
                                <w:rPr>
                                  <w:color w:val="auto"/>
                                  <w:sz w:val="20"/>
                                </w:rPr>
                                <w:t xml:space="preserve"> mold is black, green or pink.</w:t>
                              </w:r>
                              <w:r w:rsidR="00E95872">
                                <w:rPr>
                                  <w:color w:val="auto"/>
                                  <w:sz w:val="20"/>
                                </w:rPr>
                                <w:t xml:space="preserve"> Inactive mold </w:t>
                              </w:r>
                              <w:proofErr w:type="spellStart"/>
                              <w:r w:rsidR="00E95872">
                                <w:rPr>
                                  <w:color w:val="auto"/>
                                  <w:sz w:val="20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powdery and often white, but</w:t>
                              </w:r>
                              <w:r w:rsidRPr="000F337E">
                                <w:rPr>
                                  <w:color w:val="auto"/>
                                  <w:sz w:val="20"/>
                                </w:rPr>
                                <w:t xml:space="preserve"> will reactivate</w:t>
                              </w:r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with moisture. </w:t>
                              </w:r>
                            </w:p>
                            <w:p w14:paraId="6155BE25" w14:textId="067B6B70" w:rsidR="005E58C0" w:rsidRPr="000F337E" w:rsidRDefault="005E58C0" w:rsidP="005F6443">
                              <w:pPr>
                                <w:pStyle w:val="BodyText3"/>
                                <w:numPr>
                                  <w:ilvl w:val="0"/>
                                  <w:numId w:val="3"/>
                                </w:numPr>
                                <w:spacing w:after="0" w:line="240" w:lineRule="auto"/>
                                <w:rPr>
                                  <w:color w:val="auto"/>
                                  <w:sz w:val="20"/>
                                </w:rPr>
                              </w:pPr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To prevent mold, dry things as quickly as possible. </w:t>
                              </w:r>
                            </w:p>
                            <w:p w14:paraId="7766C404" w14:textId="30D7BADE" w:rsidR="005E58C0" w:rsidRPr="000F337E" w:rsidRDefault="005E58C0" w:rsidP="005F6443">
                              <w:pPr>
                                <w:pStyle w:val="BodyText3"/>
                                <w:numPr>
                                  <w:ilvl w:val="0"/>
                                  <w:numId w:val="3"/>
                                </w:numPr>
                                <w:spacing w:after="0" w:line="240" w:lineRule="auto"/>
                                <w:rPr>
                                  <w:color w:val="auto"/>
                                  <w:sz w:val="20"/>
                                </w:rPr>
                              </w:pPr>
                              <w:r w:rsidRPr="000F337E">
                                <w:rPr>
                                  <w:color w:val="auto"/>
                                  <w:sz w:val="20"/>
                                </w:rPr>
                                <w:t>Throw out items that have been wet for more than 48 hours. Freezing deactivates mold.</w:t>
                              </w:r>
                            </w:p>
                            <w:p w14:paraId="05C05DCB" w14:textId="53BE9A37" w:rsidR="005E58C0" w:rsidRPr="002209DF" w:rsidRDefault="005E58C0" w:rsidP="005F6443">
                              <w:pPr>
                                <w:pStyle w:val="BodyText3"/>
                                <w:numPr>
                                  <w:ilvl w:val="0"/>
                                  <w:numId w:val="3"/>
                                </w:numPr>
                                <w:spacing w:after="0" w:line="240" w:lineRule="auto"/>
                                <w:ind w:right="1926"/>
                                <w:rPr>
                                  <w:color w:val="auto"/>
                                </w:rPr>
                              </w:pPr>
                              <w:r w:rsidRPr="000F337E">
                                <w:rPr>
                                  <w:color w:val="auto"/>
                                  <w:sz w:val="20"/>
                                </w:rPr>
                                <w:t>Homeowne</w:t>
                              </w:r>
                              <w:r>
                                <w:rPr>
                                  <w:color w:val="auto"/>
                                  <w:sz w:val="20"/>
                                </w:rPr>
                                <w:t>rs can clean moldy areas less than 10 square feet with a solution of 1 cup bleach per 1 gallon of water</w:t>
                              </w:r>
                              <w:r w:rsidRPr="000F337E">
                                <w:rPr>
                                  <w:color w:val="auto"/>
                                  <w:sz w:val="20"/>
                                </w:rPr>
                                <w:t xml:space="preserve">. Wear gloves and a mask. </w:t>
                              </w:r>
                              <w:r>
                                <w:rPr>
                                  <w:color w:val="auto"/>
                                </w:rPr>
                                <w:t xml:space="preserve"> </w:t>
                              </w:r>
                              <w:r w:rsidRPr="002209DF">
                                <w:rPr>
                                  <w:color w:val="auto"/>
                                  <w:sz w:val="20"/>
                                </w:rPr>
                                <w:t>Professionals should address larger mold areas and clean air-conditioning systems.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137160" y="282575"/>
                            <a:ext cx="274955" cy="14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0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52DE75" id="Group_x0020_41" o:spid="_x0000_s1045" style="position:absolute;margin-left:25.4pt;margin-top:514.85pt;width:568.8pt;height:123.6pt;z-index:251607030;mso-position-horizontal-relative:page;mso-position-vertical-relative:page;mso-height-relative:margin" coordsize="7223760,16700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PUdqIEAAB8DwAADgAAAGRycy9lMm9Eb2MueG1s7FdLb9s4EL4vsP+B0F2xJMuSZcQpFDsOFsi2&#10;QZMiZ5qmHqgksiQdOV3sf98hKcmPpGiQLXZ7qA8ynzPDme+bIc/f7eoKPVIhS9bMHf/McxBtCNuU&#10;TT53Pt2v3KmDpMLNBlesoXPniUrn3cXvv523fEYDVrBqQwUCIY2ctXzuFErx2WgkSUFrLM8Ypw1M&#10;ZkzUWEFX5KONwC1Ir6tR4HnRqGViwwUjVEoYXdpJ58LIzzJK1Icsk1Shau6Abcp8hfmu9Xd0cY5n&#10;ucC8KElnBn6DFTUuG1A6iFpihdFWlM9E1SURTLJMnRFWj1iWlYSaM8BpfO/kNNeCbbk5Sz5rcz64&#10;CVx74qc3iyXvH28FKjdzJ/Qd1OAaYmTUIuiDc1qez2DNteB3/FZ0A7nt6fPuMlHrfzgJ2hm3Pg1u&#10;pTuFCAzGQTCOI/A+gTl/EiXxuHM8KSA6z/aR4urFnVHseROzc7RXDEpupNImaHXG5X95i8Xl1TgK&#10;3FXgRW64TgI3mSap60fTxIuCYHkZXf0Nfq2xH85aCD4H6NzD/ku2W1U47xytp1/n6RqTI1z6/sgg&#10;Aj1iwJ1xJJgMCi7O7b8xeaSdO/iy5cAAuQ+yfJ1qjf+XsHNXYE4NdqQOYBfksZ/0Uf4I3MBNXlEU&#10;JoENtVmp46zdKfkNI58latiigHU0FYK1BcUbMMyeSFsMou0G3ZGwFa3bP9kGUIS3ioH+faReD5EX&#10;A82FVNeU1Ug35o4A8414/AjOBGCCY/slWitwerMqqwplVQl5pYHs4yDB1EOpCuMbfQqzUHb4ySXi&#10;TB9u4nmemTJZiC4qYeOICaGNisxUta3hmHY8NhusCcMWY1AurQYrOAH8doJFvh7ErsxPRwCOcLwj&#10;CocdOiF+35QI1nfcAgs1uQwCtZieOM8tNGo7J1RlgyDahsmS4IpCZjDRxjNVVlSDpjO0868+YNXo&#10;b8O0v+2sHaEmAdvwGPh3SvZMXaVpEC3HS3c5TWJgKg3c6coL3cs0nPiLOF75y3hgKq8wobZi/FCW&#10;WpMNOw+zyGISB2k8Sdwonfhu6HtTN029wF2uUi/1wtUiCS8H2/7XLGKZp5O1nK3Z5glYCEg3MYTS&#10;DI2Cia8O0jbOHflliwVwofqj0WAfx75OzeqoJ45666MebgiImzvKAaDo5kLZerrloswL0GZ51bAU&#10;MkBWGrzsLQOU6w5kOmvvf5Dy+oynMzyCFI/GXWkb0hdSOxjvkN5nMo3pk/LWe0vXMes4wI7FjC50&#10;QRwmk0lX58Iomk46Vvdi+gT1yhw2MOrfUOyngfEBzY6L4CF81W69M9cRKFSwYY+bAdGSk1UJJeAG&#10;S3WLBdzWAL4a5h/gk1WsnTusazlIA/+l8e/RYmAENCwZoGF5AI1mWy+YKewIrDFNvU5VfTMTrH6A&#10;wpxq8sHUNzkDF1tC09Qsggshx+qmueOk55DGy/3uAQveIUYBhN+zvrbj2Unxs2ttMv5J2Bc8Z9/p&#10;beMN7AumwSQ27PoW++Jx0Fe8X+yDx8mr2AfV/zPd3B9wEEn65SAvnlSXX1z8QVw0TwF44tk7oH2O&#10;6jfkYd9Uzv2j+eIfAAAA//8DAFBLAwQUAAYACAAAACEANHv2mOMAAAANAQAADwAAAGRycy9kb3du&#10;cmV2LnhtbEyPwU7DMBBE70j8g7VIXFBrN0CThjhVheCAVFXQ8gFu7CaBeB1ipzV/3+0Jbruzo5m3&#10;xTLajh3N4FuHEmZTAcxg5XSLtYTP3eskA+aDQq06h0bCr/GwLK+vCpVrd8IPc9yGmlEI+lxJaELo&#10;c8591Rir/NT1Bul2cINVgdah5npQJwq3HU+EmHOrWqSGRvXmuTHV93a0EuJh5dfjy8Z/bd7XPzF9&#10;wzbe3Ut5exNXT8CCieHPDBd8QoeSmPZuRO1ZJ+FREHkgXSSLFNjFMcuyB2B7mpJ0vgBeFvz/F+UZ&#10;AAD//wMAUEsBAi0AFAAGAAgAAAAhAOSZw8D7AAAA4QEAABMAAAAAAAAAAAAAAAAAAAAAAFtDb250&#10;ZW50X1R5cGVzXS54bWxQSwECLQAUAAYACAAAACEAI7Jq4dcAAACUAQAACwAAAAAAAAAAAAAAAAAs&#10;AQAAX3JlbHMvLnJlbHNQSwECLQAUAAYACAAAACEAVTPUdqIEAAB8DwAADgAAAAAAAAAAAAAAAAAs&#10;AgAAZHJzL2Uyb0RvYy54bWxQSwECLQAUAAYACAAAACEANHv2mOMAAAANAQAADwAAAAAAAAAAAAAA&#10;AAD6BgAAZHJzL2Rvd25yZXYueG1sUEsFBgAAAAAEAAQA8wAAAAoIAAAAAA==&#10;" mv:complextextbox="1">
                <v:rect id="Rectangle_x0020_492" o:spid="_x0000_s1046" style="position:absolute;width:7223760;height:16700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93UwwwAA&#10;ANwAAAAPAAAAZHJzL2Rvd25yZXYueG1sRI9Bi8IwFITvC/6H8ARva1oFcatpUUHcg4hbBa+P5tkW&#10;m5fSRO3+e7Ow4HGYmW+YZdabRjyoc7VlBfE4AkFcWF1zqeB82n7OQTiPrLGxTAp+yUGWDj6WmGj7&#10;5B965L4UAcIuQQWV920ipSsqMujGtiUO3tV2Bn2QXSl1h88AN42cRNFMGqw5LFTY0qai4pbfjYKc&#10;1qdrOdsh18f55RDRPp4eCqVGw361AOGp9+/wf/tbK5jGX/B3JhwBmb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93UwwwAAANwAAAAPAAAAAAAAAAAAAAAAAJcCAABkcnMvZG93&#10;bnJldi54bWxQSwUGAAAAAAQABAD1AAAAhwMAAAAA&#10;" mv:complextextbox="1" fillcolor="#8a9713 [2409]" stroked="f">
                  <v:fill rotate="t" angle="-90" colors="0 #8b9713;9830f #8b9713;41943f #dfec69" focus="100%" type="gradient"/>
                  <v:textbox inset="10.8pt,10.8pt,10.8pt,10.8pt"/>
                </v:rect>
                <v:shape id="Text_x0020_Box_x0020_31" o:spid="_x0000_s1047" type="#_x0000_t202" style="position:absolute;left:137160;top:137160;width:274955;height:1466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FtMxQAA&#10;ANsAAAAPAAAAZHJzL2Rvd25yZXYueG1sRI9Ba8JAFITvhf6H5RW8NRsV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AW0zFAAAA2wAAAA8AAAAAAAAAAAAAAAAAlwIAAGRycy9k&#10;b3ducmV2LnhtbFBLBQYAAAAABAAEAPUAAACJAwAAAAA=&#10;" filled="f" stroked="f">
                  <v:textbox style="mso-next-textbox:#Text_x0020_Box_x0020_32" inset="0,0,0,0">
                    <w:txbxContent>
                      <w:p w14:paraId="44A2244F" w14:textId="77777777" w:rsidR="005E58C0" w:rsidRDefault="005E58C0" w:rsidP="00675052">
                        <w:pPr>
                          <w:spacing w:after="0"/>
                          <w:rPr>
                            <w:color w:val="E0EAF2" w:themeColor="background2" w:themeTint="99"/>
                            <w:sz w:val="20"/>
                          </w:rPr>
                        </w:pPr>
                      </w:p>
                      <w:p w14:paraId="341B0B6E" w14:textId="77777777" w:rsidR="005E58C0" w:rsidRDefault="005E58C0" w:rsidP="005F6443">
                        <w:pPr>
                          <w:pStyle w:val="BodyText3"/>
                          <w:spacing w:after="0" w:line="240" w:lineRule="auto"/>
                          <w:ind w:left="360"/>
                          <w:rPr>
                            <w:color w:val="auto"/>
                            <w:sz w:val="20"/>
                          </w:rPr>
                        </w:pPr>
                      </w:p>
                      <w:p w14:paraId="3EA1DF98" w14:textId="69968A11" w:rsidR="005E58C0" w:rsidRPr="000F337E" w:rsidRDefault="005E58C0" w:rsidP="002209DF">
                        <w:pPr>
                          <w:pStyle w:val="BodyText3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rPr>
                            <w:color w:val="auto"/>
                            <w:sz w:val="20"/>
                          </w:rPr>
                        </w:pPr>
                        <w:r w:rsidRPr="000F337E">
                          <w:rPr>
                            <w:color w:val="auto"/>
                            <w:sz w:val="20"/>
                          </w:rPr>
                          <w:t>Molds are allergens; s</w:t>
                        </w:r>
                        <w:r w:rsidR="00E95872">
                          <w:rPr>
                            <w:color w:val="auto"/>
                            <w:sz w:val="20"/>
                          </w:rPr>
                          <w:t xml:space="preserve">ome produce toxins or release </w:t>
                        </w:r>
                        <w:proofErr w:type="spellStart"/>
                        <w:r w:rsidR="00E95872">
                          <w:rPr>
                            <w:color w:val="auto"/>
                            <w:sz w:val="20"/>
                          </w:rPr>
                          <w:t>v</w:t>
                        </w:r>
                        <w:r w:rsidRPr="000F337E">
                          <w:rPr>
                            <w:color w:val="auto"/>
                            <w:sz w:val="20"/>
                          </w:rPr>
                          <w:t>latile</w:t>
                        </w:r>
                        <w:proofErr w:type="spellEnd"/>
                        <w:r w:rsidRPr="000F337E">
                          <w:rPr>
                            <w:color w:val="auto"/>
                            <w:sz w:val="20"/>
                          </w:rPr>
                          <w:t xml:space="preserve"> compounds from materials.</w:t>
                        </w:r>
                      </w:p>
                      <w:p w14:paraId="325E128E" w14:textId="166D808C" w:rsidR="005E58C0" w:rsidRPr="000F337E" w:rsidRDefault="005E58C0" w:rsidP="005F6443">
                        <w:pPr>
                          <w:pStyle w:val="BodyText3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rPr>
                            <w:color w:val="auto"/>
                            <w:sz w:val="20"/>
                          </w:rPr>
                        </w:pPr>
                        <w:r>
                          <w:rPr>
                            <w:color w:val="auto"/>
                            <w:sz w:val="20"/>
                          </w:rPr>
                          <w:t>Active</w:t>
                        </w:r>
                        <w:r w:rsidRPr="000F337E">
                          <w:rPr>
                            <w:color w:val="auto"/>
                            <w:sz w:val="20"/>
                          </w:rPr>
                          <w:t xml:space="preserve"> mold is black, green or pink.</w:t>
                        </w:r>
                        <w:r w:rsidR="00E95872">
                          <w:rPr>
                            <w:color w:val="auto"/>
                            <w:sz w:val="20"/>
                          </w:rPr>
                          <w:t xml:space="preserve"> Inactive mold </w:t>
                        </w:r>
                        <w:proofErr w:type="spellStart"/>
                        <w:r w:rsidR="00E95872">
                          <w:rPr>
                            <w:color w:val="auto"/>
                            <w:sz w:val="20"/>
                          </w:rPr>
                          <w:t>i</w:t>
                        </w:r>
                        <w:proofErr w:type="spellEnd"/>
                        <w:r>
                          <w:rPr>
                            <w:color w:val="auto"/>
                            <w:sz w:val="20"/>
                          </w:rPr>
                          <w:t xml:space="preserve"> powdery and often white, but</w:t>
                        </w:r>
                        <w:r w:rsidRPr="000F337E">
                          <w:rPr>
                            <w:color w:val="auto"/>
                            <w:sz w:val="20"/>
                          </w:rPr>
                          <w:t xml:space="preserve"> will reactivate</w:t>
                        </w:r>
                        <w:r>
                          <w:rPr>
                            <w:color w:val="auto"/>
                            <w:sz w:val="20"/>
                          </w:rPr>
                          <w:t xml:space="preserve"> with moisture. </w:t>
                        </w:r>
                      </w:p>
                      <w:p w14:paraId="6155BE25" w14:textId="067B6B70" w:rsidR="005E58C0" w:rsidRPr="000F337E" w:rsidRDefault="005E58C0" w:rsidP="005F6443">
                        <w:pPr>
                          <w:pStyle w:val="BodyText3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rPr>
                            <w:color w:val="auto"/>
                            <w:sz w:val="20"/>
                          </w:rPr>
                        </w:pPr>
                        <w:r>
                          <w:rPr>
                            <w:color w:val="auto"/>
                            <w:sz w:val="20"/>
                          </w:rPr>
                          <w:t xml:space="preserve">To prevent mold, dry things as quickly as possible. </w:t>
                        </w:r>
                      </w:p>
                      <w:p w14:paraId="7766C404" w14:textId="30D7BADE" w:rsidR="005E58C0" w:rsidRPr="000F337E" w:rsidRDefault="005E58C0" w:rsidP="005F6443">
                        <w:pPr>
                          <w:pStyle w:val="BodyText3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rPr>
                            <w:color w:val="auto"/>
                            <w:sz w:val="20"/>
                          </w:rPr>
                        </w:pPr>
                        <w:r w:rsidRPr="000F337E">
                          <w:rPr>
                            <w:color w:val="auto"/>
                            <w:sz w:val="20"/>
                          </w:rPr>
                          <w:t>Throw out items that have been wet for more than 48 hours. Freezing deactivates mold.</w:t>
                        </w:r>
                      </w:p>
                      <w:p w14:paraId="05C05DCB" w14:textId="53BE9A37" w:rsidR="005E58C0" w:rsidRPr="002209DF" w:rsidRDefault="005E58C0" w:rsidP="005F6443">
                        <w:pPr>
                          <w:pStyle w:val="BodyText3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right="1926"/>
                          <w:rPr>
                            <w:color w:val="auto"/>
                          </w:rPr>
                        </w:pPr>
                        <w:r w:rsidRPr="000F337E">
                          <w:rPr>
                            <w:color w:val="auto"/>
                            <w:sz w:val="20"/>
                          </w:rPr>
                          <w:t>Homeowne</w:t>
                        </w:r>
                        <w:r>
                          <w:rPr>
                            <w:color w:val="auto"/>
                            <w:sz w:val="20"/>
                          </w:rPr>
                          <w:t>rs can clean moldy areas less than 10 square feet with a solution of 1 cup bleach per 1 gallon of water</w:t>
                        </w:r>
                        <w:r w:rsidRPr="000F337E">
                          <w:rPr>
                            <w:color w:val="auto"/>
                            <w:sz w:val="20"/>
                          </w:rPr>
                          <w:t xml:space="preserve">. Wear gloves and a mask. </w:t>
                        </w:r>
                        <w:r>
                          <w:rPr>
                            <w:color w:val="auto"/>
                          </w:rPr>
                          <w:t xml:space="preserve"> </w:t>
                        </w:r>
                        <w:r w:rsidRPr="002209DF">
                          <w:rPr>
                            <w:color w:val="auto"/>
                            <w:sz w:val="20"/>
                          </w:rPr>
                          <w:t>Professionals should address larger mold areas and clean air-conditioning systems.</w:t>
                        </w:r>
                      </w:p>
                    </w:txbxContent>
                  </v:textbox>
                </v:shape>
                <v:shape id="Text_x0020_Box_x0020_32" o:spid="_x0000_s1048" type="#_x0000_t202" style="position:absolute;left:137160;top:282575;width:274955;height:147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EsU7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EsU7wwAAANs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851443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95167" behindDoc="0" locked="0" layoutInCell="1" allowOverlap="1" wp14:anchorId="2869FDCD" wp14:editId="71C05A77">
                <wp:simplePos x="0" y="0"/>
                <wp:positionH relativeFrom="page">
                  <wp:posOffset>254833</wp:posOffset>
                </wp:positionH>
                <wp:positionV relativeFrom="page">
                  <wp:posOffset>4879297</wp:posOffset>
                </wp:positionV>
                <wp:extent cx="7298055" cy="1659297"/>
                <wp:effectExtent l="0" t="0" r="0" b="0"/>
                <wp:wrapThrough wrapText="bothSides">
                  <wp:wrapPolygon edited="0">
                    <wp:start x="0" y="0"/>
                    <wp:lineTo x="0" y="21162"/>
                    <wp:lineTo x="21500" y="21162"/>
                    <wp:lineTo x="21500" y="0"/>
                    <wp:lineTo x="0" y="0"/>
                  </wp:wrapPolygon>
                </wp:wrapThrough>
                <wp:docPr id="289" name="Group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8055" cy="1659297"/>
                          <a:chOff x="-62865" y="0"/>
                          <a:chExt cx="7298055" cy="1614170"/>
                        </a:xfrm>
                      </wpg:grpSpPr>
                      <wpg:grpSp>
                        <wpg:cNvPr id="58" name="Group 58"/>
                        <wpg:cNvGrpSpPr/>
                        <wpg:grpSpPr>
                          <a:xfrm>
                            <a:off x="0" y="0"/>
                            <a:ext cx="7235190" cy="1614170"/>
                            <a:chOff x="0" y="0"/>
                            <a:chExt cx="7235190" cy="1614170"/>
                          </a:xfrm>
                          <a:extLst>
                            <a:ext uri="{0CCBE362-F206-4b92-989A-16890622DB6E}">
                              <ma14:wrappingTextBoxFlag xmlns:ma14="http://schemas.microsoft.com/office/mac/drawingml/2011/main" val="1"/>
                            </a:ext>
                          </a:extLst>
                        </wpg:grpSpPr>
                        <wps:wsp>
                          <wps:cNvPr id="313" name="Rectangle 49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35190" cy="161417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bg2">
                                    <a:lumMod val="50000"/>
                                    <a:alpha val="79000"/>
                                  </a:schemeClr>
                                </a:gs>
                                <a:gs pos="100000">
                                  <a:srgbClr val="FFFFFF">
                                    <a:alpha val="79000"/>
                                  </a:srgbClr>
                                </a:gs>
                              </a:gsLst>
                              <a:lin ang="0" scaled="1"/>
                              <a:tileRect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:ma14="http://schemas.microsoft.com/office/mac/drawingml/2011/main"/>
                              </a:ext>
                              <a:ext uri="{C572A759-6A51-4108-AA02-DFA0A04FC94B}">
                                <ma14:wrappingTextBoxFlag xmlns:ma14="http://schemas.microsoft.com/office/mac/drawingml/2011/main" val="1"/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<a:effectLst>
                                    <a:outerShdw blurRad="38100" dist="25400" dir="5400000" algn="ctr" rotWithShape="0">
                                      <a:srgbClr val="00000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137160" tIns="137160" rIns="137160" bIns="137160" anchor="t" anchorCtr="0" upright="1">
                            <a:noAutofit/>
                          </wps:bodyPr>
                        </wps:wsp>
                        <wps:wsp>
                          <wps:cNvPr id="42" name="Text Box 42"/>
                          <wps:cNvSpPr txBox="1"/>
                          <wps:spPr>
                            <a:xfrm>
                              <a:off x="137160" y="137160"/>
                              <a:ext cx="281305" cy="1466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 id="21">
                            <w:txbxContent>
                              <w:p w14:paraId="0BE351C5" w14:textId="77777777" w:rsidR="005E58C0" w:rsidRDefault="005E58C0" w:rsidP="00BC2E3A">
                                <w:pPr>
                                  <w:spacing w:after="0"/>
                                  <w:rPr>
                                    <w:color w:val="E0EAF2" w:themeColor="background2" w:themeTint="99"/>
                                    <w:sz w:val="20"/>
                                  </w:rPr>
                                </w:pPr>
                              </w:p>
                              <w:p w14:paraId="4DF51635" w14:textId="77777777" w:rsidR="005E58C0" w:rsidRDefault="005E58C0" w:rsidP="00BC2E3A">
                                <w:pPr>
                                  <w:pStyle w:val="BodyText3"/>
                                  <w:spacing w:after="0"/>
                                  <w:rPr>
                                    <w:color w:val="E0EAF2" w:themeColor="background2" w:themeTint="99"/>
                                    <w:sz w:val="20"/>
                                  </w:rPr>
                                </w:pPr>
                              </w:p>
                              <w:p w14:paraId="062A5786" w14:textId="09E09DD1" w:rsidR="005E58C0" w:rsidRDefault="005E58C0" w:rsidP="00BC2E3A">
                                <w:pPr>
                                  <w:pStyle w:val="BodyText3"/>
                                  <w:numPr>
                                    <w:ilvl w:val="0"/>
                                    <w:numId w:val="7"/>
                                  </w:numPr>
                                  <w:spacing w:after="0"/>
                                  <w:rPr>
                                    <w:color w:val="auto"/>
                                    <w:sz w:val="20"/>
                                  </w:rPr>
                                </w:pPr>
                                <w:r w:rsidRPr="000F337E">
                                  <w:rPr>
                                    <w:color w:val="auto"/>
                                    <w:sz w:val="20"/>
                                  </w:rPr>
                                  <w:t>Don’t drink, make ice</w:t>
                                </w:r>
                                <w:r>
                                  <w:rPr>
                                    <w:color w:val="auto"/>
                                    <w:sz w:val="20"/>
                                  </w:rPr>
                                  <w:t>,</w:t>
                                </w:r>
                                <w:r w:rsidRPr="000F337E">
                                  <w:rPr>
                                    <w:color w:val="auto"/>
                                    <w:sz w:val="20"/>
                                  </w:rPr>
                                  <w:t xml:space="preserve"> prepare food or brush teeth with tap water. Use bottled water if possible. </w:t>
                                </w:r>
                              </w:p>
                              <w:p w14:paraId="5E2A59C4" w14:textId="216C7118" w:rsidR="005E58C0" w:rsidRPr="004842F7" w:rsidRDefault="005E58C0" w:rsidP="00BC2E3A">
                                <w:pPr>
                                  <w:pStyle w:val="BodyText3"/>
                                  <w:numPr>
                                    <w:ilvl w:val="0"/>
                                    <w:numId w:val="7"/>
                                  </w:numPr>
                                  <w:spacing w:after="0"/>
                                  <w:rPr>
                                    <w:color w:val="auto"/>
                                    <w:sz w:val="20"/>
                                  </w:rPr>
                                </w:pPr>
                                <w:r w:rsidRPr="004842F7">
                                  <w:rPr>
                                    <w:color w:val="auto"/>
                                    <w:sz w:val="20"/>
                                  </w:rPr>
                                  <w:t>Don’t wash dishes, glasses, or cutlery in tap water.  Use boiled water.</w:t>
                                </w:r>
                              </w:p>
                              <w:p w14:paraId="7C65FEB7" w14:textId="09131EF7" w:rsidR="005E58C0" w:rsidRPr="000F337E" w:rsidRDefault="005E58C0" w:rsidP="00BC2E3A">
                                <w:pPr>
                                  <w:pStyle w:val="BodyText3"/>
                                  <w:numPr>
                                    <w:ilvl w:val="0"/>
                                    <w:numId w:val="7"/>
                                  </w:numPr>
                                  <w:spacing w:after="0"/>
                                  <w:rPr>
                                    <w:color w:val="auto"/>
                                    <w:sz w:val="20"/>
                                  </w:rPr>
                                </w:pPr>
                                <w:r w:rsidRPr="000F337E">
                                  <w:rPr>
                                    <w:color w:val="auto"/>
                                    <w:sz w:val="20"/>
                                  </w:rPr>
                                  <w:t>Don’t wash hand</w:t>
                                </w:r>
                                <w:r>
                                  <w:rPr>
                                    <w:color w:val="auto"/>
                                    <w:sz w:val="20"/>
                                  </w:rPr>
                                  <w:t>s</w:t>
                                </w:r>
                                <w:r w:rsidRPr="000F337E">
                                  <w:rPr>
                                    <w:color w:val="auto"/>
                                    <w:sz w:val="20"/>
                                  </w:rPr>
                                  <w:t>, expose open wounds or bathe babies in tap water</w:t>
                                </w:r>
                                <w:r>
                                  <w:rPr>
                                    <w:color w:val="auto"/>
                                    <w:sz w:val="20"/>
                                  </w:rPr>
                                  <w:t>.</w:t>
                                </w:r>
                              </w:p>
                              <w:p w14:paraId="3A9E7F0D" w14:textId="7C0F5094" w:rsidR="005E58C0" w:rsidRPr="000F337E" w:rsidRDefault="005E58C0" w:rsidP="00BC2E3A">
                                <w:pPr>
                                  <w:pStyle w:val="BodyText3"/>
                                  <w:numPr>
                                    <w:ilvl w:val="0"/>
                                    <w:numId w:val="7"/>
                                  </w:numPr>
                                  <w:spacing w:after="0"/>
                                  <w:rPr>
                                    <w:color w:val="auto"/>
                                    <w:sz w:val="20"/>
                                  </w:rPr>
                                </w:pPr>
                                <w:r>
                                  <w:rPr>
                                    <w:color w:val="auto"/>
                                    <w:sz w:val="20"/>
                                  </w:rPr>
                                  <w:t>Bringing water t</w:t>
                                </w:r>
                                <w:r w:rsidRPr="000F337E">
                                  <w:rPr>
                                    <w:color w:val="auto"/>
                                    <w:sz w:val="20"/>
                                  </w:rPr>
                                  <w:t xml:space="preserve">o a roiling boil for a minimum of 1 minute, </w:t>
                                </w:r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or disinfect with </w:t>
                                </w:r>
                                <w:r w:rsidRPr="000F337E">
                                  <w:rPr>
                                    <w:color w:val="auto"/>
                                    <w:sz w:val="20"/>
                                  </w:rPr>
                                  <w:t>8 drops of unscented bleach per 1 gallon of water, wait 20 minutes before use.</w:t>
                                </w:r>
                              </w:p>
                              <w:p w14:paraId="0661B017" w14:textId="49194C33" w:rsidR="005E58C0" w:rsidRPr="000F337E" w:rsidRDefault="005E58C0" w:rsidP="00BC2E3A">
                                <w:pPr>
                                  <w:pStyle w:val="BodyText3"/>
                                  <w:numPr>
                                    <w:ilvl w:val="0"/>
                                    <w:numId w:val="7"/>
                                  </w:numPr>
                                  <w:spacing w:after="0"/>
                                  <w:rPr>
                                    <w:color w:val="auto"/>
                                    <w:sz w:val="20"/>
                                  </w:rPr>
                                </w:pPr>
                                <w:r w:rsidRPr="000F337E">
                                  <w:rPr>
                                    <w:color w:val="auto"/>
                                    <w:sz w:val="20"/>
                                  </w:rPr>
                                  <w:t>Flush line</w:t>
                                </w:r>
                                <w:r>
                                  <w:rPr>
                                    <w:color w:val="auto"/>
                                    <w:sz w:val="20"/>
                                  </w:rPr>
                                  <w:t>s</w:t>
                                </w:r>
                                <w:r w:rsidRPr="000F337E">
                                  <w:rPr>
                                    <w:color w:val="auto"/>
                                    <w:sz w:val="20"/>
                                  </w:rPr>
                                  <w:t xml:space="preserve"> for 5 minutes after </w:t>
                                </w:r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a </w:t>
                                </w:r>
                                <w:r w:rsidRPr="000F337E">
                                  <w:rPr>
                                    <w:color w:val="auto"/>
                                    <w:sz w:val="20"/>
                                  </w:rPr>
                                  <w:t xml:space="preserve">boil </w:t>
                                </w:r>
                                <w:r>
                                  <w:rPr>
                                    <w:color w:val="auto"/>
                                    <w:sz w:val="20"/>
                                  </w:rPr>
                                  <w:t xml:space="preserve">water </w:t>
                                </w:r>
                                <w:r w:rsidRPr="000F337E">
                                  <w:rPr>
                                    <w:color w:val="auto"/>
                                    <w:sz w:val="20"/>
                                  </w:rPr>
                                  <w:t>alert has been lifted</w:t>
                                </w:r>
                                <w:r>
                                  <w:rPr>
                                    <w:color w:val="auto"/>
                                    <w:sz w:val="20"/>
                                  </w:rPr>
                                  <w:t>,</w:t>
                                </w:r>
                                <w:r w:rsidRPr="000F337E">
                                  <w:rPr>
                                    <w:color w:val="auto"/>
                                    <w:sz w:val="20"/>
                                  </w:rPr>
                                  <w:t xml:space="preserve"> and change filters of contaminated water and ice systems</w:t>
                                </w:r>
                                <w:r>
                                  <w:rPr>
                                    <w:color w:val="auto"/>
                                    <w:sz w:val="20"/>
                                  </w:rPr>
                                  <w:t>.</w:t>
                                </w:r>
                                <w:r w:rsidRPr="000F337E">
                                  <w:rPr>
                                    <w:color w:val="auto"/>
                                    <w:sz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Text Box 44"/>
                          <wps:cNvSpPr txBox="1"/>
                          <wps:spPr>
                            <a:xfrm>
                              <a:off x="137160" y="282575"/>
                              <a:ext cx="281305" cy="154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21" seq="1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14" name="Text Box 314"/>
                        <wps:cNvSpPr txBox="1"/>
                        <wps:spPr>
                          <a:xfrm>
                            <a:off x="-62865" y="26290"/>
                            <a:ext cx="4820285" cy="31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994" r="12167"/>
                          <a:stretch/>
                        </pic:blipFill>
                        <pic:spPr bwMode="auto">
                          <a:xfrm>
                            <a:off x="5803900" y="26290"/>
                            <a:ext cx="1315720" cy="1031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69FDCD" id="Group_x0020_289" o:spid="_x0000_s1049" style="position:absolute;margin-left:20.05pt;margin-top:384.2pt;width:574.65pt;height:130.65pt;z-index:251695167;mso-position-horizontal-relative:page;mso-position-vertical-relative:page;mso-width-relative:margin;mso-height-relative:margin" coordorigin="-62865" coordsize="7298055,161417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LrWuzjBgAAtBgAAA4AAABkcnMvZTJvRG9jLnhtbOxZbW/bNhD+PmD/QdB3&#10;1aLeZdQpZDkuCnRt0GboZ1qmbCGSqJJy7Gzof98dKcmO4yBu2nXF0ABR+M57e453l5evdlVp3DIh&#10;C15PTPLCNg1WZ3xZ1KuJ+ef13IpMQ7a0XtKS12xi3jFpvrr4/beX22bMHL7m5ZIJAw6p5XjbTMx1&#10;2zbj0Uhma1ZR+YI3rIbJnIuKttAVq9FS0C2cXpUjx7aD0ZaLZSN4xqSE0ZmeNC/U+XnOsvZ9nkvW&#10;GuXEBNpa9RXqu8Dv6OIlHa8EbdZF1pFBn0FFRYsaLh2OmtGWGhtRPDiqKjLBJc/bFxmvRjzPi4wp&#10;HoAbYh9x81rwTaN4WY23q2YQE4j2SE7PPjZ7d3sljGI5MZ0oNo2aVqAkda+BAyCebbMaw6rXovnY&#10;XIluYKV7yPEuFxX+BV6MnRLs3SBYtmuNDAZDJ45s3zeNDOZI4MdOHGrRZ2vQD+6zAicKYMV+c7a+&#10;PL2deCRUmhv1t4+QyIGmoTMQ37HogzEecgj978ag65MYDEwzOFBIxwODMHmat9M7B97oGKT4VrYo&#10;Y5Snsqq/7TSdXrqBY80dO7C8RexYcRQnFgmi2A4cZzYNLr+A6VSUeOMt2HcD6LiG/VO+m5d01dkS&#10;Tp9nTBXN7kGPkJEyeuOWArQIChJIhgv6v4rkY8UAyOXejuV5VyPET8Hj45o2TMFDooV2SnaJ22v5&#10;A8Cf1quSGV7saFWrlWjIKE7ZvOXZjTRqnq5hHUuE4Ns1o0sgTHO0bQ42YEfCVmOx/YMvASd003K4&#10;v7fCpzDwpKIbIdvXjFcGNiamAPLV8fQWhKkF3C/BW8FtLedFWRp5WYDrrMHBmobg7aeiXSvZIBdq&#10;oezsZyWNhgNzthpWTpalpdA6XKwcNVxuKmBPj/k2/Gik0rJZUz0axt0oaHw4ROl9JfV9+hqCu7u7&#10;xGox3DRXP5q1R07Vy4cz4aJVz0RZ1AZoS7kamdGSgfNS2qLjtigZKl3LqpcPklTW+K05ykvP6hGm&#10;3ggt3tNImyeJE8zcmTWL4hCQxhwrmtueNU08n6RhOCezcEBaU9KM6Uftu6LsAF2HXiD1QycJ/dgK&#10;Ep9YHrEjK0lsx5rNEzuxvXkae9OBth/sBQ7pjInj2VMntuZBBDLMPd+KQyDWJvE0Dmwv9mbzL9rM&#10;9i4umft26LmRFYa+a3kus61pNE+tJCVBEF5OwQEStUn7nd7faIyi65fjBV/eAV4BE8paIE6BxpqL&#10;v0wDpTEx5ecNFYCa8k2NmHdDEmCUcK8n7vUW93q0zuC4idmaYJLYTFsdXGwaUazWcJtGYM0T8BV5&#10;oSxzTxnYN3bAJ2p6/3Xn6Dm9b8S3wIDHwIAhsC4kA3woekaj3cF4hykcR5+H6Dl66Xtp4ZOuBQfn&#10;aK3jm+9ExLX7J98LgsjHe0BX/TG9KzvT2w3Y/RYw/zSAOQD04+bb7hY7HZspH7y3m8GiZZPNC3gs&#10;3lLZXlEBoSuYL5r5e/jkJd9OTN61TAMN/9T4U7AYEAENDQZoaBxAo95UKVchgAHUqCaua8u+mQte&#10;fYInPEHwwdSjmIEoP2NJohZBdNzQ9m39scl6DKG9XO8+UdF0FtOCCb/jfRRAx0fPpF6r3f5Pgj7v&#10;Ifq8b0efEzl+qND1CPp8D5H4C312H7SehT6IM27Y8voAg4Zknw/84tHr8guL3wmL+6ThB72KLnkI&#10;TBwDM3nGu3iQyTqBA0khHLMHphc5tgNvocoUIVfxnV/IxOTu3HSyD0dUYNLelQyFW9YfWA4vJYQd&#10;J1MbmmWsbvskVa3GbTkkA1+zsVuv1Knyhq/ZrDMN2KFu5nU7bK6KmotTGdnypic51+u7eFFqvv+r&#10;eCAmngfvuI6SPUhB8L1XYXE3o2ODbub/ER80RTaG365sAq0HpYunS5Wwq91gtqHLndVZZ1RU3Gwa&#10;S8dDxaIoi/ZOVT7BYJCo+vaqyDA+x85BFQRrabrWBfN4raFsqV+l91Dk6agGIhtIoLtXbnR/uere&#10;u3ABlQdVgjhVdsDJjldIio4qlifEpauhM55tKkCrYnIkWElbqC3LddFIMLMxqxaY8Is3S51ZQQzY&#10;FTf2maMTJbYdO1Mr9e3U8uzw0kpiL7RC+zL0bC8iKUkxLcba2EYyEAAtZ03R0Xp2SayrROvS1EEx&#10;rK9NAkEq4elJhEAfRYL4lyLDOgVWpS0/juH5AQkRhwRdWVS2grXZGuMUVEEvZq3ls2pQfmS7UKZR&#10;RccTzxBxiQauKljaLol0BPn8/OzRCssJBflu4IGCAqhWzKAe4C0jazqFVppexp5LAs+/BAUNUZpO&#10;7VEQOhVVMoGucoeqNK7kDPUeLONj7f2wr1bt/9lw8Q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spQx84gAAAAwBAAAPAAAAZHJzL2Rvd25yZXYueG1sTI/BbsIwDIbvk/YOkSft&#10;NpIwBqVrihDadkJIg0nTbqExbUXjVE1oy9svnLbbb/nT78/ZarQN67HztSMFciKAIRXO1FQq+Dq8&#10;PyXAfNBkdOMIFVzRwyq/v8t0atxAn9jvQ8liCflUK6hCaFPOfVGh1X7iWqS4O7nO6hDHruSm00Ms&#10;tw2fCjHnVtcUL1S6xU2FxXl/sQo+Bj2sn+Vbvz2fNtefw8vueytRqceHcf0KLOAY/mC46Ud1yKPT&#10;0V3IeNYomAkZSQWLeTIDdgNksozpGJOYLhfA84z/fyL/BQAA//8DAFBLAwQKAAAAAAAAACEAb7at&#10;Cx4BAQAeAQEAFAAAAGRycy9tZWRpYS9pbWFnZTEucG5niVBORw0KGgoAAAANSUhEUgAAASsAAACp&#10;CAYAAABzqxvTAAAKQWlDQ1BJQ0MgUHJvZmlsZQAASA2dlndUU9kWh8+9N73QEiIgJfQaegkg0jtI&#10;FQRRiUmAUAKGhCZ2RAVGFBEpVmRUwAFHhyJjRRQLg4Ji1wnyEFDGwVFEReXdjGsJ7601896a/cdZ&#10;39nnt9fZZ+9917oAUPyCBMJ0WAGANKFYFO7rwVwSE8vE9wIYEAEOWAHA4WZmBEf4RALU/L09mZmo&#10;SMaz9u4ugGS72yy/UCZz1v9/kSI3QyQGAApF1TY8fiYX5QKUU7PFGTL/BMr0lSkyhjEyFqEJoqwi&#10;48SvbPan5iu7yZiXJuShGlnOGbw0noy7UN6aJeGjjAShXJgl4GejfAdlvVRJmgDl9yjT0/icTAAw&#10;FJlfzOcmoWyJMkUUGe6J8gIACJTEObxyDov5OWieAHimZ+SKBIlJYqYR15hp5ejIZvrxs1P5YjEr&#10;lMNN4Yh4TM/0tAyOMBeAr2+WRQElWW2ZaJHtrRzt7VnW5mj5v9nfHn5T/T3IevtV8Sbsz55BjJ5Z&#10;32zsrC+9FgD2JFqbHbO+lVUAtG0GQOXhrE/vIADyBQC03pzzHoZsXpLE4gwnC4vs7GxzAZ9rLivo&#10;N/ufgm/Kv4Y595nL7vtWO6YXP4EjSRUzZUXlpqemS0TMzAwOl89k/fcQ/+PAOWnNycMsnJ/AF/GF&#10;6FVR6JQJhIlou4U8gViQLmQKhH/V4X8YNicHGX6daxRodV8AfYU5ULhJB8hvPQBDIwMkbj96An3r&#10;WxAxCsi+vGitka9zjzJ6/uf6Hwtcim7hTEEiU+b2DI9kciWiLBmj34RswQISkAd0oAo0gS4wAixg&#10;DRyAM3AD3iAAhIBIEAOWAy5IAmlABLJBPtgACkEx2AF2g2pwANSBetAEToI2cAZcBFfADXALDIBH&#10;QAqGwUswAd6BaQiC8BAVokGqkBakD5lC1hAbWgh5Q0FQOBQDxUOJkBCSQPnQJqgYKoOqoUNQPfQj&#10;dBq6CF2D+qAH0CA0Bv0BfYQRmALTYQ3YALaA2bA7HAhHwsvgRHgVnAcXwNvhSrgWPg63whfhG/AA&#10;LIVfwpMIQMgIA9FGWAgb8URCkFgkAREha5EipAKpRZqQDqQbuY1IkXHkAwaHoWGYGBbGGeOHWYzh&#10;YlZh1mJKMNWYY5hWTBfmNmYQM4H5gqVi1bGmWCesP3YJNhGbjS3EVmCPYFuwl7ED2GHsOxwOx8AZ&#10;4hxwfrgYXDJuNa4Etw/XjLuA68MN4SbxeLwq3hTvgg/Bc/BifCG+Cn8cfx7fjx/GvyeQCVoEa4IP&#10;IZYgJGwkVBAaCOcI/YQRwjRRgahPdCKGEHnEXGIpsY7YQbxJHCZOkxRJhiQXUiQpmbSBVElqIl0m&#10;PSa9IZPJOmRHchhZQF5PriSfIF8lD5I/UJQoJhRPShxFQtlOOUq5QHlAeUOlUg2obtRYqpi6nVpP&#10;vUR9Sn0vR5Mzl/OX48mtk6uRa5Xrl3slT5TXl3eXXy6fJ18hf0r+pvy4AlHBQMFTgaOwVqFG4bTC&#10;PYVJRZqilWKIYppiiWKD4jXFUSW8koGStxJPqUDpsNIlpSEaQtOledK4tE20Otpl2jAdRzek+9OT&#10;6cX0H+i99AllJWVb5SjlHOUa5bPKUgbCMGD4M1IZpYyTjLuMj/M05rnP48/bNq9pXv+8KZX5Km4q&#10;fJUilWaVAZWPqkxVb9UU1Z2qbapP1DBqJmphatlq+9Uuq43Pp893ns+dXzT/5PyH6rC6iXq4+mr1&#10;w+o96pMamhq+GhkaVRqXNMY1GZpumsma5ZrnNMe0aFoLtQRa5VrntV4wlZnuzFRmJbOLOaGtru2n&#10;LdE+pN2rPa1jqLNYZ6NOs84TXZIuWzdBt1y3U3dCT0svWC9fr1HvoT5Rn62fpL9Hv1t/ysDQINpg&#10;i0GbwaihiqG/YZ5ho+FjI6qRq9Eqo1qjO8Y4Y7ZxivE+41smsImdSZJJjclNU9jU3lRgus+0zwxr&#10;5mgmNKs1u8eisNxZWaxG1qA5wzzIfKN5m/krCz2LWIudFt0WXyztLFMt6ywfWSlZBVhttOqw+sPa&#10;xJprXWN9x4Zq42Ozzqbd5rWtqS3fdr/tfTuaXbDdFrtOu8/2DvYi+yb7MQc9h3iHvQ732HR2KLuE&#10;fdUR6+jhuM7xjOMHJ3snsdNJp9+dWc4pzg3OowsMF/AX1C0YctFx4bgccpEuZC6MX3hwodRV25Xj&#10;Wuv6zE3Xjed2xG3E3dg92f24+ysPSw+RR4vHlKeT5xrPC16Il69XkVevt5L3Yu9q76c+Oj6JPo0+&#10;E752vqt9L/hh/QL9dvrd89fw5/rX+08EOASsCegKpARGBFYHPgsyCRIFdQTDwQHBu4IfL9JfJFzU&#10;FgJC/EN2hTwJNQxdFfpzGC4sNKwm7Hm4VXh+eHcELWJFREPEu0iPyNLIR4uNFksWd0bJR8VF1UdN&#10;RXtFl0VLl1gsWbPkRoxajCCmPRYfGxV7JHZyqffS3UuH4+ziCuPuLjNclrPs2nK15anLz66QX8FZ&#10;cSoeGx8d3xD/iRPCqeVMrvRfuXflBNeTu4f7kufGK+eN8V34ZfyRBJeEsoTRRJfEXYljSa5JFUnj&#10;Ak9BteB1sl/ygeSplJCUoykzqdGpzWmEtPi000IlYYqwK10zPSe9L8M0ozBDuspp1e5VE6JA0ZFM&#10;KHNZZruYjv5M9UiMJJslg1kLs2qy3mdHZZ/KUcwR5vTkmuRuyx3J88n7fjVmNXd1Z752/ob8wTXu&#10;aw6thdauXNu5Tnddwbrh9b7rj20gbUjZ8MtGy41lG99uit7UUaBRsL5gaLPv5sZCuUJR4b0tzlsO&#10;bMVsFWzt3WazrWrblyJe0fViy+KK4k8l3JLr31l9V/ndzPaE7b2l9qX7d+B2CHfc3em681iZYlle&#10;2dCu4F2t5czyovK3u1fsvlZhW3FgD2mPZI+0MqiyvUqvakfVp+qk6oEaj5rmvep7t+2d2sfb17/f&#10;bX/TAY0DxQc+HhQcvH/I91BrrUFtxWHc4azDz+ui6rq/Z39ff0TtSPGRz0eFR6XHwo911TvU1zeo&#10;N5Q2wo2SxrHjccdv/eD1Q3sTq+lQM6O5+AQ4ITnx4sf4H++eDDzZeYp9qukn/Z/2ttBailqh1tzW&#10;ibakNml7THvf6YDTnR3OHS0/m/989Iz2mZqzymdLz5HOFZybOZ93fvJCxoXxi4kXhzpXdD66tOTS&#10;na6wrt7LgZevXvG5cqnbvfv8VZerZ645XTt9nX297Yb9jdYeu56WX+x+aem172296XCz/ZbjrY6+&#10;BX3n+l37L972un3ljv+dGwOLBvruLr57/17cPel93v3RB6kPXj/Mejj9aP1j7OOiJwpPKp6qP639&#10;1fjXZqm99Oyg12DPs4hnj4a4Qy//lfmvT8MFz6nPK0a0RupHrUfPjPmM3Xqx9MXwy4yX0+OFvyn+&#10;tveV0auffnf7vWdiycTwa9HrmT9K3qi+OfrW9m3nZOjk03dp76anit6rvj/2gf2h+2P0x5Hp7E/4&#10;T5WfjT93fAn88ngmbWbm3/eE8/syOll+AAAACXBIWXMAAAsTAAALEwEAmpwYAABAAElEQVR4Aczd&#10;eZRnyVUf+Jd71r50d/UuVUtqqbWjBRBggyQWG4/B+GB2BOdgj4/PwTCYY7PNABqP/8AYM2DP4LHZ&#10;wWYTO0aswgKDEAIkkNCullrdre6uru7aK7Nyn+/nxi8yf5WdlVWlboGi6mW8Fy/ixr037r1xY3nx&#10;m3j23cc3hicRZqendy29vr6+6/u1YW2YmJgYLl68OOzbt29YXFgaNjY2hpmZmeGWW24Zfuqnfno4&#10;ffr0AM7s7OywtrZR76empoZhbX1YX90YJtamhtm5w8PE5DDMziwm74Vhbmp1mFhZG+Y39g9TKTOs&#10;XUjZc8PqcG5YXrs0rK3ODhOBObl8ZthYzfPK0rC0tDQsLy0Oy8uXhtXlpcBZHiaCfcVra8P6xnJg&#10;BOO1lWFjPc/DyjBMJt9E6kpGdExMBh8PeSuenQ1/JhrOGxtrwd3Vnic3JoeZ4O7f5OTkgKbNeGK6&#10;yi8sXNrkn3IBVuUlwmByOmlVZys7MTGKA1P9q6tro/KTDa/U2fALs4T11vwdJ0l1n7LivfsPVoz/&#10;nsPyaovKEwxmA2acpp6v3he+I3jK4mHg9CucGC4shZedd8W3hl/DcUh7rEIpYYRv7sAW1lNu8dJK&#10;xT3tSrH8/d34/cpK2jCh11cPO/zxvl89/0ZwWlsNnwrvhtOQ9q229zixVnJMbtZXVktuInQFZypl&#10;JidmhvWlELExk7xTgTM9TE7tGTYm54aNqVyTe4aDh28epmb3D/N7jwxze/anvfcNa8m3urI+LG6s&#10;DqspGuhV7XoYQqYm834qsCcnJ4a56ZlweSl1rAb+pUhP4pQYJpYTB876gSAaXYBucIrUNDo7OZHz&#10;CfIrQ+ohaxWSVjzbiB6OhSRfFpRbCYxkHt785386/NIv/dKw71CTKfIwsR55rdqH4fDh6HDySafr&#10;Z86cGRYXFzfh7W5pNrNd+Ybg7Rau9n5jjLpxYQJz+iqGEPNm5ybD8hirNNrq2tJw/4ffPaxcOhUl&#10;WhqmVteHxx44NUzGWE2uX4xeXox6nR3WIjyra3NJC2dXzqf0yjAdSzcZvmNc7Ebu02hpWEYzIhl7&#10;EzojaFNTG7liJILfegRsenpvGtK7y41UNWzyrK5G2fJuMo1Q1jT1VCPnnfZfiTFi9KZWp4bVCBo8&#10;ltcmKl5Pmbn5CDQrHCuxSknTkCErqOQ+yjA5PduUNbDWSAY887/9mRj27t2btMmRgVCcwdjIRUnX&#10;h/n5WcCKF6spqw3qiuADd/HS2QLX22YjicmFpJZvkjI0vgXt0BZu4YU6MCl4V3oyrYQeJJT5Ecs/&#10;o34ZA6/+ituzx4V0GsJEKXlLxz/XOsVUPmHTAOpERgax41wZRn962mY8qktrd7g9VqTazw3kcvVy&#10;kvD70qV0aCN8piIzTY7S8UibnB7OnV/I+8iPApG0UFIwJsqobQzHDt8SwxODs7wyXFpeTYd5PtVE&#10;JibSrpOLw/kLC4ljTCbmh6m5PcOevYeHfQcODnv3HRpm9swN01Mz6Zib4dMK62u5IiCrMcJry+kO&#10;YlzWU9fqakxaDFZ68GEqWj89M1cGrWSpiINfw9Ld5QHfS6guT76GJ/xqbbUxHDhw4DL+6ZiJ67WG&#10;6XHmX2uh8XyYsFu4KvypIEyCE3rc7+fn5yv9in+iFEsrZ9KYvIh4ZKuLw3vf+fvD2qVHh7mJhXgt&#10;68OBqVjxCO/ExmIMBsE5F4GK57ZOyCfT+PFrKH15NjEW8W4IHYM1nWtp6VyasHlE1dhRwo2u1IEw&#10;v+dIhGCqFGQtXow8q2UQKH7rWZswa7Tm7USOqwEJwNyB2YhKhCiNtkaYKHngL1c9UcjV8Cd4lnGo&#10;cqkUYmFZVHVYIunb4E5G+dUpx1IUQIy3GwxQKZzigT25PlxYPhWBDv0UaaR0k2kTRoexKjiJ630g&#10;Va31HFjVSeyL8QzOMcq8lNXl5bRJvJ08r4bvhw8erNjz0kooDY3eb4RHeSyvAS6FHxzHLrVN7N1f&#10;aesj/BmiRks8tRirjY354DHqc+E7kz8J1EtgnHtQbjOM7mfTGUkHV95mzJv3N56/6oTD2AXW/N5D&#10;DWS1F5qSJ3AmYjQDNTzcn/erw1QEiocylavJQ3ANOmcv8HqSE5rxhGZjfCZzTcSYTMRInb1wLryM&#10;fIXWpeXJYfHiI8PZM3PViU7MTA833nx7GfzZ2T3psPcOs9PzKT8XxqZMuHDm7OmS7cnk9V6HrHPd&#10;CL46v8lcOgJhIg2Oe42DlRQanlzAz4np4JL4hhtuKFwqLbJmJLHKWl5juKpnNd5gO8GERLO6xEPF&#10;l8d64p3SuzjRqV4HgWlKlhK5L68gpa8U1DYV7yu2JUZmGPbGC9lYfHzYM3lxmB/OxyCtZJR2cYgz&#10;FDm4lGsxen0xLrYmiCGMkZmfZBADSVL0ei3MQxFDI+zdG7d8ZKyCVFpytYxJFUj5wj1lUUkgJ+PS&#10;U2w9mkBAK4hyVdRA5yWH/FLyNroZTEI1NRoC4sXSkp5bwa5+YILDiE3Hs9uThNaMTQm6QWyx4UIL&#10;KVT2qAkk/k+k996IZ7TOWAd+qVeEN6aksUQUg68Jk1xGh8fEAxMzFtNz+yL4jPV0rsBYS5z36xQi&#10;PHhsoRnOyQxpJjNmnJ6fjNcbOnPB+/xChDld/VTw4EnzZMVtSNziQqBTgfgK8SBiUCcn49mOjFWX&#10;ox7LRjF6GE/v9+pyL9/41Y0iPN3zsBjj5RjjMsp5Xs90wOK5c6k/dYQf6+sZYiVvDYsZKjKUtsXM&#10;4lmkhNHVmegQIyUpw8NNvjRh8S3MXlmJ55+piIAc9uzZU+3jHTzXyUvyrC3nfnlqePzBc8XHmekY&#10;sLTFnr0HMnQ/FI/84DAzu3e48fB8Os90uukZlnUSK+mIYwyn45GH1TGAFyKGrUMrOUvH1wRsS946&#10;/5rOBin6co0BzkYV4iNHjpROL4V3hnllrK4D1pMzVgRSg7DMQWanuIzVld6HYL09YRB6TOkQZw5r&#10;9xDBnUjPbqgR93cuQ4LZwDuaoc1clGYiDT4XRcf2qSjOVDwGVo2ecLN5JE2Yt4yFroeAUmSNslRz&#10;RoGRtEndUhp6Jp5NMwyTw/nzFyOCTfnk0QBTcf8bDHNGW7SVsJUwtx7amz1HbohS89wIboQaPxgI&#10;/BQmMoxL4H1ULN3/xNIYtw1eUE/fLEsADWPSPglbXl2DU6qScucuBlaGGDPoDizKOxkeTRsrpB2W&#10;45lNjOiay1h7Lr129dJ5b15lZY2xbIKnbDc0zdiMjFJh8MQ/69HQmZlDIw+pyQEeFG3oCy/m5ubC&#10;F3SslqHYMhaGw5kHysvi29h7eeSXrp2ETX5uu5evtWXr6Vs7b7UfpfJ+MtMN8/HC96V9W560deRo&#10;TqcUg9MNWc171pxnhmExZo8/9qgaw6OG51qGtUu8zwuL6RiXhhsO7s1ofuS5R1YZDI7zXP6E7XWt&#10;Bf6lFfOsMTbRt6npDDfD65mJuWH5gjnNeChk+eLMsHxudrgYozU9E48uXtYNN92W9joQ47V/2Dt7&#10;IGYxeRiupbV4aQsZGeARSSRN/iXeNg+Vl08qdP7u2TM/3HjjjcOHHri/2rW3zbUCv+owcLyRnwg0&#10;jdBDEZyHbbEJ5yTm/05x+pQIHGFUTxOu5q14vppnxdKbcF/PeH8ik+bLqWtyJZ7TpfORn8eG9Ysm&#10;2g+WrGxMZlgylSFrhoNpnSholCONPJGGj+lvzRRPYYKxiBKX/5H0DZKTYP7IpZdoczPATAx7Dpiz&#10;annkY7hQ2kxEeuXqDkbGxPvAD7E4Engbw4K5qpRIUhlOPOgXQ0/4GZZNQ8gY1tUmZYfBMCOGObj2&#10;9K5M8OOxVJwyzZjMJmZUlZ/OpO1NwT+CTwm7seneXbRxz554TvBGe2lPCKKlKIhRju8ZfLVD80wo&#10;bb9Hx2OPPVbP6DBZ2i8GZTllHnssc4xhlnLymANqCt8WM86ePV/llzMR32GMv78UwxCzlaHS2rAc&#10;ZV7LRLbY8xoPMMjzDMUxg5fF0msWg1FAkb4odE6EPhJALuZnM7cTfojn42Xv27O3Ys/TeX/HsaMZ&#10;XiVfpizI6/79MQr7Mrc0tz+eztTwopffE1433pkiWFq8lA7u/HDu3Nncnx9WF88OK8sLw9KlyO/K&#10;YoaQkeXoUObFa7TAz407FPmAfUYK5r80CGPsOZ30VDqbiXR4RWEIWlm9OFxcfyzGfHo49djDw579&#10;NwyHjt46HDxyS3DPRH0m8Mk9mqdi/CYyWtCezUhldMIbVEflEO8Qiqk7pG9LIpN0uWQn7+64447h&#10;vfd+oJ53ty3bAOWxVOmJydeewtkowb32ImM5m+dhwpcyQD7R5v1V56zSXLPzPIKpYW9gzGSIt29P&#10;XMyJCxkCXkj3tDjMZSw/mUbTWayNjE+zFzE+Ub5py1mBo961MrR5HsWMCS+j2i2NqX0YEP2Q1jTX&#10;tLLcVivKg6xk8FpggFaiiaXoMQjN2+ixYYz5liPloUxPxRuMX64n70OhyRiDg5nz6St83WCVMYpm&#10;rUfopuduDL4RVkqWy7t+L56fa55Zx6kJIApSP2GMV8RYrMXgL6bXX4zSLC1G4LMKR9l5BquZUGFc&#10;LuXd4mLyxKiYm1qOwnzkxImUb16P9/1iUBitRx99tNq1GzBx93pilqNIPLPG0S0cczca9i7FSAmd&#10;ptxt3uskJkIf0zIzNxFPg4+hU9mKrcJ51mca5o7HPZ/0PrxtCxmRh8iT9HpO+cUMny6eWxnOZNi3&#10;nnlPcBiOP37znzUDgveRsZpg32yDYbjt1lszQtgz3HT0huHW226uFe5jx24cbrj1GcOeTFssXcow&#10;jmcWo3vp0sJwaeF8VsTPDZcyfbGajnf54vlQF8CZGDd8nNQh51GXmG6rhoyT5hyTlp66ecGRW5MR&#10;E+mgzU9dPLs4nD51IgZqb4aJRzMcu3U4fPSm4eCBfWnDTI3EYNVQOnSGE3k2NcBgNVkm92rUTnXr&#10;8RoDeVwbGSsywViRJek6s+sJVzVWu1u/kBYD8NGHZqAg3S1w54Z6eQJXC5RjTk8QRi7HcGysp9FX&#10;Y6jWF9PjZHiYVlyN0lvuXcn9WoSKZxS/LXmmh0vlRhOCdlnBMdyr5eiSgIDmQehtA2MyXR5ck6mU&#10;Zv7gbJU1Z8DQzGXFphmcDJdiUGYyUQq2OQLpszMZcsUo8WKGqeAwH2MzZEJUCG5bgfQlRFnxh+fR&#10;hhrNMLTnqeHS+QzVYiy2PJMYmwiFZ4bhXJTL/aVLS8OFC+dzpdeNx7mYHp7ReOgjjFG803giS5kr&#10;KTjJv565LkvO07X0jdzGHx4Zz2OKNxnFKXlO7LmGj+GZuL2HG14qj+YMX9LAc5GZcC9lV+OZZt6M&#10;sqS9XWht90025vZtyYh3axnmiuuKwahOIhVUe3kOD/2rQXCeM8jT2NXBBPxlsfQpbaFuNIgznzkj&#10;Y4LnnQL8KkS+Dt54U2rQ2ekomiFlMMu4Bua5xZXh5JkLw7s/cN+wnDZgAg1tzUXNzc0Oz3/Bc4Yj&#10;Bw8Mt91+awzbTcMNt92SDlbbJ+9aOoQYr4sXzg6nHj8xnD39WIZumSMLvywMzGUoPp3O2GT5siFx&#10;hnYTUzFcvKaI13zkdOHSxfA6k+t0IFt0ls4vDo9ceGw4+VCGt2nTF7/0heFZ6B79ixCiJjyZaZ13&#10;ieRIFovoZsCKk82KNV5c4S+5WY18qms586/mrfrQe5OPVyi7PXkaMGG84Ph9Keb2Uv05DWS/UUnD&#10;KE0jCT0mVD10uD3GGAq1d+++UhLGKZ15WV57q3gVXOZutJQbx5fHsR5GzGaMvnTxVLyp1XgGq8OR&#10;CMJMBOX049mnETd5Ib3iGiOTlaXpdL+z6enm45FMZ0/LzQduTP9EkRiWzEfNjoxJ5r8mKB7+MGAp&#10;X8OoGB9xDaPy3lJyOajodpGSutfAudJAazEKhjcLCwvDqTOXKvZsv9ejZ/6iPBcGhuG1r0rcPZPz&#10;mVS6cOFCGR3lLXF7534xhuzE449HQEe4BS/44j1euQ4dOpQybVLWni/emolgxpPnOpf5vam4ndMR&#10;ztlMggvN4whv64kBcNOHsuGldqh8aft0DhvZysGj2KCsUZxV+9Fi/KwGTsxE6ZSPfnufohV7Vs+l&#10;tFdt/VBFQpcbvFdsLfJVimTskzZliKpNglwZvAxBGzaBC3jLPboPvJGeeVdkqES2UViNV9PKtQR1&#10;bWZMgZ3kV85WJoY1eLVVtGQmvNDsADJFYVgZZmfV99CQaaOExlUoXAr7/vAtby95X80+v9l0Ajfe&#10;cHR42p23Dnc97c7hphuPDLcdu6lk9fan3z4cf2ZoTYdiCHkuq3yX0vksnLFaHRoCdzLtMDUd+K7g&#10;lYFw9GMhWx0OpfPJloWMQM6fO51X0xmBHBhOnzs/vPXNJ7OCOTkciac1RB+edc8Lgv/kcGExK+e2&#10;N5gugPWIed1saQ5JOq7xIH08eGScZtJRGyIz1DptOtQ9LEN3stjbgR7ie5flDi+a1RnfknqB7ent&#10;7fa/QWUkIF3Ieo4Opxu7/nw5XGP9zAcEUfkqbxgHSWn2Zewaknc63sl6eu/pLGHPZiJxY22+hi/Z&#10;OTUcv+c5w623vySG6tAwue/gMHswE497Aj/zDdmBFMWaGfZbzSoyWq++Hs3CqPRRkb0MLdL7mSRf&#10;iCdy5uLicOHUhXgmERTGJt7HI4+eiT1aGRbisZw9H6Ny5uxw9tyFPGdzaeZOTj12uvBZy1jLxOpK&#10;LtsJNFAWuoeljQsR+NQGh7T+RGjqcyue98fAWsWx6jqdRtw7vy9DX3tksg8nz8fuPFiGtgxpGdEm&#10;Tp3fDBShQJM82sm+G4sA86FtecEwVv3RHN5SgjxMRBdQAlcezEhg8Ugav8XigCd5GRJDZ0rbhhGj&#10;ODm33uchWcz/CbZ98Le2QkvfCB+aTPXOsLCosq3BRshQfsMT1ebPFh9jduCUxr083p5v+3PPLx1N&#10;DBI4O+SDPzS8F0fJW/DAKG2+qOTKsplHUuQrnV12FERueYurw5l4Yqfedd/wtnd8ICBWMymeSemj&#10;h2PA7hieefzpw5233Rrv5Pbh9qc/owzh+lK85Hhbp8+czJaGk+msz6ZZMqrIZuGZeFg29Rpe2joy&#10;ZI5sPvBM7JujPHIgWyEiGxuZN53IHkUcXltaqMWEqfISYxyRUNj7gz65ri9oR5eSYgtnnJTrDZsT&#10;7F24ARi/vyrACBVhKZu1LXNDsjfgOJFb9wS81yfGmG5Rr2WCfSZL1zbsTG7EIGWosbZmQnh+uJhG&#10;/JTnf+Zw6K5PSaPvG06nBz9x9mwa9fFs1Ds3LJw/U7vWz599JMbjQnkvdsyeijd2JgbnfIZK5kve&#10;//73R6F4gHG1eQtpdMYLr9E8s4cHZoKaS27eKb1GVs2mTWzH6M4lrTVSjNCcAplf2ZfeZSM7lDOx&#10;uR/+pfAhPA1Z8xMRFDFBucSY2A6QOsGL+1OT9m0fFGHKENJO6Bia9QxTeZsVol34OTNvBSgrRvEg&#10;JiKg0tYyCWuOYgVdabuatE0hc1hdqAhmbyXGsxsy5WuhYfTSrunyHpI/mXK1ehm3foEp4Ndl96HR&#10;/EiBH+XZvCdXCXY4V0GFczEaLWYMXDaNNrmhDq2mJAFU4fLY+/F82597uS046miUjZeTT/uopuKO&#10;f5IMo3rYuktKPYylhMY1k6lpuymLHiFuOp4pw6WNzJcdyTDzfDzrP37Le4ff/8N3DPvTUfmy4847&#10;74wXdmh40fOflbmnG4bbbrp9uGV1IV97nBgeP/lgOstTmQ7JUm/k0mqiSX/bIXRQZ08/Hg9rMXNm&#10;WSXM9MVG3mdzYurMrvgYvr2ZqpjKHOpkZNXOlzLIhXznZafu2mJtTqerE869FUGjh+sNm8ZKQYI4&#10;HtfDrn+0lDLiCHrcdN5I9XSULejVPp8ohPccU3EZt8aBbGq0ipQ30X71W71yb9Woe2W7okBg08j0&#10;uDyioDIdr+z0yTPD3OGbhq/6yv91WJ6+YXj04srwUCaLz2S8bli1dD49TdW3VJOTcVJGc04xJH1e&#10;KUbo4NHbywCYzIUPprcr3kDoXY5QGRYJ8Hfb4pZ2cTQB3w3wZISn72fZMgyhn1CEbp/2oCP/C44x&#10;/mw+Keo9UTU8GPAwDE6FVo/Ms01mvmVitGer2jLeUn3qUZ8JxUBRjggmTwuc9bUM/ew5y/9U1/Aa&#10;KZr3Aly67hXMSq2WRH7KBoe0JfPa5o3wII2hvWtYFEOafLXXRlllAht08tFqVqb1vknIfWVxmxsy&#10;03K3woVpXmyV5f0AyIuqOG/Ly9oh3p5v+3MvtwVnZHp2gp/q0Mx4j9hVPCl0U7cASwGv8n8zFEX5&#10;g6frGequME4J5MRCy775Q5G3mcjrYobYs8PBG24NsKwHxst+8JGzw/s/9Eg87oV4WVl5zCLTHZnr&#10;+oQXP294yYufP3zCXfcMy4tnhrOZVD97JjL/+CPDhayQL11MZ5tpk7l4c4xhbVVJ263ZOxhDZ0h8&#10;8cKZYd/BG8orCwIxVp2CEeoj/Q2mSRinaPR+h6hkloJGHt3ffvvtw7ve9a7Stx2yXzHpyRkrrdIv&#10;rVt0jdK0Xt6tZLjjRQ0jKgMh5gIiNvNTlptLSdvGO4aCgtjfY3y7awiTN9YzZrcaMm3J+nR05GyG&#10;eQeGcyunhlMLJ4ff/sM/Gw7feku2K2ViL0p99Kb9w403xfu6ZENAlN43WEEVEzcvPb7nvIALgaKM&#10;vkNkmOo56eYEVjOhaaJYfgHU+j4w3pFg2VtosN2lgb0qF4FXgxPps6WV59P4UkY/SQvxAjuvclNw&#10;NiLExvXmJyazcz92KsNh3lyfs0otIzz3ZH/QxMalYWUqWyCCo70/+SAtkOJ1ZY5iat2m2LaXqKHG&#10;Q6vXIzR5Ng2ehDIq8MhVBkkM/xLiyhCdYnQDJ8ZqYyOeZZLJvLhoTQlxfZ+WjbpifOuiD88+D1Wb&#10;KvE29NSl4ys584cC5N3feOiYjyOyO16dPl9PpJspj7u1WUZx6UyWy/Non0vRj5V06t5bmJk/fGDY&#10;n93g0+mYlrNi6HOeDz50Ynj7u983/MhP/vRwxy03Dy99yYuGFzz3WcM9z3nZ8KxnT2SF8fRw4qH7&#10;hw9/6P35hCmGCsdXYhQzh1sLUZnMJ3OL+UaXM8Fo8oR6cLc7RT3nE2OwyvEIDe55hW9961tLv7dq&#10;eGK57Sk7GiuZMOaaQuVDRifn8tiwqYcGsyQt8Fs65IUS0MASSyOfJth3C5OUgQubRovDmmFdVj5y&#10;b+8WGT6ViciFdFgHaXMSfHs1HQW3dWoyz7OZcNzIsK1mXVI3/GwyjFWKcgWXkAI7OOVloVLf+KXZ&#10;pNk/M5u9NLVbe/QejHE6Y7lSrpXdXPWSUvnbxDTlfmJofLGbvfGjGU7o6WEbbtmHlRWmOFpx4yPM&#10;m3NWnccUIR9yR5gJHhMg+NxIsNTfaENfEsrARiHCG+mMVnlHeZXb8BqMkWHNvbk2ZJRnEQCjt40f&#10;Efj2T92xwyN46ukrd0G6qs1rFVX9UINrcU2lXrVoKx6lj5JbxFgGHgNK2XaNt+fb/nyl8k/Ip+qO&#10;XUPj2v62tkXrRmQNr7Wxz5ysKPJWW8hKmo/pk1YbksN781qmIxYzt+R+z94M5zO8s/l378HD+dzm&#10;5myzWBl+6w1/ko+Gf2s4dtOR4UUveO7wspc8f3jh81843HnXC4eL2Rpx8fzp4YPv/cthT+09jA6F&#10;b9ZQlzISCDp1NW++4Qof7dvx0krXEtDW6ZPf/W233VaLRNdSfjzPZcbKi6ZELcv4/Xihy+5ZhQRI&#10;lP494b4zXq7xhh3dp8XU08q32H3+X9Om0EkN64tYrEwvPjmxJ71DPtWZPxKB3xfrnV3ic0ezYTS7&#10;rbNHaDnaPm24FCM2Mb8ynL90MvuVRsISgdED2Ok+l/F64TFCs9x4eBIwcWqkpJfy2UPvJVGoEYsj&#10;EXiKzqXvDStn52n3Lq3MZPBb6eXFxUI0b67Vsxa3veHkG7b2LtlrLmI68w2TwTfmLIaHZ2Vo2Ay9&#10;ehiT4VIsWS77/vI6qIS+zPGhzRxfICZxNCzMnWAlTpBd/yq0NnLDM270o2s9p1sY49TH1uGjYRS6&#10;GeCKpywgxIzgY97HxtVzapGQZ4sdaaRkYrPbpxmBzOiAl/aq2hhH/zzLmzrUX5sm85fAbHp3gatO&#10;8LfH2/Ntf+75pbfyhfiO8NHaQw2J60G5yO/oVVqkZ2lvK72l4f2sb8VidCzA6ChjNtIuadGsThvm&#10;M174nemkFvI8lXnLmTTmRNp8cfFivOx4W1ndm7bZM2Wyh3Q4NH0wnf0t8Z4nhz9407uH33vjnw63&#10;Z5/Xy1/6ouHoDQeGT/+MTx2OnMqm1NPvKRmwwBJRytRmvC5tmNrKWFVnO6r7o4yarI1oDl9vuumm&#10;moq4XnBtjDIqhSlCj0fJ1xSVAFcDt/IQFMr9G0HocCsmFWGKjYVrYZSeZcV9PARBNF52BCJRb7U0&#10;dQwCxapPWtJIMxnbzyZeznzX/J7Dw/y+Yxmrm3+fKpfzwP7sMJ7fGOYIRSYUoUAta0WLtFWPyh8I&#10;7AxjBF+vC/V6RBNBRJ95LJs5mwfSeYf+KGrqECxJb4WOuxT3elO+CsFMSqqEAnjqE9eOdz1uni/5&#10;ZixbIcw5+aLecGFvVjPjtqTOXCaj4ZW8bVYpQ9LAzppT4AcG+EG+VraTz96w5bj/crf2SsFkanNJ&#10;kvEg/IBH0+KCm8eEhmx5t2gJPMpXXlOUr8Sd95z6pJeHyRqlfdpzcGVw4B2DrbzQzWBVF4ZURxCC&#10;Gjx/4VRPlb9wZJSvErTZZhjdj0jaTP5obsCFUcMehE5BOgP1aNDLQuNpS2J4s90gSToOvOs6UjIY&#10;fpEvm3J9h0g3QK/J+IwIfItaK7yJdXAr4Te5s6I8Fb2YzIfQC1kJPHzTzcNtt7wwG3xPDH/0528f&#10;HvjIg8Mdz7gnH0Hfma0v7x8JWiCHCLKrhXDUnrY49pooATFkIV2r5kwdWlw8vvVEzh6UU5Rs1RUQ&#10;4gPZqhTL3GS8Op1eYvc4X15gXgsYVdfYcxPirfejV5tM3RTsvGi2rsHbZHp1qVvlex2a2JyPOSuf&#10;MWD2wcNH4hUtVObI9HAg594wZMJlwpZnQ5U10pCtDxOp49Lp9DBxY2cjuNPZGbw4uW84e3Y5n5Nk&#10;mTTMvZQPnKenDRU3hjMZOs3P7EkvlsawesfoaSlBnIvXVCH7q4RxkSshrLTQGvzGedBaJyBKhKvo&#10;Jq88db4wk+7tI0rLFX3VuCFpPLYKyHeyyRJPpudCbwl4BNsqYubqbHSFw1q6VHumakgR1NC0Gn6s&#10;ZU5tMed02TRIuGey6VBM8FZH7VOCh/TgrVzjRwycnlXDJo1B7e1XSeG4bycPZg7FZzmPP34yW072&#10;ZvNfTl9wzljKTsXbXYnBnpubT3uczqTqfM4tspzevDkTy3PZfQ6uOs1TmjqwWgQXc3OdZ2TEfKBt&#10;LSeyc95q8Up23RNhcG1g9cXAUmi1Grtn7/xwIUe0MBihJHzWihgTegId/Ty9kVVJPbRQPnqQKPn3&#10;Z8Mm/C/kqBaG3iZf3szebCmRPhsPSNjiSwr6n0YEw4f2aLJfEN5oYHSkWW22jaV5zgGSqhkI9OOF&#10;drTlACo6ZTLQOqXMYeUcL/I7lW04aJgsPZETeRk+Vpz78NY86wMnPlxtvje8P7p8dDgXHTh6YE86&#10;QF1Z5Ku8abhlASZtuj67LydmHMvcbzrr0L2RI5cME7HOVpPpnAeno6DD5FWAc8MgDyMlQVvxNfjt&#10;mZups+n2Zr/VTUezcBQr7XQR0yn2DmpPcomX4vEpJPAv86wkfOxDE4Zej0ao1bQmHSEyrChEs6/b&#10;GO5KAdcSGKxMUxWjGC29dp09FRVfyz4qn5MQVV/gZT91SoR5Ya5d7OXBhMElJXnbghjT2/Mm80dv&#10;RcpeHnbKtZWjGrHoYwiaYHtbVfdsSS+w22PsIgKJddI19AisGm6FBxSukRCjF2FWVwES5Z73WeY0&#10;sfuaX0t3qRy4Nrv2UAqnLvCLSEacsCVH4DWjkZsKLXF/9vHoADLAjjKltzfHFvHfm06EoGZLbksL&#10;bjW3n/a6kGVzuNkkeDZbSAgro2TIUwcbxmjMZD6RsnpnPsYqGEUvZc9EpE+dFrJvqFmbRHnHGBgS&#10;OftpOcJ/5kw87HRGjXmQDn+gjZn+Bqel8gI9tU6xDc89M1jp2M7kCJ3E7auE7BovY2qnfyiOZzsd&#10;+UVLvwxj6z60iJ2gYG7JuWE1x5mtLL4qWM3Uhfd7DzgCB43tKwQ825/PYJqSb9SqOGwY/mQfXc1A&#10;Smd+t0J74umgk5wXucopksvpDz48fOzx08Oz7rwxnn34k2OIynuGe4zHupXC+o5/1NaBZx5hI5/8&#10;lPsf/jmlI5Ok0QV1joRzC5HNO19XaJuVGEUxusxf3p5FL/sSdUjXGuh5EfxRx6EHoZvXdnjj77bd&#10;Y2b1HiGCQPQG70bq6qcuhF+lSQ1OH0IiHtz+DlxhPO739eKv4c+TqW+8rPvx62qodx7IhycuQbrL&#10;8zh8aYRq/Op5ezlxx8G9bSaMCWOho9FL8iQefvjhUkxKTUi157Fjx0rxwVeOUvnURxxM6p4Bsm/N&#10;deqxx2Pc8jFzVpU9753PCmYU9+D+A5WfwXPCpFhou/xbfXpqRmC3i3FRr6vjIO73e+IRulenz2Vc&#10;8IXL4YOHil60jfOx85A89r2CZBqPpHXe4tel8MC+KkYPzPKe8ryS4b6Nxh03sXfy9bx4fbUAF6G3&#10;PV7oGD784Q/XJz88xRpKjwHa3NqSYeXIQRq9ZaDo0rUbGPS60O5St/CsZz3ruvdaXZ3aAv2x+0Po&#10;a69QqsBYz50g308Rvt2ChldOY2gIoT9jUg9dIXssffy+53uqY3V0gen3vd6evlud8u527VbWu86f&#10;XmeHpW5XHSi4DUjlGRk1w5IeGoyGT0+jcIwTQewwKSbjwYPwriuVPNpJ+8qrvZTvOPbyHVfvb775&#10;5nqvrHxiMH3dAFbfXKhMx4EXNB8cGJHlfHmwW4AL+esBDuOBDIEjqM9zx0Nax9X9TuHUqVNFp3Iu&#10;8PuXGfWtaIZxjAXc0Ys2MSNnj92V5L94lQoZE47CbgGOcO88QvN9993XvMV8y7q8yHvOpmFuSzwl&#10;O973xkLDNwmFXxkoXtkoqPNyQ9bfXB6rV4AveL4IER8/fnz4nTf8XnDIpuhrDH/jxgqemIjfCKr7&#10;PO/Z085GuhodyggEygS98tIwiVB1ePK45xdvpV0umPJ8LELVG8Cdvo5zT9+tzo7rleLdynrXDUEv&#10;34U2pqreOQusvxP39zUxn2fDHcG77bE0ytSNkffqcxFIikr5eD4dbjcuFIaCMlaUU/7ebvJ6dvG+&#10;KHV/J9bW43B4AmDAAzx48eyc618TloV5+8NL6oGTsJTtLZJ6m/R4M0/q4xGigwFRL7zhtZCvC266&#10;yYfol4fOK6kMdx8huEcT/OF3Jt/17du3v3CXV/ps5iTluWRrQjybqbE5sd6Wm3HJ+e4qDJfO+942&#10;8HjkkUcyaQ+/PcNSPLYt7yoe7yUH8hkO+uohK+zBrVZnc1eOFWQTTClcLWg7bZPcm3KGf1YE8fR6&#10;wu6UXg+kjzIvBrbTPtuYFnM1luHCdsHZqQrlzdVo6MViShM8DVTvRoW6APVY8vj9TrCf6jT1oanX&#10;ey30ybvTda34j/MAT1yCuhsurcetxFF6e9+Eq5fv5YLOZfgwFJRRPhcjBN9el71ylJyAdm/LO0ZF&#10;IMjKaHP30uEFFs9aXgaC4QPDM9mg7D7b6LyU7h4+gnqf9rSnDYcyXBwP243VoUz0jhsrecfbRT3w&#10;/4M/+IMCQ8FsanTBy1AXrvCHn/rFnqUzaoyDvOhBKxjwm59fi8HLN3mhF/7eySt0WNIEeTpe/b51&#10;H/X6in96WygDJ7G6fMWho5nxnWwmtHzpIJiz41lZyPC1Q3Y1PwF2JDhGK/Jh3uoqQf2tjZpM9Oxk&#10;ZryT6+m7xdPjlrIaLbl751PxGEd6OoD9PrRfHsbyV76xZ1nlHy9SAh7mmTsgrF3gnnbHndVglwN/&#10;4lM1YOpQDqweNIjnxqie2uKd0i7P8dQ99boKz4D1PH5/rTUpt9N1tfLqcm0va4Mn/uzJMrL37ruC&#10;VZxet5Vt9XqvQ+ihw6OM0s/mu0v5KaRvLBkdwxj5PD+e0yGcZaSNCSqlJKynTz1eQz1n39smQlzU&#10;Tx6Opfd9/vOfv5kXvN6uP/ADP5Cl+MdyakQzbl3wKSAcXvziFw+vetWrsrWjGcVNvMeEj+w7CaIH&#10;+As9dg8X3sE7/+qvCncfor/0JS8ZPudzPqfyzYYOedDFUDFEYs/S8YXhwQMGwvWGN7yhvE3p5qY6&#10;n5w08vjSY8UfRsoigTkyPEQ3Pm/Gtd8hnu/mBizYPjH0/HirPs/gaU+4mLOK+Rp5TDr+GHxHgWcV&#10;2Vlg2cpVc3aVoTywVgdNm7wGzwov8MGBj+oWtJXFFCeCXE/4G/WsiAam9cboCoE4PY8Gv9aAEcoL&#10;hA3MLnTuhYrHhLUS/5r+jONzvVV2/K+3nPydB+7B2Q6LUcE3giwvnrv3Tad0WwJ62XFYlZg/99xz&#10;T33rBW4f7rzpTW8qj4JXIlDgZz7zmcPXfd3XDUePHq05G57SQw89NHzbt35zDQkoIvgu7c+Yyfv5&#10;n//55QFQ5O6ZdEMoj42U4Gv/rgxoAM/c0FKdKlFo1J9xz0rCpWx9GJ/zGafRPWPMg3PiKQ9LXQwJ&#10;HMzJLeS90HkLJ+86n3107J7BMyzFE16afM3rmh0+6ZM+aXjOc54znDx5sia+GVz08trkRxcFB8Pl&#10;GQ6OZ1nJGVW7hY5X52vnkXRnmvmBio1M2lvla0f8xMhm9bJW1ONltXkp+sPQXK48+Dbu7OyERzdW&#10;9nypW71wX8tqM0/bEUHXGp60sXqiQdnuGm4ZDcLv+yOMq4srGeS5yJYzNQh43lktoDTeC+3vFlme&#10;vZrN0vRqep+V7OshDOqw9JtWLSEn8L0+8PpuDfdz2d9ln9e+fW0uQj44EEjCJA/GSiNAYHfl1gg+&#10;yDT2J0AUjILIJz/F0nMJygiEU/AsfylT6ureCfhg6IXhTWAF8G7NiZOUQ5COZ3CzWmX8z8MQwIb7&#10;6XxZ7x5NeAiGoF7PBAfe4KhXnepQPw/o2/+P76z69Lxo+f3f//3hx3/8x5O3zeHA2fVVX/Wa4eUv&#10;f3l5E/ARpFNIPJJGKBmyT/iET6jhnPoo8a//+q8XD5yFhSb5Is7D/hwdfF8mgL/1m755OHUy3lPo&#10;cUb8bFbLzpw6PVwIjl/9la8ZvuV//7bhWCbg4YxOvEezeqXpuc9k5a63Ddx4KvDrCg8/F6PAw1EX&#10;ONoejCNZ8XO/L6uQysLVqaq8js5D7/EXHLxVH1l0j8foJQti7aoeedS1kaNZbsu3fM99zrPzOczz&#10;Kp8yyoMLL0ZLO/1VvDtG/v777y/Ydz79eNV7LieEHD10uPJ0g4pP5FN5AW7qF6PvrrvuqhNFPusT&#10;7xkejOGwF8reRVssbKJezFBwOh2VLxGcfJFurhn16Fwd+51YWwWRgi9G72YY3ZIdOh1xKzlauJTT&#10;HpK2sLBaHd3b3vaO4jPcBO2IN3grHg9P2lhdhmBBHkN47LkrzSZxecdOs+Z9b0plzx+Ia7CPJsBH&#10;XXb32h0vjOPoHk+TZfMdQaBMjIHLTwZhKKPFjeflETYrU3pYykzgeQYaX3mGh8Aqf++9H0wDsZft&#10;bG7wCAcY6CKkvYcmOBRVunmQ1rCTw7Of/eyCy4B4//a3v73KUcDXvOY1hZP797/3fcMv/MIvhJdr&#10;pQRoBxs8igvP8TDOC+kUW519wlO5+2Io0NIvSsuDYpifHgUR8IdCoQ2MTgPazBXJizdgi/GuCx8c&#10;hXvvvXc4nN/Ak0dd6pFHfvNS8O9GA1xyIfbepL12EC6FXgFt4CjD+H7wgx/M1qKW5p102yDgzDDC&#10;+0wm2Cm4ut/3vvdtwlEHXmh/iiMP2PDrPBSfT3s7AUP7MwzgwBF/5O9yr3ynG2xGR9vccuPNVY5X&#10;pVyHLw/4ZA8v4Py3/tbfKsNl2wF5eNtf/mVOTpgbDhw+VG2OP9re5fs7dYBThiB4Ce7RIzx26kwd&#10;NmkTVjQm+DHspmKy4ppJ9v170raVs/+53Lu6mlelVNWdGO2dNu0tndGmO3PZSAynnhfd/b7XLH7y&#10;c1bbbdM49NyzyAIE6hMUcwRlpVjmIDhaDoUsgsSEiDBdb+iC0eFoNPVeKXjHSD300EeKOV0hMJDw&#10;gKOxCRVhYVh4BISaEZGfQDBEjNg73/m+4R/9o38w/Ot//a+j1E+vdwT2N37jN4b/9J/+v+ElL/mE&#10;Emo9pXS7sJX9xV/8xYJtXsdwSb14wIBo4D/6oz8avv7rv74UlFJ8zdd8TaVr9Ofc/ezhR3/0R/O9&#10;V/s1W7iDPZ9zj9C3Rf/IOo+Y0dMJhTooZvcGGFzGhhdg8hUfn/GMnBkeBcQv/MAX9TMoyoEhwP15&#10;z3telZEfHd4xYOB434WVp/CsHCgHHpy1PYOChuc+97lVX4fLCEgX1M1YGT7x+IJk4dXfq5My60xs&#10;XUCrtvPeFxJf8AVfMHziJ35iGZa+Ugmn17/+9cOHPvShogcM5eCk7XU0ZFIaHBmmsxfOlxE+HcOo&#10;/XUa2pZcyMdAKeteGh53I4kG94sZpuKf99LQq24dkXqkickKHsCXDJKTW2KQ/ujNbyn+2fza5UZ9&#10;8vbyYK6PjBU6wRR4aE7G9VNokxkG+lkwnZ6JqnPnzgyHb7irvklsQ+c+Yhq1c9TqyppV4OtPNzpd&#10;ziSizzODivbZrEjCF55owHP36BgPH3PPyi5hCHQk2mcI7RkixsRw6giKMVRjXU9AmDrEGEH4F3NQ&#10;fg/Sx4nv95RS46uTMDEGLsLD8hNyOL35zW+uxgf7+PHjJZzmMjQ8GIT5TW/6/VIyBoygMjaU+wUv&#10;eMHwz//5Px++7du+rRTC/ARDoPfXcPK6Oh4UQWN1z809RYOfH2CAq7LS4ab3f9rT76g8DAKc8ALs&#10;Hjq9ntt9M16EBE0MFPhgU4j/+T//5/ClX/qlUYR2hLIe/tM//dOH++778CYflGOQlEEnnqsT3Twx&#10;fKAwBJJxZ5TgJT96Hnv08TJW4MBZDDc0fsmXfEnB60qMRmXRDE/5P+0Vn1I/R74nvOtznPjRDYIz&#10;k6wGwktZtKobr7Ux3PBLvYxuHzKRPXDUrf0Fbd2NLXjyoN0PbIANnrzaBX74IH73u99dOMNbPrzB&#10;azg4R/1cTvaEB3i9jdSD3ne+851VLzn0HjzvGEb1ffZnf3aGZBPDr73+N4b5I0cLZ3XAGw/lQa+6&#10;O2+7zNiI+uCDD6bObEb1jWh21Ntpb6vH5ORyjHqmMGoCPW2SAxJrDovtyAogyTFflRJJv7wTxKvx&#10;oF68FNSdYVThJJ1MdNy6zMon/7jsShM+9sYqFWPg1tWMSn/2TZLxchekHlOY6w1gIlQPAU4XtC4E&#10;4LnP/9TZoGvMH/zBHywh6oJMGOVTnhKKeVP/5b/8l+FP/uRPSmAIGyNFSQw3fv7nf76GJe95z3vK&#10;bScI8hBMwqNxvu/7vq+MGg8KPPNyGoUAMkzqgjdlQ780uHjf6YGLMr0xPaNbHeqidMownurfor0R&#10;3J/H43FhohCE/I1vfOPwlV/5lVGkCwVPz/5Zn/VZw3d+52uLV8pQVnhSUMIGJ/jAxZDFHBeaDBEp&#10;HDrghhcUzic18LQzOy527Qx3z/t53j3P3dzNPpvPQx7+yEPlpajHCpoTVHmvDP8jwQ0P0CRWB0Mg&#10;b32UGyXBP7gop34GgsHUacDB3J+d4WIBLavB5YYYAe/hYAjpp7RcNfe1lB/Ozec9VV/4hnfqoYAM&#10;M3oZJwFfelv1dmaQao4ocOxpkr/tqN8YHom3/7qf/Znik+kBntTxdJKvfOUrh0P5RMfwZC7zaJ/8&#10;yZ88/NW735Ozqh6udqvK8geNvV2lwQl/ervjk31eC/lGczbtuHyuvaOL9nfVuf3BaSKnmPTgE5v1&#10;eBdt0p08sV67B/W48EXM0lWcYmSHjMK14+Zdx7vj2mvovl1/vu64V3KlWMVXu5TtCIpjP54Sz4pw&#10;dII7fp3A/kzBCQMmER6XXqn3slxl7+66667hta99bQ0PwZCmHEX8N//m32xOHvdJTYKlIQgmwSfw&#10;6vzu7/7uGqKApx7eh6GCXkbjaTjGTP2M1Tve8Y4ampi3YAQYCEqIT+Le4F0Y1aceykJ5xoN0ocfu&#10;0aFOcOAJJqVBNzy8Yzx5RxQGvh0HQ7tevseMJb7zrO6/vw13weu0qVMd5l2kwRMt6gEDbnjIiHSD&#10;Iv29733v8MADDxQ/Pfe2pawUgeFBu/rxGr74jy/yurrHWkYhdXZFUbe6GB08Fjc5zFHYMYRg4Q3Y&#10;DLl65IOre/SoX8cFbzFPyPXe995bHgxe6gzVAz/wlZfWaYEXXNSvHvnIBh79+Z//eQ0z3/KWtxQe&#10;eMDge//qV7+6aMMHMMGRDm+h0+KdPJ3XYU0MVubs9uzfNGbygu2YGDT30AxUe+JVCT1uTzv/BU9A&#10;k/o7ffCQRq6luaQJ8vWrEkZ/nBayGdjKfkl0P247PfeweW8Oajxsm3Xrv2gC0tZZRJREIbNWeoE2&#10;nCkmIS7vKMi1BuUEMSI7HI0mSOuhMaHXP5TQaXRCTQkJH6EmXO6l3ZcJZ43POH3t137t8N/+23+r&#10;Z4aNkBqyfOADH9hUSML6S7/0S+VNmBsh5Oo1D0bBv+M7vqO8OQ1FEK2SwYEnYr5HeQ337d/+7TUU&#10;MJGsfnAY125UKQZFYZTQrAx8pFGm8cbvLTnOCzwhTPL1mDIRHOUNQ170ok+o584buBAy3tQrXvGK&#10;wh9MZQg3JYMjg3P4cPtFbfkNo9AKT7B4o+KOT8dfO/DKKDGYgjRGm7Gy8qhd8QKtx48frzwUvtOB&#10;H1ocbJd6yBMaeU5oE8BRr/zqgmevEw/RI697ii8/GnRQcIKDexPsDO8//If/cLMd5FN3pwu/4Ihu&#10;c2PSBXT2NoN/T7cggddwUD/cefL2aJk/VDdj6BAA3qW64A+WAD9pArgWmzy7r3cpN5fd8qdPnx1u&#10;DG8cQ1NnZEWf/TQ9r3c5p1fMNlZFYeil9mh4F+Br+ANv9aEBb32U7j7oVLpO+vFM9HsnHf0dz45/&#10;ryYYdEX+KOPRLtZueRkfoce16BkmeV9IhFhHbUhvoSE3etiMtnsFmy+23ThbxzHi6ZtTgZtMGGNo&#10;DjCznSEsSXrvIWDVLr0Cu6qBCeGeLJdr6EceOVFM9E2cZz8TRjhWVlZr8vQVmSdhWHxqoSG+7uu+&#10;vui6665nFKxTWTL+vM/7vOGf/tOvHb7oi758+Iqv+MpqAL/bx7h86EP31fDqIxnWqJdBNESiFBpV&#10;o6nXMwPFQ/Eenn0OiJHryqpn1MDmHXwiQ3k8U85xgd3GtiI+rVKKitcMDE9Dby6mfLwZ7xhv8AjT&#10;i170wuDYPqW5667jJfx79rRjXRwRQ6kZPEJojgsuYDDAaBDgzmPBP/u44lNVuiOg4fySl720Gba0&#10;j7ze88Te8md/WvzRbuDh1UuyQfPZd9+dH01oq3FwxTubNRkHwzRtfX7hYnmLJx/Xdtm5HVrQ1L0c&#10;OLv8UMiiYVnqtK3FtXd/PLZsczmc3e7aa9OoZOjKOFt5PpXOLcSWVMPLJld0y8tYmo/Ulow4QyaP&#10;dHSoV5uL6UiXA/LR58oYNfIAX0NLNHpfdY62k3RD5B3+og88fFafII97PPGdHnr92tN6frJuIsfq&#10;TOfUjPhAGfbacOqYHtt9Wv46YDH6XicuJNXvLV4tdIPjp9/qPhXDYSpzZWuhl5xZhYSTUyl6gHMv&#10;u5VWlTMmkLj+2ARbHRAXJMBgL+yZyl3Fa2ls4/EnxjnmI8uk3ZISMsKMwYJG0qtA+EqXOjZyJtBk&#10;GtKh+WfOPpqzrNJ+sV77Dt40nL2YTxz2xThtZP9VlMCvxKTKuLiZVExDYTUh2ZezmJZzPhA/747b&#10;7hy+5Iu+ZPjSL/6y4RWf9IrhR37oR4N/DEg+i1hJXTfdcCxzG353bf9w8sTJ4ZWf/qrMZVzIQXjZ&#10;yJrjUr7z21+br+UXhk+Mwr38pS+u9G/8hm8cbr35tuHEwyfypb4TTCeHV33Gq8Or7BaOETNfY07k&#10;sUdP1qkCRVeM5R233V5f4vc8+2M43a9mn4/5lb1Z8j1y5IYItzkWPWlOIzjQ5gF4X45bqZ9hysQp&#10;YSDwzp3avz/H3+YDUhvz/LYiWs6fzYmegePez33tjSK9KauQ+/OrKI7N1cu6Xv2qzxgefODDybs2&#10;POuZdw0nH30kJwdczC+tHBl+9Vd+abj1lmNV5pGHPzK86pWfPjz04EeGZz/r7s0TBC6ez5Aq8yTv&#10;fue7azVoBfLh51RWsy5mMv/EyceGZ9/zvFqhcgz1vmxteOtfvD2HJcYAxLC9533vj+HYny0HFiEy&#10;FHr45PBFX/CPhvvuvW84ejg/dJClfIcxmjheTD1+mcjS/GQ2Px4+mt+ITOx7OLrrTKj9odcigqNu&#10;5sPfmbxbS5mcehNZyvaDXCdPn0n9OTMt+MATDHXX2Vk53TGqV//25teh3bEEB/ZmAj+/an0gPwFH&#10;tuDkNyHbj93akhG6oy9tri4rdFHgm2OExJSYXu2NoX5f5kDPZOjtev/77hs+OZ66M65WYqjIzOPh&#10;193PfFbtP+unN5ARXhejKDB+9uGtJq4FgaT5ePtA5uP+4p3vytaHeOjzh9KOkZGlrFyGRr+OM6yZ&#10;ZI98Ohom8ubkq5ixpj8xLFN1NlPMemJsHr9SILU0wzab7wsvnruYn/yKnOfeL367J28vf/lLhwsX&#10;z0V+83uZ+R6SzK7miBo73hcW2j5FNAijCXaABTEVHn/u6dtj+UIHDKuM+0raOWZ0opSyyNfuWk3B&#10;uQyS0oyXwLJ2Q1YJO/yBJcPIs7IykXWm3GSvSO4nsmOWQK07zzdv2xUzUPiOMA4iKR1PohlIXgmF&#10;1tsfOnSkDKblaPua9Iw8Gz2rFU1G9cSJ9p0aAeTm6yUtmettGdjZ/FouY/jWt/5FeWUMi159bu7I&#10;8Hf/7t8dfviHf7A8B3SiV929N5HGeHceiHvovaRn5fwiUA/K66m6gedB9F5KuYv57cP5nJbq16XR&#10;rpczPyX0+TNelmCxwEKBnlo+XhOPifD74Lalt87kYn7m/C+z78cBew6/w8O74/GgX+8pL9r7PJH5&#10;OmlohKvhDDyfky0LYsMW8VIUV96DgaHs63/zN4f/LcOe+dxr/6httZPPs3RuFNahjafOnI6ha97l&#10;qMk3d1t75umPyx16m+8R2SAuGQ75JMn9+CVfLw9G/ZBrcN8XfHS4ftW6D2dmQ1sfSvLMuufU2wQs&#10;7/EbT/GXJ8nj0t5/5+/8nZK3j3zkIwVTB25oCA6+7YksrodHb3vb2+q5d+7luaS9BDJ1pYCOU+fj&#10;mdu6EH3ZyJYFsmNF0E/Rr+Qn6tr5320l08m44UrA5fLdYFf4TXtxpZp6erMr3TMDhgygNbawgm8S&#10;6ySQ/Fq69h8PT3o1cBzYle6bAm0N9zYVsAhvpTpiGm0mmyk1xrhS7gbbOzB7frEG03hXC5TJXBKX&#10;XcA8uHRPj4fCCJkvUYe5KW64ctx6AsRQeUeoXC960YsKRil14HLd78u8V59vUdY8lXr75D4Blt55&#10;hQa4gCFN6O/G0+DacZfHc+ev/HpX+RlZ8BZycB3e7t2TH4UNbs+55+5SEOXse/m5n/u5GnaCQTEo&#10;wqtf/erCDSzDGMoEFsVaWmpbEfDpPe95f9HPWAvm5wx9lem4GFbjx+Px6HQAXbHl116f+qmfWvj2&#10;toSHSWXt4d6Wiq/+6q8uuEvBBy1o+7RP+7Thv//mb5Rh7HyCHwNwvUF5oce7lcdDeOPx7/7u7w5v&#10;/6t3FM/VjTZGVfDDtL098RHOgnzKYgiZrAAAQABJREFUk9fWkTXlxSNzgjoQcoMf6Jen5yc/N4aH&#10;v/lbv1NtJo/Le8E9+LuFE49kP2EMs1/Nya/mxmuLd5MC0aaq62jqbN8AdlPedC2SFny6I7BbDbu/&#10;wwd8Qj9+k0N42zYhjcPRw8fcWHXB6RWKe5rYFaoLSfd6Aj3ouPKOl91+j7iCkRcExrAXsYS4xvTb&#10;C2x7Nh+knHo1rHuNbcxP0XwQSyi41eaK/u2//bcFgRfG4GAo4eM9/Omf/mnlUz94jA/FZZD8WCoj&#10;Bg4FIuR6VLibH/MsvRsbMPABPmghqP2dnrUH78YFsucB171grsOenL//9/9+FCZDvMD1k2fwO/Ho&#10;w4U7XBgrG0wZY0qBJvvLfJ/nPXjwtOUCrtrI5kE8wKOZmcmalP/Mz/zM8GSpcGd8TBZrC3ydzfwI&#10;TylFqhyYaBQzSPiNn+iSXzl1M2zqkc/8VRmJ4O8QPriaH/vFX/2VKsdwonGcT51fO8V4NX7tlOdK&#10;aQyQtsIrPIFrlydG/XRwgYe5L/hL8x5dC/k1ppuOHM5PtbfhGpq9Q3dvb/LjGX/BIYO9He6448jw&#10;27/3e+XNS4OHGE7oEaTtFk7mQ/LlDFfngtfK6tnyFOs02Xxi45MbZgsuoLVfM8pdAz0Ce7n3s1td&#10;O73TTn0kAnd448GWsdryDD/mxgqCnXHuEb5TgKh3lLxbW0J7tVDlRpkQ6Yc+xRr+WsoTLnUSJMJG&#10;IHzpzxBZqre3yMogL8PnIT/7s69LL/4pBR+T5e9CaKWHYRB63RTJkNE7QV6KppG6ghAoAnYlY8Uo&#10;lMCkIeVVZ+cpeN1YyYMf8njvHi/xwwUPnhXvbzFzcOi+6dgN1Xu7t3AANzDhgzdWBCmWCywG5WUv&#10;e1l5mL295GVAeFJ/9md/VsOXtbWF4puTD/CAYYQnvHipOgIBjHGFYtjwm1Hvxt6OfZ1Kp1t9lN4w&#10;SzvzbI8fP17tVUqdiUmT4vjp/W6h83E8j7Sd0sfz9Ht8wxv8FbQr/qmbd7QQuqWhB0xt4l6a+SqT&#10;+Rcj5xfCI8M6H2YbEh+K8XtP9uLh6aNplxvTgaANPHXe+6EPDX/wh380fDCbdC9lLlWdYAtoHpeX&#10;SrzCn6Wl9TpeWNueudC8m6AZe5R5u9F8ql+IsLPdLzGpga1q0zg76/IVqtoxGa6mFshk5zncVdLp&#10;6QV3b8me60nEEKjKRzA6Qh77vJV7iGlwDcEIUNBrCQUPdxNK6M1vpsExgRBdLShPEdRHGSj0N3zD&#10;N5QyGf7xoATG5yu+4iuyTHz35pDwb//tv104UxyKRUDRCpb8ynt2340WRfReT7yUH3Do/Bk3VupD&#10;A4HGD7wBp+eVVnQnHzqV7aHl3TJWysFNvXBI0cpv9ZDxOH1m64NnsKS5GCqxOStDX3xhyHgtduRr&#10;q+Yptd3k5rd4ZDa7Mh7m8dTHC/MJiwCGH3W4L0PiRr8Pxtu2Czy66667NmmkfC4ero4DbwW8Qw9D&#10;4Ac5j914U5XBL4bxR37kR2rOCm5wRNPVAl6OX1fLP/4ef/Gltw9jDkeBHE/lXptoMziqx3N5T/Go&#10;57JFAJ1w1d54JoDhc6Qf+7EfK179s3/2zzY3G/MyGbGzZ19f8nkgvxfYjRU46hmXkQK4059MWk2n&#10;/pM5Ovq2o5nnezieWeYyp2oSONMomezm4TCqkyboEsq7qoHiTgCvPw3ftDtHoMs0KOP3HeqT8+E6&#10;lKvEVxKE8XQN6BmjKQkhQ8jVgnKCvMoKYuUJxLUEisIoMW68C707YTFf0GHpeX76p3+6dk1TNIII&#10;T4GRk68LrXsGjAAxJASoGxR51dNpQ7N7+FLC/gwG+OKepi55CWIP6FdvDz2v2Dv1gaN+sV69b30A&#10;S57q5QOAkQELfPxQVjlzRn34Aq7ytnPgL7ylETawwLwvxgjtyihvXq8rJPiMl/SuWMozPuad8KYb&#10;aXnAl4+xgo986vEOLO+0Dd75VlAHIR2cbjQ6b3aK1b09SNspfXs+z52HjDh+8H7uv/+heJoPDfeF&#10;D/hoc+/99z9Yw1/4d8MCT0bdCqZFG7/4Yy6or1ZaPbQg8u53v3f4lV/5tcpr4eLBBx8KflPZHvNP&#10;h+PHj5e3q83wB2/QjT+9XXfCW5rtC3szjH4kxmpvVl1XsiUFbhZsprJ1oXbTZ29VfPUyWPXd4AgY&#10;up+KAGdfItBBAdzO/+11XL3beSowugYYXTgoJwHF9OsNnbhOMEG+WqDAPR9FtvFOI2s0Hhe8pGEq&#10;I+bTHD29vBREXbwQk8gEBDzpfU+M+sFCE2NAsTSMPLP5sUoBDHnGe0Npyoh7GOeR/AI+ubecLchT&#10;Z9on7vnVa2JanadOtc9/Hn+sGaP5PbNloNFM4QS0mmdjIHhDvm/7oi/6olIK9MGLwcI3zSRm5PGE&#10;Iceve7L9oHiRZWpDPnhS1H37rKKeKNzA0d6Ui0eBrxRenZ6VZ/Dwl9eGTsaAl+i5hob59Abf8Uma&#10;ebdHHj2xCbe3bRH2MfgDvrrh+Rmf8RlZzbyn6MVL9C6OOqa1KL12h7/24IFpH2kMK7q1Dx6SEfzi&#10;QYGBpybvefLHR8YJ/Duf9vThla989fATP/mTxQNw8FMMry4ju5E9l/Y4l602Pmheiwc1kXlHK+zt&#10;13Qie9LiaVltt/hXpr3+7Ab12t+RebqynO04Jbujzhn928NVjdW4sowXbopw+RBv/H2/Vx7TVI6R&#10;FEHs2a/OaqRgWdn1NNI1iIYjxFeqv8NH7EyEXizIr6HUAbbnpu5bHC7cq0HaMbgEDY5wY3R4CcqC&#10;SXAoLgFz6bl94Et4KKgAbz1oxxs8ytaHkZSOJ9Ybg2G4L70u+tQpf/EhsLyTDl43bHgij4vgdthd&#10;IEvpszKzJ7/KG7KGQzmDicG44472M92EgcI7veHIkezlUe/yWvNSRsPm3kbqoCDyCJSHsWIQagtB&#10;6JfXe0phP0wzgqdqaIJnv/M7v5ONsf+g5iEOZV+Z/HBFv7zvete745ndVbQ7HQKfeF+MmvZCO5rU&#10;9x//43+suvAHr9QpoO97v+d7hluOtR+UYFgvZv7nC7/wC4fveO13Dnc87c7iKTjqtkeNYSAX6MPT&#10;TvN6DuCj/J5dK5nzgoc8YmnKaZvF7D3qsimez1logny8zbue+Yx67n8mUhZPbBPoba3j+MkYmKP5&#10;ncyFeE42DPvOT77lbD6eyYUeRw7PZsf9fDYsH71hcvh/f+A/Df/yX/7Lquum0G2ex4rh/ZkD/MM/&#10;/MPiU8e54zT+3NM6bvagXQrP/irt8fmf86mRn3351fL8UlF+Qn5f5HUucn3vB943HH/eJ7f9URys&#10;GK/1GJb5vTxjK5Qd2s5xsxOXD+s201JkYmqynABnygne4WXxbBvwJ5qvKvLU/dHIKhfvdG2vSR6K&#10;ca0B7B76fSeYkF4tyMsIEUjCTGidjvDlX/7lw+d+7v9Sq2hWyCgtYZPX3AjloVSEgULo1Rk6QiYv&#10;OISZApp7MFHPE1CewqmPklJ6NINn4lkjoR88RlBQptcnf+cP3JVlYODmnTr6ezh41xURf+Akr7KC&#10;GP7ewakbFXiALS8arXSCCw9l5IWfe0aF1ymNYbaYcF+MMVzAUSdY7nkWuS3jzfB2o0fR8QN8McOA&#10;b7wow3F89Q4O3uOrOuDGePPG4PLCF76w5snQ3NsGD9TT5QHenuWHG/rl6XzDF/h6B2f1arP+jFdg&#10;oVf6bpfycIeje/zs/KCo6pUu1jnBDWzP5LHjCjf4morgcZGJOjwyuNmzZw5LORe6O1/RsluYMreY&#10;D7PjN8VwjBZyan4q3hTDlKGhzduGgpJ9fQKPcKhkZjfY1/IOL8HT3ng+HrwbD38txgoDIdKZOR43&#10;whtKXaA1mrAd2Zbryn97fjDdE7KrBYJPEOTXwIYRGpvyvPzlL60VJnM2YBI6Hor9Ve4JDMGjoBSW&#10;gInNyVjhoGgEGWzejc9XGDR1/tZv/VYpGOEl9DyLTrdhUlfQLsQaU140MZLqJcjSGEdGgAfkG7q3&#10;vvWt1evyPiixd+oEXzmKTEHQq24x3lNa6WgFVzspgyf2W8FRuiEMRZIXfLiCj178kWZiXhrc1IGn&#10;W3xqK45wAQ9+tiyAh1cuef/4j/9405B2OQHLe7S/8Y1vLNzhOK7kVivhKF+HiW9wFtDZDZR2QZf6&#10;Oh/U5Z5cwNtzVyTtgC6eMqOBvt0uZeGsHRlY5T274AZ3ecgJHF3upasff+AqD4NHhv7H//gfBQvO&#10;8BN0rmRSfsE7dV4tmAM7ez7eVHbY46FQNMdOMFSZX8h/ehRDUkfGtPedH1XgSf5BmzYgb4LnncJV&#10;h4E7FbqeNET1yt33q2D4RGfEbILlHWZrfEFaL1sJO/wZz6O8AKZ7jZ4x4g6ltpIoCmHovTNhIajK&#10;gsPDIRwUsgsaphJ8giMPISF8Nu/Z9sBjkF8DMAyOWiHYlJMxYwh9RX9XVkEMSU6ceKSGNSYawVI/&#10;nAj3e95zbzyFp9eQEy5wQLN64ewnyO0xev4LnhuDeCRzSZnbmW68vCWfvqDjW7/1WyuW305lgkww&#10;KQs4cMcvMRzV3QUHHRTaznzvXXCkSPAE8y/+4i+qvDTlzWf9Xvb/mPA+c7ptDfGOAtotz5j1dtPe&#10;cOQRgcUQqNN7eXls4ziRB/nEtlXwRnkVAqOqHM/3j//kzYWTdoLzRD4hAXsmu7CV5/2hHw1+pVg+&#10;hhbdLsM2sPBJ+bXs8lYnXOyZc6AiWdmf3fLjQbnxcGN4gUabQsECU5trR7w/dfZMGRVpvX3VA6/e&#10;OegUe1npv5ld/L4OuPWO24dT+RAZHtrIvKKP4fGSsdbO8L1yyKggk/un41mdz3DU50aL+cQRXvDc&#10;CF8c37yan2ObD10+AfJJng+312PEnoqgnolsStW5a0uyJ03oca9nd03uuT6GsYYJVoVYN1aGD0IR&#10;4v0uoRsoed2LMdt9NdTM7qc3UBxK1HslsUBAwSHEr3zlK0sheDQuQk1oCCFDZhXLPUP0/d///bX5&#10;kgfF02Gk/tW/+lelgASO8lHG3/7t382E8gtKcXw1Dx4jpj4Nhi/K/vzP/3Th5wQGwkcIKTfFMyk5&#10;EyVkrHyusC/f8c3EOF9caJO7Pp2wVwxsfFF+JR+9Ee6pybZattOPnI6zG874gG54e2aA4QjXu+9+&#10;Zu2xAltPTtHx8IEH3taMQ7ZIdA9BzGvEb22Dx+lNirf4wltRF/xshdCG+IC36nN5rw70nw1Or3vd&#10;6woeT24jwyptc/OtbZgkrzq7bICFBme//9Z/f33lBTPMqA7yQs4HR8f0bLYbTLc9R/DEv25cLmRC&#10;/74MPx954CMF6+I2Y7DdWPkEMGgEZhs264DgpQ3xEtylDL9+9ud/oehVF6OFl/CeyVzW+YXF4RBj&#10;m2/5zJOKf+Z1P19baQ6ED3in03Xqg/fOXEOHOS0ydKVQuMYI++4SX26OLpwNbg7M9OHeepwJZ8Ph&#10;/57wDj54OBV+rcXbQteTDWCqj770LS7qMDe2PXzMjZWG6VchluceS+9BmgtjeFb9ub+/Uiwfy2wW&#10;3b2AWPcEba4OKrtS6fbjCxqYgSQoBEjPSyCrASMIX/zFX1wKCq7NoTY+UjiC5rgPPVofAhGOH/qh&#10;Hxp+7dd+rYaLX/ZlX1aCA2Y3cv/hP/yH2ljqo01pThE1DKKccBDcw4nQEV7pek8Goufz6yRra1Gm&#10;GITVLHufz3de9i3N5aNudNTHoSOjoAxYq6v5IDnGwH4aNPgVG8oviBkQvOsx74Px8UyY9OjwAZ83&#10;gG581mbuGQcGVTmTvkv1Ee9qGXIGhgFHCxzk2Ztv5hi/1772tUUXY0ahOw7wFnqbeiY38MEfe8C6&#10;MZtkZPKu7wuDH9zU4+fntRfYnp3nrTx4C5lk7vDg5hdvlOt1g7mab0wZNkZEPJFhE+N6LIZxPGw3&#10;VhuRGbj7ZhA+5ADvqp7UEd+m8Ho4xyHLhy822JJJebQRPHUWfbgJL/JpIeNl8ebhh7c6y6/6qq+q&#10;71DhL73rxDiO4/fa3Ef9D594dHjmrcdjWWMS8uvMxeeo02r4thZ+xHS3YvUZTKYflls7bKd3HPa1&#10;3MMP3bxi7TIetuP+12KsCAKEhHEBmEx6f+7vrDDwdoTtyFbiLn86LHW51/Bzu+T3igEgBBrNRRCN&#10;/zss50vZBEnQGAq4OTOdEHHTnQFulc0Qrns8n/u5nzv45ISwEDJzR7wmhonC/8RP/ES5vTwfcCm4&#10;uvWOFM8w0jPBVh/+wYfxpNhizxTP3hwrewxRqgv+2dsVY9WMQTvLmwGlwNLWc9Y2en3xD1+/XgIW&#10;xSglDv1w8AwHvOzxL//yL1dZ+fqk/6FD7WgW+QW4wsXz92S17sEHHip4yxHuY8ec6d6OHcY/9fT8&#10;+EThen147VndYMmHH2LP7uWVBw8Zosfy8TLayA2jwig0o91OFqXAhoFNrtq56NoE/XgznWGP+mLJ&#10;R/xsmzmlwUc8GxdWu/IJGaul1a1Pn9C/XXltXSjjFm8EzWAo71KnWDu40AUXNDJQ/R0a3KPTcIkM&#10;GWqbm/zdN7yh8nvWzsqRaTJpmgF9u4WV1chOTotg6Pbte37Bch4APOI+BN/2s/bjMLp+hVHjyR/V&#10;vbYAD87F+12g/LUYK8hgtiCGoNiFKULkpNLN6Wmc9KWV3mIek+exmFTY+BF30QpFoOY+hR1TMzpM&#10;wpEYSczmtwiY4zhSxg7cuGKtbJ7PnT8TQZ+PV+B36ebKGHzhFzpEjbvrZ8gvxp1+IN7EzVHm5fIy&#10;fvzHfzJzU8+N8LRfwvnu7/6uDEd+IcJyLNsePlTph3PshhMIJtNTHTt242iSe//wTd/0TXF5nQp6&#10;NHVaGSOcToZsu925v/v3tx8eJcB4JQ+j5V6jdkWn7PKfyNEyE6H9fI7UsCN9MUe2EFKCxisyx6L8&#10;gQOHauL78cfbT42V8mRYWEoYnveYElEc9VFw7aHeBx+8Pz261cf2QxmM6gM5LobRZEQNRxhmxsx2&#10;D94B9155dcHFuWFwk6aOlXgc0t2rqwutjoARZ8S6EnvPCKGllDBy9ehjJ2tbwkSMAbx5MDy/cxfa&#10;PiawGQu0laxlmOyQufUo6WI8Bh/xMjpU0zYD3/DJhwZXD2QYHn76LRnqeGRl1TseSCmJlipmTMEh&#10;ruSdke2GCX/9GjkcbRNwjIsfUV3WYcXongrt4NmacHs8j8fTSemofIrDe50Z8RV9YJqHE2sX/JfX&#10;u93CWlb6zKedPZ+9VnNZUc0RMBlPp+2tGIf+bInZWHdMTBZeUBU9QsdW6NRupVzvHd6Sj2qfFPac&#10;ip5g+DcpwbjxsP15/N34fQM8npJqxmB1gwQR6fLrOYSypGlFabwDvS4B3Zv9HudyvtK8vScZprRV&#10;iN78W/FELNxsxvsTG1npWcjJB/kNtokMbyYnMn+yL6tU5/PpTolhev2JrOzE+ExN+mnsrHRlPL6R&#10;SUKCuhFjt7SSb7j2Z0c65T95Ispkg2cmkXMUijZaS6PtP7h/+OZv/pact/SMQF3LfqZ8hHrhYn7S&#10;6LHh//y/Xjv843/8NcNzn39Per4PRolOpBe8JcJiO4FNfW8Yvvd7//3w0CMfiSDdkToDIfgzgm/O&#10;L5Q438j5PWLDN14WIaaULt4Kg2AT5/f+399Tu6IJvt+zw8eF4HEsvz/H8AreMR57MwyuH+kIbx/L&#10;R6u8hv0RDG1BKQ4wgngRehgQBlCbrWRSVR4Gm9o9nPOpGKnlnOm0no9c1WOStfiXfBRk3DB0g+SL&#10;fXB4BYI83UuSPpl9Wr7jIwMU2h4n976ZcxmiCIzQntFenAs5SM+ckmA/EMn1fd3B/CQVOVM32NJn&#10;0hE46qUrrQ2zdYYWspJjIsZrOYa+8vcYXtQ2bdeD94ITNcnIdGSDmgr9Xb9HR7I0ejIP1oN8eEvG&#10;3cOJIWMsIGv4qf91COGF8AnthUdOyDgbmsyl+XZQG07HcAo8yh7AAxsPGK1+399vj6N5kcF85pMV&#10;wb96+/ujP47hvnk4++j5yHZOrFj0GwT70+ncP9z2zBeEqPA851GVR4j/+d+OXCpmVrupQ/tda/B7&#10;kIboR/K7h7xCZTkZ9pjpDOJqbIKaLiEJ43rc32x/7ukfbaxx+gWG+/Aqcf4UcbygZrF9glCBNwTZ&#10;iqW095tx0ifC7FqlSL4CI28Us4xjAQkEVYSz5X0V8ak7sZMPrXjA5ZYoukbQ01BAlr57GE5LsCXA&#10;fqtf//X/Phw/frx6zP4jD04Hfd3rfi6rg++pTYmGgHp3cziW/N/4xjdu/ujn7be3jZqGFbyOD3/o&#10;/uFHfvjHhu/6ru8qJSN88OEVMQDmyAgdvLTJ5GRbVZNeQ6LQ1oWTcXJCJgWgsMpb6WLo5O1t6r3L&#10;856VVh9jBc7W1byKXobR8q7HDH98vvC1t8mI2TtEHYZX2+93yH5dScRH0KL+dPg9lrw99DLSq9xY&#10;3PNea/lxGOP343XsBrPn2y1GovfbYwmM29XClWipEUlGHeRtNQcxrq5awNDZ8UQzRK0PmLOxOuNC&#10;E+r5tcjib9NHRqR1GFerf7f3aEIDHMg+IyvQ2YpbVFJWntV2Yvpzj0f5P6oIEoK4X5vPle6dlBbk&#10;0cMLvWx7s/NfOJI4ilT3ydY8g8vnEnYu3XomcwAm+PT6hhpinoAhDa/FJLqleMw0f4WhltUNSRg0&#10;cwXqNNz6xm/8xprfUB989BYMl7IMRjeAjAX4yoI3OXVLzTEYNjA0TvhU7kINZ9rHx2CiE05g4dPE&#10;yIj1YZU8+AY+76p6p5TxLF3vC9cqG/zAkv5EY6XzaLxsRqrtC1K+6o9HdC3tU0Dy56mQpQ5rPN4J&#10;7k5p42XG73veHu/0bjzteu/BFbbzaiv9eiF+dPk7fT3uUKYjC9qXfJD98vri0dSRNrPx/NKJcQhW&#10;4iFOTsWQpfNrFKWT6ha2A/so4uJDeAQH0wn0ytAYv7yr94Grzs1hoHr6i+2M9e5KoeUdszbbMnrf&#10;4fX7/swlj64ktN65188ICAi4WuhlwOz33Shsm07YEZRyr33ta2uZ9957Pxxct7KRM9cdd9xaXhAD&#10;ZiimYRkVHgtDY25GnSY5+14p6RTbnAvD0JWcohtqNV60n6TiydWkd6pmzLyTXz2MnWf3yhpeoJPB&#10;kb6W9C5s6sRTwTuwJuKuy6+8NHj28mB0nhEH9+MXOJ5buTbxrjz8ZzIXB5+rhV5+C1aD6RncpyKo&#10;o4dxmON19/c7xT3fleDsVOZ607bXMY7n9cK6nvy9XmX6fadTFxURyDCMV53PnPLr1PMZ9hmFOPRu&#10;1raGpOvIHF295+DR+NKen7q2gxc5dCyOjtunbowVme54yiPsOAwcz/RkmdoNDjgdVr9nmDGpbT3Y&#10;Gop2Y9XzN1Sv/Fe+ceIQT1FD81UDI8HDUea5z727JngptmEauHqavinP5K9JVsM7xoTSUlgGhRIz&#10;Zuaa8I8nJa8NiyY6wVBGPeC7N1E8nU2a0nhBeja/KlITuTkSGRx0FA8z9+PXq5cvteHbbHo9q4nM&#10;vPfwkNd4H/9c4PrBBDSY/+n8lM874dD+NufRjaA6XV7L7+pp8vd78bWGnrfD6nj09GuFs1M+MDo8&#10;78dhjqfvVLbn345XTxdfCwz5rhTG8dt+X2WeGnt9peorvfNkO52VnvrNg5HfkycfH+6+Lae8avwM&#10;Dw33JspYZQ7M/NUhA/+tEJ/8SQ8E4eDyGwlWOnW485HdjutWbSPPSubxl9fTQC3v7hzv8MSX3QeT&#10;MjIZoDbVacJB0ZylLW8xdBzjbff9/XhejL9WY8WoMB7wcDEYyrswjhHgGbl4SdLcm9Oy3Ou98pRf&#10;GR6X9+qXnwFjzHhd0hgl9DFW3k1s5FOH9GzoYLwYIUaw+BJ70Ovft781IM/O+x7QLY/80k2aM07g&#10;SfPjA/CRR1CvdLjK0/mXu83nltaMEfhoU2a87Ca/d2/6jmbF4AbcZp1gPBWh0wDWOMxW39XrGM/X&#10;YY3DebI4jsMcr+vJwr3e8r3uTXx4SdogiwZOXXg4v+z0ortvi0Fq3xZaQKk55SwuXcqihrUWi0Jb&#10;JorWds29Xmxafri4yBfPqss2vPo7OUnjjp5VvSzBunpDy7tbUGlv+H6/+ZyCkGwHyG8pDmXzy7ny&#10;dcZeqY7+fjwv5UK0DuJqgcFQX2cSY2J41xVTuss8FqVnaCi+cowU48TAqV8ZsWVlMTgMEAOjjOGe&#10;NOWEMipxLyfyU2HN2LXPOdrcgc882uS3Xebo5HFZkbMSB446lvLrxcq6Z3g3gj884FzDwrRyf5YP&#10;DWKwxN2I9f1W2sPFawNTvS1f8wbh3njTDGyy7BrG20dGz+Bu3tegoh6fkj+9PsB6PdcCuJfrZcbx&#10;vJby15Knw9xe17WU/WjzbK+r4wCee6vcaN4TeXo0npVPbiw8+QxnOSvk1kXNUy0vMVYxU8nrH4N2&#10;Dep1VbTh0HEyZ9X1sLfDOIAdB0q9sPjJhl5pjzs8z0R2e7r3lEHY6V292OHPeF54lxHMROHVAqXl&#10;ZVBahkdMITENDAbF+26QGB/vDRMZB0Ee9XdF7/zrGwkZFrC7t6VOhksdq7UVoHmRDCXDYFe3POo8&#10;dvONZfwYy7yqMgxOxyHjvsJZOThIV07dJupvvu3WZnzTMwo9Dxxdc5nTKtwjtB1/cTdW2gL9fkpK&#10;jIbiV5abq86CevU/nSdXz3l9OZ4s3N3Ke/dkw8ca/rXitxMetZKYEYxAps5m+8vkTH6mLFPZk/m+&#10;NDuBsksiHRZvKrI6ZeV9bCBIf5V+skar40afyJ5AJrfzP/LWNnmJvdyeoadtTwesA7zSO+972J6n&#10;PxN83grllN/winLDxzv5drt4D8rydORHrNi8UjcmHYcrxYwGg0MRGSv1qZ+iSmMA3KtHffAsryj5&#10;mmJv0akO5eFAAOAAFmOjHsYOfe4FsNA/GcM6W5+LtHkq9c3Nt18CVtfcXPOE2mS8Y58NVZuX0mlm&#10;oNTl2bYFbrX75qm1Uzc9gyeGG5pccPAMN/dwl0d96O+0ey/YtKmuXqd0+eVFm/uOixhP8Fa6e/kY&#10;095+6uzpYjDgoCweyS+vy720Dhd9/V57Kd9p1A7qAV+aZzDwV5BXJ9FxA8d7daOpt6Oy8nZ45NR9&#10;h+GdS/nxC55gi32rZ+rA9AA+mMfEPzirr5eHG5rGZUR+cFzo7/c99t6lHnA6XnUz+rMTjrx06Uvp&#10;9O79YD4xC063P/2u7Pna4v9sVn6XFs8Ply6ey37I8H/0eZITTZ9sQHunH99f+tKXlhyiXfp42NGz&#10;Gs/wsb7HKAwWxASkP19L3a1hmlfT8xMWG//au5768Rl3WuHahZwSMFQ9zX4Y+aS715AuwikPQWdU&#10;KN3SSFkJcW0izUZKec01UDgGqZ/USVGWFs7XSqed7xYCbJcAk3GlkBYMxISa8OgEuOv9+7++05wS&#10;wq/tdH8wdWYTZwzEqfzkFq+yG0CfUwnqQNNEDC48KGfvELzHCzRIa3Q3/lSZlBW8F8BCF3oFfICH&#10;dArAcPfd9OrCL/io06UD6cqBj+pkEFxg9rzggY1mcW+7qvQKf9RVHm72wNl/Bx9GSr1w/sC99xUv&#10;0YvOboiBA1/5cUMlXb7Ol/oBXIljYZxHY8k73spbcpeh31K85bVsqt7IRs1acPFpUXay25Q9Gflx&#10;VIy9Vz1cC/0975ViPBXQ6FMxsvJoZA6N28PHhbGCaLAthAmZgIiujNuRHn9uxLbeC9MFXsBCFLQz&#10;Yjz/x989Q92MLeULJaWES0utJzfhToDRNj/fPlEhJISVEZmJcNmc2r2jfVE8CtkVXLr8i9mvxdgo&#10;55kCgzmTTYAM0t598/WJBuWkiE4ABUd7MFD2fcGPMEk7dbr9AIUPWik7WBYRnJYgMIwMmiNznIjQ&#10;vj1zRtN8wQWLEVjKTnn0wYuhUI6hhCMl13lpx36BTS5c8iiDlv7rKHCDv/qsxDLMrm4Q4d9hq8dq&#10;MIPAWMGBMUEPntgMrH5GRf3y81b9KIbjgeTvMgevnQJ44Fvp+nt/7++VkUI3WHD/vu//fwpf/AAL&#10;btpOvZ57p9Rphoc8rpKXxNJ2CvJcLWyEj9PpMCbzA6e8qfoF65zB7lepe8jEdtLjMcerms0P5DJe&#10;vhQhrU82oBWUkoGMLGxsfluOHNqX0263h48rY4X5hA2TNZTnq4UmLFsnWipLOJbOtNM4r1b+au+v&#10;JAi93NXe93xXihmTbkDKsGQGQAOigRfFi6FoZgcoTVcodKr7YH6enDJSCpfPMLyjCJRCWZ6Az1i6&#10;goPNcBmOPOPpd5fiTE21A+woEZ4yPOC5J0g33nisjAcDyXitpJe1yjmXn6FnjBgGRlM5cI/mp9pt&#10;8HOAHmOiTkP1S5faT5vjB2M0lwUDeKlDOW0uHyPCG6K0yqJF3WLP8EI/oyIfOn0RwGjZ4CuPEx78&#10;ItFLXvKS8hoZKvDAt13lh3/4h4ufeIHnYMOh1/l5n/d5ZcDhh5/otinY0cLgM2pg7RbQozx8SzHT&#10;Ntq5Dyu17wMPPLCZR9u55EWfsu61uzAub/IJPa6H/BnP09N2jEefQsHNMS3LWZVmsEyuxxzlCs6R&#10;QfNWjoxZzvaF2RzfFc7nl6AbblsmbccarpqINtttOg2MOhl0DM728HFhrDSoI1PFhB3iGHgtoQst&#10;gXOvLEHqinYtMP4m83Q8V+vzhi1Bq08hQg+F5tV0AZwZbW2g3JPZC+Pj1a5MlScCjn4K57nzRx4C&#10;j8eU3j2FoWyGfpeWFkqhKazenOeAp3052dBFOqOgLPiM0EMfOVHGQT1gM5wCI8VIvOyln1j4SKPs&#10;H/rQfWXc1KNjOlvH2rQTOcFgUByX4yx1QyX5unKr0z0B70Gd8HzXu95VP+bBoPsiwWmuDJ4faf0n&#10;/+SfVJ16be8Ybz8R9lM/9VNl6NSpbjzCOzQ4hvq5z/WxejtmBi8ZrF/91V8d3vSmNxUe6pV/t6AM&#10;Y9rbzzO60OFevb1ucMgvPOTvZTy7ukLL342ZtJ6v49HzbU/v78djeacy3EttlXw+q8v74/3aGNrh&#10;2LJgGLiYb1dzpkXlA5v3tdUS41Cv/b7jKFaftiHbO4WPC2NlQxgeEDzIQroTsRPS42kaTlmK5L52&#10;3paxar8gvDXCHi917fdXw+Nq73uDX6lGysVopEMrAcSDroBgmysi2L0ece9lCTAvgnIxanolpzjq&#10;mfr8DWXqBoYQdNjwocw3HD1W3sjFzF3hPcOljIP8eE48F+Xf+953VwdAeXUoq/l2kbIyfLwZ5fD/&#10;ne98//At3/KNmZ/57HLpL+XXbRhkNMp78uRj9Z3kG97whvo86eiNR0tptR8lBlPoBxHWQ/50+vFT&#10;XnS4xxvX8ePHh+/7vu8b/t2/+3fFH/yg0IzTD/zAD5SH5b7PNeHbv/gX/2JwqGFXfGXwBL2GbGhV&#10;F37gtbb6z//5PxctvDg8lr5bwBPl5fUjI70uBlI78qrU697lvfyCe/B7u3UlRi+48psYH5exzifl&#10;pY8/S9se+nvfkE7mm9xTZ3KSyNMzBMvnH+r2vvKsZ5uMTnMEQJr3T5WxQhN8GXD32nd7+PgwVho8&#10;BgfxhKUzebwRtiPenzXaRDaVasjOeMR247W7KHUof3NxOrW43RGM/NotvM0Vra21HxJAT/+AGS8o&#10;0VJOZJBOqT2f3ThbHsvDObzNMKxPsOOHT38uxHXnAT37nufUXIthh3fgUYYPfOADpRzO4HIRFu8Y&#10;SQEfBcfDMEoOhvPrLJTN9cD9D9UQUB6G7fWv/+VS6v37D5ZH4fA93hlDpK4b86Okjnnm2fzX//pf&#10;h3e88x2bSgEGITXXJcBTOQHN2hrOLrzyTGbkZ6jh9y3f8i3Da17zmqIJLQzwz/zMz9SPKigDF16i&#10;zzqcVeaUVccyM6ToZszwgUFGTx8SqseBiubC7rrrrsoLPzjsFhhquKvPsPT0aT9O0uhYWMhPnj3t&#10;juLx/0/dvUf7mpR1Yv/ty7l3nz7dTdM3LvvgAowSZlDRUXBoQBHijYiXfzICZlyKKGoUjboWoyii&#10;JqCJGo0ag66QREUYmbhM1pqWFvAykCxFXcPKKNKjQjd9Pffr3mfn+dT7++5d5+3fvpzr7tQ57656&#10;6/LUU089z/etqrd+9QKe3kD1r3am3Rkpu8cnF8AWF5c093180se+KR3HBD1Qjh51HPKd1S7beSqy&#10;kudq2mMt9ZxTIere1NAUcbXWsa6WA9BO1uBrK9mO3Y6DFYYGAQ+dgFFuO4LOQh/fmTvzdVbVhTqL&#10;Z26h3vRAqVoEnKufDHiB0faIlKTtIZnMDQZY4pZJdVfBoRN6W/mqG/L/9V/9+8kNNw4LuIxL+21L&#10;YOy7CsSch2UqRJFcB+uYGuBDkRnyfffeN3nTd3/35D957udMbrrZj6BPtKOGHeViA+nw5K23arUO&#10;8cbvfMPk+LH60srp2uYxv6sZ49d+zddMXvN13zB52tPvamCHJsPxZhAvjNE05vbb72yG/7KXfVmb&#10;WvkR6wOffrCBBAMHGD/2Yz/WwICBUjZ0Dt52qPUloMD32Xrt/cADn27HLf/Ij/zw5Du+840tPcbJ&#10;APFAJ9QdcAWaaEp3BSjIxqjOGhT5edi98pWvbF/GQUc6gHLgoR+ZW18z/QT0+P7ar/3adqKpcgAL&#10;4DsZ1pTVPT1EB38//dPvrDWr57b6pWvfVmCl3eThuJnDz1xqo160tOdAHd/z+JGjxbftOvWZr5pm&#10;ORLp1NljBah1aF6BxOkCtN11mKKzyIYHiBcf9UP76sczdcTyM+u4IVrdJmRlB6XppVqD7xii9rOZ&#10;Sp+uNJWKFriK55fTvgs1arKvblcdveyYIu1SbrUOanRUdBlW5aztI3UqrXOthBvINbLoCFy6UzLg&#10;6qiYs8UHeQKs1Roxjt0Vg9VWoBKlylMCAxgcngrDwjiFmitGj9Th944+oUh2sOvoNGbMeO5Pna2P&#10;QB6sdYzVE/XDy+poI5QDdSLlnkcmp87VQXaG1DXyqp07rQNW6rd4q9URNX6pjqohdKXpHAplpIBf&#10;T1GXoTuDpciG6sIxFkK1UfJUfSCSMju8z6jIT2d0Pjd9ANYI5+4yGB8zWGlK6PC9++//+zoO+TWT&#10;H6rzsUwvtJUhve1tb5vcfPcdTfkADp4o93/4D3/bTn9AF2g9tb4b9x3f8YbJI/Wk/qIvedHklpvq&#10;R6alhDfVdwEfLQPYt/fA5AGH8pXy7q4zuepFy+RkHbC2XOeGHdhXHxp98OHJP/uiL2qjHDQZH7kz&#10;eAvHRh++FEweDgr0ZWDraKbZvgbsQxXSPZE/XaD13QWYz372c9vIg7wYY0BEu8jYGpaRiQMPDxW/&#10;8vy3P/PfTBz9bMpZBJuiPvCpT7cD9RiEBW/yefDTD0y+7/u+rwFNQNRXbF73utdNHq4jefc6f6wu&#10;evMFn/f5kz/8t/e2cidqfq0N9/3hByZf8s++uH1MAXAsL1R8vaq//banTt74hu9oZ+fTtde/9nWN&#10;DpDU14CaTv7Af/2Dk8953nPaoX70dU+dMSV9I/23Js055M+ZWgeqzPfVtFOb6Q7/YIH3v3rbjzfZ&#10;W8TeX/r1N/d/YvL2OhvtbAHRGW9Ki8beGuV+6MN/PLm3Hkyf+7mfPfmar/7Par27Pup6a20hqZHQ&#10;3//9f5z80Qc/VP2/WufP31l9UqOgapufXjmXDbi4rD0BloY9lddZVIvVlyfq4eXhWOo8efThT1dW&#10;PzGrDZp1vtVkvr6GVOtYe/bXh2fPn64DC4/WIvv+0nlHudRAADHDrc71NruRfJJ9udq5u/r9XPXb&#10;3vLJ7aX33FMnoH6gfazCwzpuPZSYq+xjNgzH15gWX8qonUOeoWJGy4nrGz2kzvpbEnaKYR3AV5PB&#10;9lOB1Tpo71yBUG0KaR3Svndmn0h1Th3gi3rlqx25JRkdevPNdzaFZhiAAQ8AiIG5rHU4eZHSU1DI&#10;73rkkcea8r/gBZ/fFNpUxLSDMaEhv2NjHDHzu7/7u5OlpaWWz1SKwvqYw8teZu/NcDSHdZqf/dmf&#10;rTdsw7fkGojWNMqhhAf21w9M62mIv3Nn68C2XUdrZPOZOkiv1j7qQLRjtb7CSbceA2xWlk31ao2n&#10;AOruu25reS/sG/ZbPfSZRybf91+9uYD4xjbC0l5TM/ziD/+Axet7azfARJ/gKYBl9OVTTt4EAiJT&#10;UaMWa2byWT9yFPLRo8eK9me189sBDkA8cfJYo3dbgcWrX/3qMsR7Gwh7qCnv4aBewAlE3TNwQEEv&#10;8OsMcqMovHmw4E8eIImGkZyHDhr64rd+67faF4i8pcSz0eByyevz6kvQ+lffvvSlL21rgA7AA7ri&#10;8WZdEG+p31hiVz00/IJgM2f04IpjjLnE4ctxLDUHaNeeUtvba6pMv6w/7qrfhJ6tN7mP1ZHNt991&#10;x+TFBbgN2KteunayRmAnPu8F7WOn/9e9/7Z93/GOp91Vql+ELAWrrJwz34y/gKJz4eenD1R92c6P&#10;K4Cyh8rpClVtG3kDLzfk2hpRdmZ0VY/7ui3bnY7OWgWX+6f4aPKoOpq9V7taf9VDhryL7TV3XcBK&#10;ba3B02oT5pND7ygDBWPM23FoaKQynHCeXNuhIT9jkBet17/+9W1h2D1hUdgf+ZEfabQZoMv0oYFG&#10;KTpD++qv/tpmgAyG8jEk5V2M2GLtl3/5l0++9Vu/tZVjROj+0i/9UpuGAEkjKMrn4owmgB6Dxcfh&#10;w4ebr514ZnDWVBgno7OfKQYFRLQJeBoZOADQ2z1AYgQlny/5UvqHHn5wbarkqyhe5/tMGB61Q/3W&#10;b2wBeNGLXtTKADJty1aBb/u2b2tAQzbqNX0CJIBKWSCIDh58jcYoDO/6GkB81Vd9VQN0bWakZKjN&#10;6Gmf+gAwJTaqBEQACTh6kOCV3AA0IASyXPqAzIyUrBkBrG/6pm9qecj8ePUlWngg1yaTKk/2ABIf&#10;vvGIJ/TyELKwLP9IfVu9l/JHm9oRzKW+F2qNCIZot3gHKT74+CO1UXPS3pDeWnyeqFEz3bujAO3+&#10;+++f3FajXjKz/ra7fqZFl/7xwU83/dIWp6pu5s7XKEx5h1AaMdNh9WvnabpWfOWdH/uwbrW/gM06&#10;ltmQ1Kvlmm5XnfRUvxu9ml3EXXOwUtEASoBpvWEtXJ1NAYb4AUJ1EqYpyWbD7DSAT2ma4kzpo2la&#10;h8ZWDmicOH6iGY5OA1bK4QMoMTYLtAyYMYnXmS5GwviBBQNSZ8BWGP8MwsLvS17ykmaoFn9D2+v2&#10;AB9jZogve9nL2kKuDtMOvOg4oOfexZB8M48BGSG8853vbEbmzZI3X5EFowUOvuKLtulMRgZf93Vf&#10;15Se7PFOOY3q+F/yJV/SgIqxZhrqiz1GhxawAYcRGGPA/z333NOMXx2RAZmRD5m5GBhZv/vd725t&#10;RIPsrJ0tLS01wFCW0y60+MppvzbhJ/yTF7kH4PBhbQpYoktG+si9smm/z7Z/Ta3TuUcXPXSAt/4H&#10;5Np8qg6bQxvg6r9bn3Jra5s+bXpV/dDqb9OsrbRs43R14rOGV40fj1xtEefoFrzfXf326QcfaOuI&#10;d9ZIlFy0Ee/kcK5GXmRjq8VXfMVXTN5eI1rtP1Oyy/HPG3HQbG1fTcPsoar1qSN1ppVh1ABg63ZF&#10;T1xn64tK3EKN9pfr/mq46CvAtOcqD2wy6MFqe8OXK+AojdzI1/FJU40nIwEyyu06je2BTVmK35Rq&#10;CyKUllDkNQIwKvDUp6Ce1J7cX1RrO4yGUVMO+Rm1OggWDaMQvFNwT3FPawaJN3kpmP1DvpwjLyOS&#10;7/56OjIO9avPKIzBqM8lXr0+XKkc2QSsolDesgEmb7XUR3HxAWhd2mQ6I7+6KHlkRDz4k0aGnqzK&#10;Swc2AWFgaaT2Ez/xE21Pkz1L6vTGEY/KaxNAskZl/5f24wOwab88AMV3+4Bx5KKuF77wha1t2qhO&#10;BsunG/glW21DB8gYQaBvmgo0uPSBEeJSAaC8efDpN233oPBtR22Rhr/e4YUcAnJOiCVvvGunMtL5&#10;eLtSp534xmscutFpugWY1O8B5cH0jne8o31VSRmy0U/KyGd/mTVR+fG5lTNE0Gb18U/Uuub5oqu8&#10;ZQdHxKCdy348a6+VtSBtmM1sVcdm6WmrPHggVzpE5mO3fUQYl9zmfRop+6wwAYmPo0yYphj8rVzK&#10;Ji8fzRj6VuXl0zGM9BWveEUDoIAPHigTQ2UgQAptYYYUwyJgDq33ve99bS+O6cZ9993XRjPyS5Pv&#10;TW96UzNeYMZ4fNkXXWkMaqmMTP0Ag7JJ4ximdArKkExppMmDjnAUlAIDPlNFDs/oizctBIYBIvHK&#10;Ke9tGfAFegDGyE9dDNrbNjypC9AYxaEBgNUFeNBHzzRUWFnxACpGB3RsqtQW8uWE/YAV+AcIyBct&#10;iouWe3zKq96X1Qj0LW95yxog4VEdppouji6oL7qgj60T6pcPfOADjTZ68mm/+vnkZYpra4UyaANE&#10;/YhnfYDmGOhapZf4R910GF2yYgl89+Lx4h5ovuNnfraN8PXLr/3ab7SRsDzkrE/0g9GuXfZ008Nw&#10;K7ewWNtjSs72WdHiM7V9wOfdfDzX4naTTb1Vt0ZlLd3IyspvvUsq/qpAe/O4VS0bp+NfP0cOcupH&#10;/d4DuPhrPg3ETH+pdO2+mi3cZr6t5XUkfSkmpdBJGrAdJ58G+1Esp2wUyxdsNnMWoc3VH683kRbK&#10;T5+2gZHRmY4w8AP1FL67Ric+IjH8yDX83XzzYDyUiWJQMJ/2tnub4hvRMExGZYQmzgjH+o/vunm6&#10;GwX8wA+8uSk/IGCs9v74jZ3ylI/TeQyGwXqCGtWoT7s9hdAmS8YH8F2AB6jpfGVNAwGJMowf33fV&#10;m0ejSJc1KcYsj/x48EFXwCR/lD/gxmCBKANXL371Bf7wJB2Nw4cPtzA+9I2LMcUg8WOkhgaeowOA&#10;Bi1tkf6Lv/iLbfSrbNqLbx9exaOyv/Irv9LAzL1RpTaij4Y2MGwPCh//wJczyDlv5qThGZ/k+3u/&#10;93ut3gBo+rTpbLUT/94oXonDXwNISFHrRzQev675qoOs1Kf9+24YPkFPT26/9Slt7xaezhXAkJUL&#10;r/rBg2Vf+Vs5dfv1RGxNveTgpc1CvcVcrQWzqWk2PsiHc0qILxeVNbf7y/2jfUAJPScGa6s4D6SH&#10;H33kIvrXfGSVRmAibhzu73Ue18el3GZ+hJ08Om07NHQ2YVG8rMF4QjFIHUPBGeQ/rTdGnqTS0mEn&#10;65UuoGPYRitATL3yAwZK4+vLH/7whxvYaJvyfsphGqNui98Uy4iHkTBOowZ58QCkPOUZsHs8MGr1&#10;ULTwqA0M0hOWsjFoMuHLAzwYNt9bRyNAdPGu3Xj2xM49IP36r//69kbvrW99a/s9nPUxIy7TZIaB&#10;bzzgm5IbfaEJmMXjhxyMTvCAZzxpOx5d2iVfAFcbXc1gioZ4ZQAonvQHGTFY8gY8eEbHDnY8oA+o&#10;1ElWFB9/kZ2yFuf9FIe89JMRNBkKo2tkrBxe0MmDJHKnL/JdqVMnOuqgDxxe6S4Zqked2khOZCCs&#10;zJk64preaTv5yE+/yMz0HJ3NXM3w6g3g8Nu8GtvUW8IaIBT4+I2gURUeYlfCRle+nWn6Z3RVnG5G&#10;fltpqUM9wrnXD9rduy3BCpFcfcEQTlzu+ZAxFwFyUVTCFyedMHWWMpRiX+0n4UunlD3NjcKpXxm0&#10;0kGejBTefQSevPzQM4raX6cj3nPPS0s5fULej2Ydo/JQjSRurfKrpdgP1lu7V5chfKYMc28peP0w&#10;uJ6o2qQdjEC7AIyRE8VPm4CcLxMblYjD03Oe85w15QQA3jbxKRo6plYMkiwYvmkoYFAPZ7SkTeqR&#10;x6Wd8rgo66DMZ5rBKccY5MMjOfmSNOMQpwx5e3rn6YxXhg+YAta2Hbz5zW9u4IM/CoWeiyzkU4aR&#10;4wFP2mvEwwE17SMzLn2gHcAAj0nDk/J45GuDNsuDfsqKV9ZbTF8olg4wlZFHW9HgK69+sjE19dLg&#10;/lozDF35I7f3vOe9rR7tUgboAQsudOTHb67w1DJN/yhPN/FDTsLi5E2fSOP0BcmkX/Hskt8DRTsA&#10;MTkqe9NNB9YeSqFLHh5w+gGfaLuE+6tVWH+0F/+2y8jHHk7XVM+MwpaXXYseRDmWqMC0ZirLy7VH&#10;rbYwOAXE3ru0e5Y/lo08vSNb9aas9mq/t9vsAc9xW4JVMl5LPwzphN6NG9an9eF0Qh8XhejjZoU9&#10;pUwZLPAyLAoFWDxZOUrA8DzRAKB7hs2fxW94jk+pGLx68MQxXkrF2HWm0RV6yugogKE+T0x1ekom&#10;TdzHPvaxRkf94rVfp3NRTHSFGTLDl1dZoxwKweB/8id/spUHMkYo6gZC+JSXcaYMnvH44he/uG3X&#10;wD+5oB1DVk57GRYjIE/1oqut+BFWVt6AHF6NLMmdQWqP/Nomr3LqVpd0NIF4po7q/OZv/ubGqzj9&#10;qZyLQ2eWE482lzz84ZpV4tLjQi9GG19/pc9Sf3jo71N+o5rJapxHHeLHblacPLYkGmUZL6HV3sDV&#10;KGsYXV38YGkbg42u1Gsc9sRqxtVuek/+fbv1M8cG0jfhe0fASuVhAGPCGMPgpbrQChC4HwS+/pTe&#10;jCaDYQAvf/nLmzEor7M9qRk2WpRqaWmpxcvPCOXhekGnnsTx0fM0NEzPPWMGBGjoHOtXaQdffV/w&#10;BV/QDB4QeEvJmdIpYx1JHk9iThl8oU8OLul8hg04kk7O7oGYReZf/uVfnvzlX/5lowUggZI8nmoA&#10;Fm0uG0UB9Td8wzc0AAY8poVoZwSAtqlfporKhg5a2qsc3skdn2gqL8wHgnx0A7Ta7U2Yt5H6xmt6&#10;U7nIAPh6QQCotFkb1NO7vl8SH72Rlgsf1lDS9uS9Uh997cilntQZ2mBV3NiN43KP/55GdIH8hNOG&#10;+KGb+wZUXb6F+sK5/mg81sZYDn0bqxfKt2XBF8OvdGE9fIT/3Os7zvQcD3H4Xb9L7FX2VTK+UoV4&#10;guBTrgzvE58OSf6NfGVdHF85htA3drOyjNTowhNaeYZ28uTZNbBCy1PfdEwYffnk59xvxCvjlNeI&#10;JYChjKc+8JFu3YGRSWeo4r/0S7+0bQEwUlA3mVBuvAE+RtrLSZry+BOv7RRB3WgKM95M89SxVABs&#10;Cmp/1Q//8A+3PVD4VB+ZmNLiUxngamqBFqCzlYJBWOeSDlTVxZnSCmd0Bpzxa7SEtvLop00AThgw&#10;aQd6ZKIN6gOcATfbIox6jUaliScP7TZ9tgMdOHK9IaR/xr42cH08Hlx4ulKHPj5ykUvo8tV78bWu&#10;T+EpPPT5xLlHl5yi62jSg4CVfKkv4dyv+YWNQIuzc/9I/b4UaJkCWpMdrmGh3874c3X6gu0Lrit1&#10;5JF2hnc06Qx9CY/irjlYqWSW65nAsIsiYzxpacSs8omT16XTEtZxGYUk30Y+pXzZS7/Mi5jJwRvr&#10;B8Lzuyb/7s8+Onn60+6efPQj/0/7jZ1jTvzE5Ste8aqJn6noxPZD0NqH0vMoPL60Cz8MCDC58AYE&#10;YigWg/2kQ/sjC/tlAMcXfuEXNlDUNp1nFGRNgkIGLKOsnkqeiuGBTJRBUzhgLH8AD7AAFfuivKp3&#10;bMrrX//6yQ/90A+1N2sf/ehHG8/kBxg44GLjKB60yxROPeolT1NK00X7v4wqtRNQag/Au+eee1pZ&#10;MgAy1o+AXuiji6Zy8ohHH69AzhvLn/qpn2ptMsqVRq5oO7sqoy5y4vDV++1mGh+gJJPIDS33ZH6l&#10;Thtc5O/SF9FTtFPnuj8r7okPw7QJ7fQ/emjTA/F9PX04+Zo/BSnpQMlbwKyd6oeSSrvCn7pOn64R&#10;q71WV2GRXb1oxqUeOulB3XisPC1fMl0rXyV9he4Tlzrd60RoGhemc7+Rn7IUgXOvLCPohbBR+ePH&#10;TzTD8lT3RGdsH/zgB9s6kbd4nt7oMUqbQ00N5XHFuDbjNYoqP97wlNEPZdBuozojHPQAmXj1MmJg&#10;hZsG020AAEAASURBVDflxAEPoIaWNvNDm2Eb4TA2Dm3AoTwexWuHsLxOGMjohHIwepe6gJdX96aJ&#10;RjnWzvQP/jjl0DcaJieAiw+Ob/MroFLGSApdslC/3/PdXwvbgIYsgIqzngCRNskHWAEJ8FXWPbDT&#10;FjSlmQ5qk3ty0AZ8+VmT9smvrVzvC+deXVx0RTz+I9OWeBX+oKuOXKkjvGzk91X3ecS7xz8//Iun&#10;R2mXe7KJE859/DaqsgG0MpGnY2LqqV16uL6GPNQ96Fp0IDSvxI880MCP/hdHt6zV9m4d0vrYqxyO&#10;UMZkE8/HnKkGoSR+nH+j+5SXLowG5e47cKOyDCpv8HQC4/FWSWcbGQQ8GIe1mKw1qQPPvRs69GLj&#10;YDxoeUqgIexi/PLjEa/OO7KJMyAgzn4rvOGJEqnPLma+OArP8cUxVsadvGQhTX3qEg8I8WFkZPSD&#10;D2AkT4BFG4GP9tonZRQGUPlLS8MxJ0ADLQAPrIycUi9A8jbHb/C066/+6q+aLAEIoDp8+HADIDJR&#10;l1GVtuOfPPCq/Vl7Qg8I209lLUNeimyjpA2spsYAT/36C93Xvva1TfHJB71ZTnwecsnDJ7Pt6M4s&#10;muM4MgIe8bVJH+fq6xXe6BrTzX2MO/zqc3JwFpVw7/r7PixP7rW9rVnVRlDhNX6KlFFWxUzO10kJ&#10;bSpyFaaBa/SnfUQPYxP6GF/hbXgE9y26TuEwUK0uZmpUVK8jfG5qcFMQaOfulKI1H66K7/0CJke9&#10;1Bc4bP6s5er6NXnlr6fEcDJAr6Ql7baJDY0a4bitEk9/+tMmz/3sZ0+OHjk+OX7iaB1Tc2zyFx/7&#10;y3qwFBiVoIykbjo0PZCuPqrAENqu39pM6qcHhD3wVV7jj3EMSsI3quAbJZ044XX8kM+U5ZZbDpUS&#10;L7aFYmADGKxVPfLIsBHyhS/8wlLq4XNHFAfIPFzAMle7jvfUMSd7fbmmXi9LI08GERBLJ1M8BsKJ&#10;Y+xGVOoxnfqD//P320ZWH0GQBrAYADoMH20jOUokbLTi3m8lGSGawMMC/NLSUrsHZOo0lQRa0pWz&#10;5ufgPYCrrH1fn/WsZ7cRXICWvNSf6Z0piUV/cgZ2gFUewGnU6KczRn/ADA2gKQ0oqseDJ27oq9wN&#10;/nLJXZeAfenaw0/44tzrd9t9yi9WO8lNe1362cUg0y9AIK69latbGiQch5++TicncDW2bj5L4MQv&#10;ztfDK8tJ1ThZ5Wp7pouonPJNSwzm1XS2pFC8nj1X+8dK/+dqdIWHGkrUhs0qVLSc2nChTomtwzyG&#10;0xLQqutyHTloWwm+kaBne/fUPrv6wfRTausQthoPlb4lWDVCG3Ky9SiIAVGAOB3FQX8/stSRK3VS&#10;nnnwHXcWEJREVwp4fCH2Qkm8HSDWxKEcOut+7X2d7NtTu9WPHZns8x29kuj5eiIfqoPKnI2199Cd&#10;BSz1tC3afh5QEDU5U3tEbi5jO+8nBbVD91WveOXkWBnEIw8/UoZ6aPLYyqOT3/iff7VA6Y5S/jp8&#10;rqR1sJ7+x+u8rNUyonte8qV1UuYHS9H2ljBvqWNC6mca5+vbheXbQV+rQ/VL99rNXfK/sQ5Xe6w+&#10;cfXif/7iyS1PqSOCH/1M1XFLnU31/zrbrBYz6ylWvD39mc+o6c3xyXve+97Jy+rIGDvlSxUmhw9/&#10;1mR/1fPII3WKQMkNCJw6cXzyjKWnN4U5Wz+2XfBD2lKsx48eaU9E9Hwcwi/W+Yt1kNU/FCjkyBNg&#10;K+/ffOJvJ//pP3n+5Ovrzd6LaoRlwdoJoAycwlgfWlpaarvt9dXpAi5HljxestpVRvfReiNppPN4&#10;HVFy99OeMfmuN31PG+mcqXOugIo1JwdNvuIrXtWAhw4A27/42F81UNlXe9vmaxH33330I5Nf+/X/&#10;qU0BTffwz6idGunHxPh+5LFhE6gwndEmebTvrqfdPXnLj/6ryc///M83cD146KbJoVtubnTe9D3f&#10;PXn729/eAIveAb2Vs2V4pjhVfl+B/e69e6pvbm38AmEA+olP/l0bWRr1GdVxzZZbr1THcgysnDPE&#10;uOh4/HoEt/jTZwfAF/8D9SNwgOrCf2tbjWx309FTtZG3jke5+1lLk//ld35rcqdRZ4EymeDXi4WD&#10;NwznuQNrduNzc8drKv1I9Uk7nK/4HX6RMT+5o847c1bVcNonXspWp4244EkNAYp3D3t8LMzVHq86&#10;uBLIfeqBeiBW38yXnM/V0Uv7CiXqV5ntAMGjdRbZngNPnVw4XQ+vKl+42Bbne5zow4TQ34/DJ08M&#10;v6TQD3tLJqRpD6MjbA4vLU3+8R8enHzu8549OX6yljcQu5YunaeOJ4RLXomD3jqwoXhThKGziWlw&#10;I79B7iBsx6uCCc+KOqegaALRIl53Rm1lYzXqKKmWop+vI4OdpbSn6jD9+LEf+/E25Th4cHij9dSn&#10;3lZTjGc0w4L6nvCmShSMEb7gBf+0TjH4XydLJUhPffwZ0svnHsCaQmmLp/3HP/7v6yiY/6FGTR9v&#10;I5/F4sHxuIcPL7U6PF2HLRLzbbrkZz9GQxb752sozqF16OChyV/+xZ8PGxVrnwvDP3b82OTZz/3c&#10;yQMPPtR2pStnWpZREMVgcD/5k2+r+g63Bej3vOc9LS+6Rjt2JGubrRt+sa8/jGwYtzCjMFIBWEYt&#10;pqZ2tn/xF39xAzaHtqFjVGbrgDOs5DOFNIJTDq9omdppC57QV+7Hf/zHG1B5qLm3oRMo319rWhbK&#10;jaSUQ8dUL2tf4Y3slLUNAxBri35DI6My8UBHGbLJA1M5vzD41V/91bVpubrk12Z8Xqojc/XE0Y3W&#10;9npInj5SP0Qv4O3lq/+V0b7600D6P/7D30/+9u8+0fLhR5vJTTkj39AEzP/b//7bk//j9/+gtVt7&#10;9Bc50cc2qq9Zx/qYrAyBWdTMI67Zh/sCB/9kqK4ZrKlAsrkCpXaEcSXPFwDOVV5gslg2NrwPD7VL&#10;9/EbmTW5FInVesqJc3rovn3DW22jz2sOVtjvO28cjuJglKHxMTou1yJm/JFXGXRdFDX3shNGaXPp&#10;gXHYYHznlutU0BsO1FRn0oyYQgCirFkpj47Oz7QJbXXZkf744yfq/KDho5qULeUyrDfFA1TAwxM/&#10;5zkZbTBcay2UDz1l5DUKs/byiVrYNmIBvBTY+UHy7Cml/+CHP9T4AgbK45nxkZvfH2ZtS5x6lBf2&#10;SSkAygB/4Rd+oe2gZ8jadr5Ghfi3dqcMp1yTW4W1AfDY02QNwUZST3lgYPTlR6/Kk5epoLOt/Fib&#10;nKxzoYs/ebSTIQEUC+p40f8W6dUjXj5OfY67ITPtxZOd+zFC5cSRgXb7TaBwgJVsAZRznjxsomf6&#10;VP9qHzBSFuAZdeljuqAtQFPadp36ODQ498LqisNvXPJrt3h8JV3f6gtlyQTveMKvcmSkX+UnYyCv&#10;PPmSjyvbgFLfVj5e278CIPVGRiknXRPX21WnkE7bnDyX4+M7NLVpGKcWKFZ7Xab6a3p5ORX0ZSL0&#10;Pq4PNyFMO1C8+zVXjdcRaBAOAWMYk+Nya2VGgZQVnU5FI/WgtVCd72cCFHG1hryUmnvxi1/YOtt2&#10;BABDQaP8DCygY72JcVJ+4VtvPdgUIkaEFuVXPwCwcO18JLvivUG0FkUBl5aW2qjq4x//mxrFvLzt&#10;rVJOGn7V7xQGx/U+8KkHmzKu1vqA0zy1KYvrRp/aZdrCmbqkfobHUXJlvNXTpiifODKj0JExhWEI&#10;8nBNZsUX35NcGWnf9V3f1QDDtgr5gZazw7UbLXHAwmjJU92ucutijAvgouENo4P5lNXuw4cPN2CS&#10;pj1kineG6EsyeMOr8upJGiPHH6d92m3EgQd5hAM4Riac+jj8oIUmnUgfSENTHBnpb/Q2c/Jx0Tdh&#10;ce6TJq53fXxGSdqfvpEeANMWIJR0fKfv0q/qkk8a/qULkwk93srZsmB9dgAr0/WBFz89GxaMDADK&#10;TmuhyjKN0Rhep+Lfivym6foXr8uWfIoHYKU/FmoGoi3A+FM1Qhe3DvWbkrz8xHTi2EcRbOmE6tVq&#10;/KCs6TDpEb7wRk7HKtMaWkNTjcq9Mp6O++pT7I7BgNCr83Vs6p4Dk4c+9Y+T7/rO71h7alNke5i8&#10;AVQvegzPCMRogVIRHgUxZQIcBK2cOiiIkQaDZhzK+0mIH8tSeGUBno8qvPCFwxHARhnm4ni2qAno&#10;HIHsJE1x2rbHukqtPz1c56kzMrQXS4m8kSG7U1NwotzAHp/4Up9RDeDjtN20V53ade+997ZF8te8&#10;5j9vwGLqY3RB6eWVh7G6nAxha4WnHADwJDdasdXgoYd8TOL2NjLy5g8NfAJ6oz3l8aRP0AVi6FBC&#10;+bIZFnBIJ99hpOmUC19wHj55H6DRLvJ2JS9ZAzryiuz1m3q1V1l1KaNv1YOOC1/arE2cOLLn8vBs&#10;N1v8UXccftzzufjqjm718eGFL69+xSsfKCujf/noao80l1MftFO8dDpEF6XRO23dzIVXZQsmCpuG&#10;30cuF2C1/YTTwi29xNJkVg9+68rCzYg3q2CLtLRZNnWoPzxJ8zb8k7UkoI+uGKz6TprFVzoqvjwJ&#10;B6zmqyNKtk05CLkJocs3i24fpwyHrrIDWA05dNyuentGlSjhyrQzKKe3U6YbNx28uU1x/Jwjx4Lk&#10;dbh8RkmOT6HwjM+pn94yUQYXoyEHacrhg6JTMAYdI/UlFcaDX7QYrjzud9U325QTNlLytRrOl2gA&#10;R7ZTeOrvrkV3Tuc6+cEU7/7qUPeZNjF4YAV88QVE0GH8eMMvQHH6J5pkBuQoPj6UVw4NICzNPVBQ&#10;DzrujbL85MYU0Js/8qJY8jE4MpdPHZ7yyuHDUx+wSJcfP/JIJy88iJeON/0oTF7S8CmviywZsDx8&#10;dNWtPm8i0VaGox9o8Mma37dJXmWBnXZq92ZOfi70hVMfXx18V+rOPd8DjEvbxKGl7lzKSU+asDzk&#10;slCbOAPQaY94bSCj7bpW52oBVgESoPI2fWj7MHrFizxGVucr3E5fqHCtrVwVp23aCTKF4zzUtIWN&#10;XTFYhehGvgbGJbzmVwIhNHFUNoYfgSuTfCk/y9ewCFL++VqUQyPVJp1c2xOpRiUaz3itwfixps5h&#10;nPbseDJZYwIkhCevqZRX4Z5ypinSGTF6FEJcpoR5mjE0YfmkOcddmAExLgYThWp811Bcfc9Yeubk&#10;3g/8YYHO8BOSxx97pIz9aBsV2ZURw1W365Zb9k6O1s8j3vjGNzYAoMiUNwbvhIf86JecpGkHvpUP&#10;0EqLkqNBUfHKkMUbDQEYgEBG2gL0jNaMtuQhJ8AGsAGUfB4GRl76BJChC7DJV5y6yEeYTISl4wtg&#10;kIk09Jsy05eKQ6fXD+nitBuPAdsAYQBKO9EDjJlKCkeH4uOBc79dFyPr+cIrJw4tfKYO8fpBWtoo&#10;nPJ8fOOPC33lhZsO1Zohpx79qf0cWURmLWKDP+pAq9XZ6l5fs9pdbwSLcrsiB/XIu3LBz87WbXsD&#10;8ltGhy4e0OaHH2nsVDu4aw5W4bYJIzed38d7Svb3XbZNg2mwshrqvoLNDU+XIX6xDGOeQlcHAxwj&#10;kocffrTVaTTjzZM40xlGzXAI66//+q8bTcrAyKQBImBDqa3LRAkBkael6Y1RDVp+xoLW0tLwBlCn&#10;xDhNTxnm8QIc7aeAfvv2/n/9bwbwKV3Zv3+Y2gGHer7W28x6fVx5V6qRjqB1PpV1MeCgPIVlrHhV&#10;L74ZLR7xh29OvoxKpOPJvUte8nRpD1+bOaBDrowdbSM0zvoWoApgo0M+jE1dwsrhCQ/4AywAEb/y&#10;uAdgwJCc1a2taGsbAENXHfLJLx5N4ApQyVc4ck576IU65Kcn6QPA6l5+7XapD63tuhhY8s+6F8fh&#10;Ow4/6hXHlwefeBj0eAA5PJOddG3Gu/xAiSyluzJS05/ybdfp3+rklr2qr7oLpmp9t3cFUVUnnTAY&#10;AJjyD23q811KWBs57XKZBsZJowPayi3KwDVmW2gIu+/jpklP8MblUy5lk94YmQqjJyJeh3EET7F1&#10;wpk6U4eSplxAfI1u5Te5U1ZjXPtvqBHFwqDQB2oDJ4fe/n0249U6QO3dmZ/f06ZZb6nvwKHfnvC1&#10;wdN2AsaOnqkbBaYwOt2GSaMuwlMPn5HiN0frUhjKkcu98mihAZDyJKdUyjIiOyzOVb62gFmLivvq&#10;PCEjFT8kvan2fe2uON/Z8607ZfC3t2iZOg9tn5vcX1NAiiydIz/tco+PABHZCXPSyIYM8CPsCo0Y&#10;ACPCOxfZy6NtXFuELd996POVIyu8cOrgyEef4ld94smaQzf1i8cD/jhgxKGnrPpc7tUnH3pAzL2y&#10;XPgS55IfX8LqEsaPS/nwpm/QJOPNnPJxaHJoCPPjkua+D6e94mO4wuTnkjcyxF/okk/SyCMu9LQ7&#10;Mk+a/K41Z49YgY8+OXCgHipnhhGs/n7s0dq7dWcdFV3nXJ09c7zJiiwu2He172DprrPayXjQpzWa&#10;o0AvA+FcsrW0WmdurkTlfoCultiiDRbosrSLoFNE35jx/UB147992XGuzdLkLVscmJ8WVPd2nHw6&#10;Obzq2HGn6+TlOtbCJ40O3bynLe56G+UIYvua7F7/yEc+0mjoKIZBCQlKhyvvU03n6qOpcb7MKy1r&#10;IuqnXECM8uBDnLIbOUDlSaKl8o5d2tQUsKrGkzpkJc+hnRd1YSMhLfQyqqC84vCFHkMUt5XrZRma&#10;/P5Cw/1mfZz0+ON6xcf14T5uM/rJN/bRSp3Kjy/5Q7dv65jOdu5Tz6y8m6XNyn+94wYZeLDoBzY0&#10;6BC+ufjDTc1c7J2vEdbwq5AWOyR1/bgee/kh9mRGQfebpoeRdNr4fquqUk4+4fF9X35WmvqABEMM&#10;jfDQl50Vlk9D+JQNgLiP09gFO3Z31y7sGlkxXlMJP9E4dvTxehIfbLt2lTV1kN+TxiiIMTNsT2tT&#10;PUNS+TI14e+tb7VxaTdfubQzoIW/cZvcN/irHeg25bX7Cq/6qUOlcSs13LbHarmeaj7Iur9GRrtq&#10;eA4EPem84k1d8ZUTdgElPJAL3sWRj7JomGJu5gJy+EEnl/vG7zp+r/EcemmDe/X297Py9OkJKxcn&#10;rqfTpyXP2Nd+Tt60XzhlM3pJXPyUaYU3+TOLT9k3ik9a6t+E9HVLGqZ19K3kUgujNiPTDeu5PrCr&#10;z+MaQJVOtjI1DtLOtDV5+LPi+vTthtmjRXaDgjYN7AWnkv5+K6LJGz/5c98znbj4DcSnBQAFg4rr&#10;BZS4Wb58MShGuKt+X0jQqXfwVxsIXSgQWKn8XofOFXDdfMgib01Z5oeNaZRZWSMj0yX3wMo6jFGW&#10;N214N1306t5ai5989G6tbdPI8NHnEedihglv5Fsb8Anw1SlvZLRYbzdNc7R3vva+pE5+o1s+554x&#10;agc59fnEubZy8qCZ/gif7oXHv8FMeui6D1/i+rB76XEbhaWH99AT1+d3P8uljcrPunoaSVcm4TxA&#10;Z9Hu48JX6CnP9fezwj2N6x8eeNTe9oCvn9tw9l2drZ9NaXvr57ZSakQ/6MsAbpZDSveny29p21B+&#10;vU8bwSv4o37LIpZi1kZWhKvC+KEfoed+M1/eWfn7uI3C5qUBK3liDJvVJ00+YBX/QIFLv86A1nIB&#10;ykJ1gA45dro+crC7JFw7w284YPNh7Ryu9SH5jKiMvIAVkBI2mgJcXreTj8vILIvINrNxSeP3vMfY&#10;+/RWYPon8X7f58p922+iP2rERWnw037yUHEG4a42jZzKXLnItvf7aaAq8YaWJxa5XalTLxe/pzcr&#10;rk8fl+vzJ5y29Pd9eExvfO/hw6Hj6oFIPHn0adJzid8KrPAiHzcOi9soLfHy7LTDS9PTQh5hMjl7&#10;psCqPcSHLROROV5b/poCAqu5xYtHzH2+Xh6X20Y2mzXktZFVCMffLvFB6BeD1BC33lGh9YT4KQCr&#10;k/EDK3lcC7UFYTuOYANWKzaylSGeqClOnOncpH47OF/Tnf21wXKxPme0fKGOailjV297PV7DXtNQ&#10;o7uAECGFHz4A5CsjnDWfPdM3JlHw3scDfsYODa75FeYnLvFrcZWGpvqMqDgGSEa9oYl/gnwrLm1I&#10;XvnGPIrbyCm3xktlSv+gMfC8PkVAo8+be/4sh9ZAYz0192M/bRM/K7xO4eJQ5N/znXCfM3G9L107&#10;t3LhVdmeP+XGaeKSL2H+Trm0t+n73PDQxrORu2mg/m860KZBZZvWqqbrVcr2Lm2N36ddbpj8hxNL&#10;artPT0QlEWT8Pn2rcM98H1ZufD+m1a9ZSQsv43zje/kIuvnVME/CTAvlNeU7WUe/nKiTGU7WL+BX&#10;99Su3pXaoFjHUMhneucUUJ0T0IuCAgjx1qbkM0rhgFo2P16YTgPVz42Ne92oLzbk1r7Kn3L8FtYH&#10;jdI0/xSMjfb27t89OXn8RONDXkA0HdityZecI2u+EVTykpM4vrYOo47hTd+0yid46ohDR/nIZ6C7&#10;/uRNvX1+Yfk46bPC0hIfX1zvxId+H+7zzAqP6emf9Al6+pcb5xvfz6I9jgtfKRt+Q7+/H5fdyXt8&#10;tT5t4wPgNBxH1OtyaWeTEd2Uv5WpQQCX9o7DLfEK/6DN9kplL54G9nQj+D5uO+FZHdLH9WGLypxn&#10;syfguNHJm20LLfM0v7D4GotN5gow6oV0fVW2tjCUcZ1brqF9LQxKP2bfTaWt1P1qKWo7M+ts7W2q&#10;qd2pMvxjR4ePcwIDBgw08QKYGDNjBU7u8ecSNm3lMg0UDr8xZnFpU3xxY1ectmmdeOsFLmdvrM55&#10;21LT2vpdlq0MeD9RR8kY2e2uEd1CjQjttVIv+vF7+gFhbeMypbQOtnevEejFI6OWqftDYePSPn7C&#10;HZattTX5+eFrVjhx/LGbJa+e1jj/Rvf2b4XfWX72WCl/kXGWPDkj7c3cZjxtlLZR/Gb1XJu00ufV&#10;mi1YTyg3N19rV05YKL1rv9WrZYkLZjh1DXmMMmv9s9ZRnbowd6GArXR3/XVWI7P251LaiZZDsmib&#10;WtguthbLbg+W/XHrj812u/4nyrgeMzuEod7NYrDP04eVUw8DfNbS4TZqsJ9I3IX6rSBf/rny15zw&#10;9Ha1hhXz52q/TR1qt3e+DG9/7c2po1iPnKy9QfWWrx4X9Tqt9jBVByzUD24HSZyv83nq3KtT9cWX&#10;hXpTVnPuc8vDtNG5Qc4fcrV66x4Prbrigz+9qxHNxk+VcRvXeJ8G0GyuvPPLwwa/O+9+ehsl+SL0&#10;/hsOFUCtTHYv1Ju6Uoo9dbzNw48+NrnpxmG/Vv0asmQynBZ64rgvJT+ljf7aAYQFYMDVqNA62803&#10;3dz2la3WiwTGuFhD+4W9wxeofaXkhjpX6mgdOOj18IXab3a8+sKGyOU61G/RmkX9W3NdMNHOBDt5&#10;9kSNTmsNsAzbuh8H5MUBdVPxTJ2N9DgyAJyRBYBvIFx8Cxv9KQtkbTNBA/DaIQ9g8ssAm3g9ebVX&#10;vAeJtlhntAXl1jo/zO575b0YUZ97a5EeRgfqtAv1qNsoXJz+c3AgOgHr8BneWyO2+KNMysW/lPLy&#10;Nj2ke1OdcZ+wdL9qiGvx0/uEN9PFudXaL1f9vGdPvYmv1Yoz5+qL3/Wg3lU/93jk6KOT89S0bKS0&#10;rYCplkF2lf5Uf589Xf1Te7Jqy9Vkvo5wuWgwMeUTT2xloXvYrfFSdFuYb51M5r5d1QZkxK+UnZ2r&#10;67Of+4yNwUr56+UIlrLNcpC2NWaa2AvGjoQB5YkTvtdieoHdaa9WCXiaDqxWaoTCX/RUaPGy15hr&#10;AY73NUwrui5egWgb8a1OjhSwHLr1qe3VsT0uXh97OXPm7ABmNbhqBjc/V513+njDXaPBm+pAtkyD&#10;Gb+XBQwTaACGgAMAMGq0VYNRk7m44YOW+9qbTnkz7UPTfW+szQBIq8ombJe3fICAoYsHFJRRWvIO&#10;dQ1bQuRzr64GkhVGI/F2uivrdTWges1rXtPOog9/fPT9HtHvEh25g5b1R0fYPO95z2s//fFzKrIA&#10;aEBPXQCPnICTOhzUhx5gN6KWn09+KXc1VAG/kdnVoDeLRl9HH56Vdy2uAIuixX7KghhVe1g2GypZ&#10;mQC1GWKNecwBjPxrEFbnThUYVbvUddmuhk9KG0UZvTkgkH0CYfZLx3eXfuiLDUdWl135ZRRkGJ50&#10;ca1TtykAeSk+gV0oOhTR7torEmAYuQ5+m37WCNF+lmEkUYpRxnJB7y3XWU8OBTxZH3yoHtTOgzfd&#10;MDlXw2XgxgB31Q5jTy+jmgYw9dtHRm9UIS4/Y2Gc4hkjowYoh2rrhnhnaVmXY6TACZ1Me/mbOYuf&#10;6vLzInnVZ2SHPoe+vgAURmzSgKa2AqU/+ZM/acBgW4j9NPjw8x3lfO7LwXjaoZ+VBzbyoAOUtOlV&#10;r3pVOx/LF5aNvDhncAEhegXIABPegBCZu/Dlt4t4JUt10h+8HT06fFDV/dVy6tOO6GbT8yskPqaV&#10;OpBN2mZVyJMy8aEHObv3RnCYkgz0ep6dvHCtAYQ+uujGta5rMzmtpfmpCWWOY5QL0ylYSSzRM33C&#10;C1gJU0wKqYGEvWODppncjiNrOloG4mdAN996W9v4WSd+1LS0TlM4MZy5ZMRyto68Ne1cuWCjXp3X&#10;VAZ4oYzLVofHHq0ziwqgtN2Iae+e4VwwcmDkjt7hG7mqa7loG0Uw4vvvf7h9a+/BBx9oMjSSYdSM&#10;l/zQoCQMluGLZ+R89+Lvvffelk8fOCnUa2ZgBExSL94AoTLCLjSAwjd+4ze2EZJ2qhtfQM83AL//&#10;+7+/9SHw1JcAETi55/Do3plhpoW/+Iu/0mSAbz+eBk6AVH14dQlL55OHehPPQF3keMcdtzeZAbEr&#10;cU0Hi4D6OPezwi3xCv5cLt0SYXP6j8PbXC0V5GEVWYVneTw4a5LSAH72fEiu7bnIpw2vFJmae8we&#10;H/rHVP9JAVb0AVhhvBf6dppLiA2sLAaWwBkFBV0TwnaI7GAe51+v1FnjRg3OnnYcs7UihwXuK4Dx&#10;QUkdt3fv7lpbOtpGAufP1efYgU8BWDsVoezAaETHHj3y983IGJyRy1OecluLBx6A5NnPHn4mBHR+&#10;93d/p8mMwfvIKXAhQz4gIFvKGkMHNuTrEi/Pb/7mb7bRjJGRo3TwY+TDyYc2gw9o4DEKCJj0k2Nm&#10;nAyBJiDiv+Md71gDG0BknQkdIyc0M2JUj6/nAL79+4efET33uc9tm3YzirOpV3vR9iADUurg33ff&#10;fY2usFFndEd/xIDVcaUu+tjAoNrcG/+V0B7TRSt1JLwZfX1ovpUyww+Uhx9Lm+75HJdd7UZX6grf&#10;wk6Z5YeHzeq53DR9ps4nzTRQQ/qRVQQSf7OGytPAqhYF+ZTwopHVZoWfBGlGPL7T9mgtoFOOk6e8&#10;hVxuPyRlYPOlDM4QuvP2Wye31dPltvrwRD3TarH9hsnHPvaxmjPWJs8q5+dAr3vd62qj68EmSwDD&#10;sI1aARdjNmpYrHOzGDqD//3f/zftifV3f/eJydLSUjNaeZU1OiLPGCylCeAQW/oG/556jocBUoCI&#10;4Rs5yeNeWUYhLyDMiEsdzsB6//vf30Zw6vq/60MU73rXu9pU1fYQAGn0Qxbq+OM//uO2juXUjJe/&#10;/OWNZ/wqq97f/u3fbqetaof23n///dhtnwUzAlMn48KTkzYc3RNwVhc+gawwPcLzlbgYcuTlXngc&#10;fyV1KBu64/BWdGv1obm2G73C4dNx1WiyJy4826TstAXXlY460Y0cMqKKX1U3py84yw1PipEVZjxl&#10;4yKY3G/my0tR01kUl5KuCWGzwk+CtFMFTgyb8fyLf/Ff1E+Abi2DGkY2ZNIW0OtNzL59Zeh1koSf&#10;CB05Uj/7qVHVz/3cfzd54DMPF7gMa02OUz59apjKGI34YINxNZChdOSyvDx85n0YydVHJ6ajIOCF&#10;D7J0MVRxlIUsGTHZuhIWH3kbxRiZAAOGDji0CagADmni0AWW6SOL5NKtHXkb53uGPkbh5xV93c5r&#10;931CIzB9rh5fZTb1BFqAGag5KsdRP5Qb2AEi00t145uPrrZyRp8W4oGqeLQZoTCgIoOr4aKfaPXh&#10;K6Xd09oovFkdytQwvrW7JifV90ZKw89tjKbo1vDxlYFvxx/H6V/lBxqJvdgnzytx+kE9BjM7DlZp&#10;aP8Eu5QGyutCh08hKVvoXomgrkdZ/DL0Rx8/Ukb6RWU8NXKqJZnIwBYOpzJeqA14jjIGLgDu5jqX&#10;nYEN50c5sqO2XBQQOEWCIQInIHDo0LAoTSZAxIMy8gEQfndFERh2G2pXBrLTH2gALrwExPgMnhGL&#10;N2LLBxnQABrKWRfDx7d/+7c3sABQyqobn8BKeXmyLuZYaR9+cAaY+uWnqEaQPrxhuuiLNymrfwCW&#10;N4LOe1evtSoAZVpqxKctgFvbAz5ocugAW/nJSpv0BwMBcAD9aoGV+qKjwlfT9XQ3Cm9UX0ZJpXGV&#10;ZTqcqVADonoH6Gs2XL4WZVQ/OA814WGtaxp51b3onj5ZpBCcSJfGcjqNE9e7/n6U1GfbdpjCFB+t&#10;vvBCscQb+ttjFZ4QnbLX6C/W6/25OveFQq3UwjIBe+JSzobIZejDIHJjdrQz31OblStymJW2nbjw&#10;PvZTljxPM5pSlNXi17Vc57FrizacLCO3NgAU2mviGob7RNGpAqcDBXJkhTbjlOf4sZPNAIED4LD5&#10;04jDPWM+eXIACvdAkgN03hAajeBHPwCwn/mZn2lrYQzXyEifyOuezJVHm5OGZ2WFAQMgAq6mW60v&#10;i09glfUndcoHMACYPEY51t8AiDT9aRHeEdSpI/qhXmDrnHvnxBuZAU7yyEhd/xk9AXXxZMqpT3vF&#10;4QNNDi/apl4y4i7W+XV7EI8+GnF9WFx0ekwj971+JS6+8lull3XIti3X0xW2NWBl+hu/+VpqEBd9&#10;OnvGzn5LK9pgi8LQFn28d2/9mL5tVt561Nnzvy0mR5nIr9Go+nd8ZMWASkZNsQkiAtXpTaAj5se3&#10;yR9fOXS4pjjrujUuuuP3did4VMxTnOKbIRtJ2YpgG8aJOs74jtvqG4S1c137HG/sSze3337b5KFH&#10;Hyqlsa40PAUZegAFiDB2X4d54IEHW9kAguOSGbJRFGeUpG5K0eRdYX0SULJOhC9xDNgCutEL4JCf&#10;YaNNoeTjQgdNwATchNXjUgb95FOWkdhuoB3qkU+dprLo5z7Kq4x+Ft+78X3qUG7smhFUZMrEH+cT&#10;jw43Do/zbve+p7PdMlea74l1kkldXu1NnXbWVsTW3sjOxk1XG/LX3yaLi8We4tfU33GwyhPNqICy&#10;R0AUiXArYlMBJL9MwhSbAQo3ZRxwa1MaO5moeS5txfdy/W7RLn77eo8+/tjkN3/91xtIecozuLPn&#10;z7TNkgXrbeRx993128ca9WirkYg8pmDAyHHM9m8ZOQTATLkydbOeBHTUTfZkx/HFi+PLb5QkH6BR&#10;FzBUlxGK/C4AJC0gwkdDGfmMagAlWsobvZnCoYP20tJS8+lE+MraFbrikxeQXfRQ6joRLS6+snjI&#10;fXQmo6yu6FqePi60lLtUp87UNy4ffi6V5qXkTx2z6ialYRsCBQRYA6/yVpe0y/oVGqGj7pbeRmTX&#10;17h2HKwo3Z76UTHltRDMEQwF246L8spLiBSQogvP15uyDX+4tB3i1yEPPo2wmkHhu97e1ZpmRczV&#10;z4+OTT74wfuG7Qll9PLcWJtCTX1O1nYHMhvkN3zVmTGTXaZUgIICWrsBEuoyRTYlAmjPf/7zWl5l&#10;yAzYBejlNa1697vf3YAvox0AAWyAnymekZBy5K5etPQJvtTvZyvyySMvPgIewOoVr3hFAxJ03aOh&#10;7oCVvVWAEF00ASIX/RDP8RPOPR8t5YFVnDh58Zwy8eURzuVefk5cyrpPvPBmblxO3u2W3YzupaSN&#10;eUj94uPE+Reg8iN5v6QY5wFsLe9ULil/Lfzwia8dByuCoKQMzeiBYnHim5C2EAjDoLhpFIUOWDVa&#10;66fFXAtZXjFNfLfPxNdGu8EQq1sqTtvBtXWqm24cDNw2hUpo7VOx3zDa5GkUxaiNsDhAYsGYs1ht&#10;35GpGNmQsYcCUFIGCHHqBiiMWhpQsTHzN37jNxookqW1H/EuQGTh2wI3XtFGVzh9Ig+AkgYYpANJ&#10;tOThq5MDVu7VzQkr416aPg5ART5NPypvfOWEc89PPdqXNOVddC5l4qdsS5j+SVzq5Sd/n29WWNlx&#10;ub5saM0qezXiUn/qTH3i28iqbUMYapLmH5mR+brc/dh5eGDIKd+FmivKdz3djoMVgWT9hBAIkRDm&#10;psq5lUBa3irDKd+DFeW+vuK8nK4b3j6dqzcrgKLxXD+sBlI3Fkj93d/+zeT40SPt4xFPvfOOlufB&#10;Rx5uo6tTNbraUz8uJTPAwGfkZAoYfKfQ4qi1IMZqQfnGG29qYV/eef/7//VaGenqVja0Dh8+3EZR&#10;ZGrEA9jIWD5AwiVvwEpa8gAa5dBUVlgc0AOomV6ioR/5AS8gpw5rZBkVoat9fPnVFdeMb6oH4txz&#10;KZORWuL46CdffPEJ85WPy33S+7TkmeWnnLRLLTuL3qXG9XX2vMyiQ64XauTEdwosGSszQNtQQrud&#10;Fno93gb2PO44WFFeYMUnFMKh3JzwVmBDqNwgwH7NaqC1VflWeAf/2LfC0M+fG9ashFfqFNPFMqSn&#10;3HLr5Bf++5+f3PW0O2tqWF1VI6s99fWbfbUhVL7v/t7vaSMXoyZGHMUCPKZqfjMHrIyEyIesvA0E&#10;BKaG3iBaLEeLMQOL9AMfTQBjBBJjNzJDy1tA09AerJJHur7UjwDJKA9AZWEen+hn4R1f4tDGW+ho&#10;h6koHkIPT/K7hNUhLa4PJy715R5/nHZzKcPvw31aykifFW6ENvkTupdTdhOyl5QU3sNLNaS1t8UX&#10;JbwZz/MjY1sX2lns0+MdpPXXJTFwGZnVxRnx7ThYRaGjdBEoJteEukEjawxWv/6ut1G1MLVSPwM/&#10;X+s8znharaNOSgWrfAnd/Lou6rxQZ+YMkytPjxJAxRckbkD9+kTjq33PsFgmAwZ4rhYL6kct7fiS&#10;L3vFl7ePRjTw2F3nbBWonKnfEgIbRggsGDdwYvzyAScGDox8Kss6lZ/aiDPiylQuIxZ1ouOeb3SD&#10;jrwARj1GIQBKHmlGRrYYRJnCC6ml7/gWyD/60Y82HrKNAQiho73KxQdqeEHf5T4PMnQZUAPzKpew&#10;+LGL3kSX+OoYO3Vv14XWdvMn32blNktL+a39PI5pUvR53feCxSho0HPx6/ksrsclVNZSb6fLsupK&#10;P9rigFd+q6P6wZlXc+iaRnp9WM4Zcr0rSnWrvsGx17Fb3zYkX7hYz6XOtqZbfu36GzI0kslbfoZ9&#10;c7WnJwrJlyX3SGpE3Czhb5ZXOemG+vktVvLHeLzC7+sAN3ELtVHy7JHPTHbP1RutfTWvPr1/snK+&#10;1kcu+KLNhTLqWpuZr/0ixeNCDWkn7c1GdV6BWo419lOWtDV0r6af9oSm+7X2FEu2LTilxu8BH33Y&#10;BymwWdOTOjfoWK1BPX7c+tJwVtTJxx6f7LsBEJ1tIyS6cqa+3daeglXwVIGRbw0CL+c0qcvI6u47&#10;n7a+6bN+6wWs/rH2Pp2pEZwzvFyPHakv/dQJD9bBlJtfrBFM9fYHP/yhBozeKAJDIJN1L5tA77z7&#10;rsmJUycbeP3jpz9VH+yoY2n27ml0fMfx8ZrCvuVH3zo5fPgZbSqY0Rh/pUDLj7iBozrVdfzkiQbO&#10;vhoEbL1MaN9PLJoAR90ASz361SFxQIcMgKk1MWt3QBZIm/riHY+LBfar9Q6nfT+y2oc/66XoAmM+&#10;QOerI6Ct7/DXu9wH8HI/ziu+T5Oe/hefcE9bXMqM/TH9mF/84rTJZaA3gHRRq1tAwc9VvVv16+N2&#10;ykfD8rnJvl21HebcsIxw4kTJ8aZhTRGus8m9JfcLXgKVGZ4pvVyupYj5ilv0Y/qyr+XSN31RSlX/&#10;h1HwwAtdH8CsgV4bKFS2Akxg1P4AvmnmYeXaTSCujj+apu2Yp2GG/hQkHdM6cKocszqzNUHvVOPm&#10;V2r6OKkd3oXq7VTDumPEw0OjRlAtUB1CIjWyWrX5TZ4Slq/d1Ev3HWu7iv32z5drjK4slnMLBVTn&#10;ar8VwDpQaz2Li8PXiHfXvqqbDt3YRjzkZXTzD3XeE0NjxC7TxKz3fPKTnyxqdTJDGbCpnA+1Lp+/&#10;0ECAkVE+Ixh9wOfI2z36Lh9xXVpaan0DBJPGmAGXh0yMC73e6U9g8MxnPm3tZzdoWr9yCTfgKf45&#10;oyrnVxk1KmsKCLB+8Ad/cPKjP/qjbcOo+oAQsJPX9NLOd6O3d77zna2tHn5+chPAwrPNomjiVTze&#10;M71Ud6970bnESd9pFxlvzAcQ4i72q7nVtifGyyfNmW6WIrR10D55ufVRUuQB8ABOWQ7TayMqoyol&#10;3a/WAGE4k4rWIa6WKUApVRV6OGek1ECq5ao/U/DKbe+Hkx0HKwprXYOi98pBQK2DOq6b0AipSXlI&#10;oIgt39AjjQaahr9j19Prw+N81/OegeI360LqFmcKBnS8sQNGRjVGDOdqnxUj1W5GyzCNAIweAA4D&#10;BESuP/3TP63vI/6PDTDuueeelscPnYGX0ZV6Mh0zNSP/yBItfYIOQJEXH+7lwZs8yqUMMONCB4/i&#10;ejri0NAWbTTNww8ZACInKLz0pS9tIKTt2veiF71o8jmf8zltfxlABoCmlBlJvec972ll1Y2fAKh6&#10;MrIyZVW3dihL3tqV9uA5fCcOvSeji7y3y5v8XNrH38j1aUP+KdhM7VE59EJzIzpXK76vZ8fBiiJT&#10;OoofYTZl6eTZMzwOU3L5zculoYFWbftu4Qg3wmvlPW3ak2XoxKTthJ/2MCKGNrRlaIPRg9/WASPG&#10;3YBpb00Xa/rFYF0pMwD08DaQUQIThu00BnSMZNB+6DOPNKDyu0CARVbyo89FhvpFvHLiMqpCN/eM&#10;PvfkDih7pzyAUwcwDW08AyplPv7xj7efBSkHOH/nd35n8trXvnbyoQ99qPaBPb+1Vdrb3/729mHa&#10;P/qjP2rADWj84Pmtb31r+20h+oBPm+x6NzoDSPfXqQtky6mPLMjFA5IjE04a5x6fXOLazQ796XmZ&#10;Fb4UtiL/+MpqY6wg7eUnPKbfeJjaZvgZ5+nvkycjrdTV7nPTF9gk/KQAKz/JoKgRkAamHWmsNrRw&#10;CWotrsKMyj358RkI49i1Z/jScPLy/ZvKea3MJrK5bkmMCX8AgREGGIQZIMAABG2f0w3DhsyMvB6u&#10;aRKgcqFjoR0YMFoPATJlgMBIHdKsAzFocs9IDD2yi7yUQ0+c8PjqhaOMdLTjxClr+oUXPKCnLaav&#10;wkAYLx/5yEdaMXF+R+hnQt/yLd/SRlLoABdTwu/93u+dvPnNb25TPGAjf9LJSf1Ay8sEQEom6gBc&#10;DhakY0aoAdDIDO945XrwSlxL2OE/kTE2+vBWbMnLaSOXsolnEOnblqH705eRf63MlE6X9ZoF+zp3&#10;HKzO1xoKo6JIXIQSsEpcS5ym92EKp4x5N5+AAdhu4Sk09Q1u4SK+NrIKeoXodfbxy6C0H8gCKMbJ&#10;aFzSGaapDQOUBpDkBTBGD9okjmPA2g+EpAEpaQACLUbPCJU9X4vz0i7UIrX84uVBDx2jJjzI40of&#10;kTnagEcZ+flo9E7cK1/5yjbyUW/apy1oA2V979A+Thh4+QH1V37lV7Z2Axcgbe1KG8gHb+qSVzoe&#10;tcdI7A/+4A8aENtbRlZ4BGLKo0M2wFM5PEVeaTda2qONTwaHFy78zQq3DFv8GdNBb43WtKy4/hKd&#10;ctMs7T5x8ZM2y0+eDD9i1+0+N7MKzojbcbAqfV5TIorIaWDakcYmfoo/gxBL3gGroTMH46aQcSnf&#10;/A6Y3He3yX7dfQYNrBibtnjqA4XIgoFxwMGr/DNnh7PVxTEsedFwAbO77x6AizwYKmDglEUTSKhL&#10;+KabhqlQD1byossxZHRjuOSKbu57PuUHPnFNvpXXyApwAFz1Km/0ow5rVdoOhNBUXh2HDx+evPrV&#10;r57cd999DSSlWZ8z/cW36bBpLMBBz+kS99d0713vetfkWc96VgNowCgNqOHFKFKd5Am8AFkeCk03&#10;pozL4167lX+yuMjzUvlJ28ZtWYsvgtLG6X09ydvH7UR4x8FKoxkQhWQchNYUZhNp9MKTv79XjKLN&#10;cvI9edRv4BCvACpAkCc9cOIYlAPlAI/w3n3rP+aVp7VpalQAiRwDeAEAoOIHw0Cg/bSn6AIOH59A&#10;AwDIG4VFEx8BK8adBwA+xMuTuPCARu/QSx4vBThrRugBrwCHERXwAbaASBnpfu7z0z/905PP//zP&#10;b28C1QPg8Gu9ylTW9b73vW/ytre9rZ11BZyk93y6J5s3vvGNDfCAnjaQpzU9LnqkDteT2UXel8Pj&#10;pZSNPqhnLJPx/eXwsp0yfT2LYSg+AuNwfy99ncCldWpPJ2EPcYppukLBPBEp3N5aIOeGZ3wLrv1R&#10;NjxQQk6cqQpDAHaM8HR9ky+bzob6BqhqZYv1ppPXGL3CZ3iMn/bfeGA4KC5TnEx3jDjIwqFyjDrg&#10;tacW2IGR/NZi/st/+S+b3Bi7MgBDOel50+aNmCmPBfkTtW/LD5nJO+BiWuQtnPL4IkOjHPXoGw8T&#10;fSJ/pm5ZExJP3gAB8AIb9bsXD5zGbVZH2t/6uugDIfwBVvWi8exnP3vyEz/xE22659A9YKuP1W1t&#10;i6z89lE9vnQDgNTLV158RnvakRFdtkakPvwphyflwi86Adu+H6XnPu1oherPVvfJFz90cj/2x/SS&#10;nnLxEz/2xw/uMT0yso1HW/dW/0+q+eLIGag/665nNt07d6ZO5ah4urGrvjNILupmf4duuHV42NUb&#10;+F27auBRh0UuzNeb5jrNth0mUEyFT4ghbEfR2taFTWCk53/HR1Z7y/jSEIIeC1PcdlxoKH+5NLZT&#10;z9XOE1ACRkCEkvA5ivGSl7ykgZE2MWT7USgKhQLuymm7NACUzjVFAgCmgcAIYAEG4OE1fsCRMe+u&#10;zZIMFwighSd0+eqJk+bqZWxUpJx60fS2Dt/yUGTHFuPNKAZYmM7x3QcQ8WrvE4NRFk3AaAoJWLTL&#10;2esf+MAHWj14CBjikQtv4ZW/mR6kHX3+7YY3KztOG9/3dYzTxvd93qsVvtw6lOPiXy1+LoXOjoOV&#10;Jx4l5SgXpY+BNMFU3GYuximvf6GhzE4KdjOex2me5oyO0fMDKsKeblnrUW7X7mFfVkY57YlYIxN5&#10;gYL2AzwyXFpaakZPRuKBg+/AASyjNbL3luxg7Vz3Bs1UDV15AUpGTZFjk3HJuZcx8AFsgBOfb3jD&#10;GxoYBkj5yuETwGTk4x6feAKUeMK/+slBekZl2qJcaOWeD8jCV+SKPxcnTTh+8iStv58V7suNw/KP&#10;6xHX58s9fxYf8iatBaZ/Et/HzQqn/llpfVzPUx/u8zzZwzsOVp6iFJMAGZVrux1FuD1YWZDSeTHO&#10;RmdzrNvx/jEaicLhmwEySjLhpJuGcc1g66MR8jXgqTxGTcobbQEL5TnToz//8z9v0xppdnRzp06e&#10;aUAFmJRTF4M3Cvu5n/u5li8jIfSypqPsuJ/EoSG/NIvYnNEQIOLSDvnwnb7hc0ZUwMkoDC8A1EgL&#10;z8L8OP0Z3Qgd7U180uRXX5x49xulJ99GfsqFxizayqaehPmz8vb55OES19c1pFzZ39Dt60iY34nJ&#10;7UwXni7yu76YWegaRO44WFFwRhihUsIoeBPOFtKM0jelrV8nu8/ooBnuxWu+10CEV0aSUQOLjDAY&#10;rimbtgOLhx76TAszZpe3gUZbLoZsRMXIyfC9731vbZz8lWbsRjtGT7fUyQ1oGb2Ri5FVaBs9AULf&#10;igMwpmDoKWeNC31xrR+qmQGGyFjLMzoywpIPL3zTPGWBacrzcykrDESNoNAmA3F4Sj5gnfr4AYzw&#10;gsfk5XPbAYhZeVvh0R/5Qi/hcdn+vg8jNes+bUhVY/qzyiXv5fg9D314O7SSf+xvp+zVzrPjYJWR&#10;lYZRRpcF1u2+tpOfihKmS8f3Sn21BXa16QEnRmrKxXB9bNSIAlBJ+7M/+9M1ANA+bwPTRsDy/Hpj&#10;BsS4YRS2DhYMmeEHNCxI333X7Q24lAVwQIy8gAoAcInDDxAVHyeNk9/lHo+mceo2IkKXj7YtC2hs&#10;5qypATz14Rdd7UTHPUBVjwcYmnmQkYFLmvxcfGFpnDhXfy8+98JbudBVZjNaW6WpZ0xD3Eb0+zTh&#10;WW6rdox5Sv61OmcRHcUl70X+VK6jrNf0dsfBimFSwAg1yurHvS1ui+bLb8LUDKlmFu5dUYotiu94&#10;MmAAzoyWYfvx8XOe85y1EYtz0o08Ip/FOmyPY7hkZwRlFOMeKB05cqwBB5lKM5pyAS3AIx9wJB90&#10;geLp0wMw4kU98uNHOhARx5Gxci4yDlDgWx501ZGRkXtTRE76+BKvLLBVp9GdPAAKUGlP3i6ihVd1&#10;a4O28Vu/I9Q5edCJL8k9J45Leru5xD/jsv19H049/NSbquQbx6fsrLSUuxy/p5c6tksnZcf+dstf&#10;zXyLNXGavkJcn+OXaOv/+lugq1nhmFYUO/E6tZ7vdUIVfqpDvd/0k+6LnPWOUv72i+9611q/C6wf&#10;h7RrsurUm2qVYm3jg3bUL8XbvVFY0aqzeGqpus7CqshWT3k75HbtWlibtp07N/xmzkiDXO6//5MN&#10;tNyTy9lzw0mbDNvIg89YAQrDBjbyZWrGwJ1nBUAoW//mzhvHu+tQP+UzWjE6Ut76lbKupBFPFFYe&#10;F2fKCFh6cAxN/AAULmX5CYvv26INwAvA4RUdcRxw0ubetQdVgXLvwld8dSXc5xPeLC15+zwbhce0&#10;+nyhE3+cNr5PvjHNPv5Kw32dLCCOpdSX7QoRBherG859G+KcD2fbwYXh2IUSojXFKtEfHHARdoTa&#10;lOiaV7WpYJPTFtayTgPzi+3AunpbU52KWd/p4zciRah9/QJ3dWEadtTf4ZoqbMte5eNTslwUijLH&#10;uad4RhMUc//eWrM5fqIdLbG/jkDZV0ecrJwrI6wG+y5gmVJd/gGnBjsVLr5WyzBrU8jyysmiVwpb&#10;IDU/V7RO1eFzNx6a7Cla56uuOmynXXPztS5Grxc86Qus6kzpGp/U1XdX3V5lx1By9aQpjMv5Uftq&#10;0fzk6fqk+/L5yS1PqR9117E3u+rzW86YcvbScn2Reb4eK6fO1DcBa2S1a09Nh8o/cqzSC1CAU0ZR&#10;RlvujUIYNznbqsDo5TVlAwRAJkAirzLy6Dcgg57Rlf5yDzyVtyYFYNxLw99KPTTwzne+FB3h56ws&#10;fnXOmu5Iy7VnX708oIN1EqryzrE6eOimkkGtRU3P2uJfpHdT/RM3vtDqL/Wg66K38vfpW4WTv69n&#10;Tf9jB+WHvrQ+nLx9+b7O8NSnJzxOCy1+2pS8G/l9mT4PHuhfzWmaXbFD/czRiz3Vv4/U15X0y7yr&#10;9M+3BeFCvc4pECg7quvosTp+aI/TRIe1Zrq+t2hxdE+Z+YUa6c6XPrQLQpXDDNsDbNu8KmchZV1r&#10;4DQFnaKAIrIznUFJG5jMTN08MsbLZxR8jr9+vhTIdMVpXFB66tcIyRgM7w6Zm8zb3V1eAdMwMlOi&#10;RlqNTtGqfGsXshFSqtghP+2nJMQPDCiOznY4IFDwReY8AIC/y31GVz3rodfkOZ1iy+cyajHtMnUE&#10;UgAKLUCEnrqAnJESQBIXYEUvV1/fpYbRe7K6MW+5j78R31ulX065Mc3x/UY0LzUeYPWu4UhF6KbB&#10;0qb21u4GGxp4Mcpyn8EIO57aLNtac335REp3XVx3Umf5a2tWEcQUN5qCRulnFdxuHLqhrUyUvRlg&#10;GYZ1EXHyMKbeXUr96BmNxIhTV09vJ8J92zeqP4AzjI6GA/GAiNFOYUVrkxEuMAMigIxsjHKElUs9&#10;/MiNL6094YpQG2nVNwkBljhgJI96kle9nKkloFKfNBeXMF9d/m3jbGTfAAA2X0lEQVTmlEpZecfh&#10;zUtvRnlIe8IKwdZFLsqR8o23Smn8FdNrvI7Cnt9J4/sB/ZqbBpO+Fr9ZYEpPlibTTkbi0OIit4wf&#10;Et8SN/lzEX+jfGn7KPqi2+hVIluf07GKGKclz7Xy66DKanZdvct9/D7tUsOhH1qEngvAmLa0Tioe&#10;Lhes0FaWATJEBvb/Jxd5ZFpGLsACmIjTtoCwtmqjS9iISB7AwolTnuMH2AKIZCMPoLNG5R6gyRv5&#10;ha46A5Diwif/UpyyLi7+ONwSd+BPz1uqD4/x+/jN4npafTjlt/JDO36fP3GXSjf5N/JTx6z0WWmJ&#10;2wn/CSOr0qY18LhUpZzVAEY0psMwcllDSTqDWmjnpA/KnfhZdBNHyJyyjC5gtZ2yobGTPv7x6grg&#10;AJC0w0BcGnmlrUCEE7d8frmBTK9s4pMOzJRXRnilPqZh9NTKTuMAmiu8AC0gRZ6csvKHDz6XOtvN&#10;Jn/6/MJpR+I3KXrdksKTCsNj/DARfsd5pYvr0xNO2Y380Er+0Em8cuM0cUlPmrjLcQOdiwcroZM6&#10;cs8X1+KndtenXevw4jpD609LcWU+F3XA5TKSxvGj8AQs7LLQ6146g1mog/zjpA/jhcTM9pUFVozs&#10;5OnhE1Kzc17/WLxt5qQDKfy7ONM1+5e4Xhkjt/gDAA1v3FIPn9xSFuCQsameNGXUAxDJGyi5+jLy&#10;cK0/Kp/6lEm9/Etx4U054ZTvw5dC72rm7XkL3fAVv48XDv/Cffk+fx8v31auz9/TUW47aVvRn5VO&#10;M9OT6li7TD7rnluLkz6dkraEaVrC18NfG1mprDHYKdPVYCCNDS0d7WIcLq/V0/nuI6Tk366vLKNj&#10;aBnNNbqbY8V2yV+zfJEP/vGOZ9O//OTEvfbM19sb4BFAEy9/ACVy47d2F8docqZ8aBqtWcMA6uLQ&#10;FX+mvlCiTOQvn3sjMFPF0BHXX2h7S7uZu2jNZGoZlB6d5mItmxHZJG076y6bFF9PKj4aXxXTeJvy&#10;pX3u13gWn7zaMM2X9PghvBV/6bexPNDh1uIrHNqz0lrmWX+m/M1KEjfUP7sPw9u4bIufgtk47Vre&#10;rw1cxoyN768mEzpguIb9M8Lqi1Gkrr6jEreRL6/RQgxuo3xPtnjtDrgGiDL90haX9MgnedwLu5Ke&#10;tvVyA3qmfy7rYHwOsHNJUw9aZIgeHlxj2sqEPh62cn2ejcJb0bge6T1v6hvf9zwkLX6ftlXZcd7x&#10;/Zjm+L7Pv1lan2+jMOPfCkzHZa+0zjG9S7mfOQ2kjACZ/0TmBgWlp+0LMrYMbOIYgae/qQ3F5/IW&#10;6+GHj6y9DVSXJz5jUef588PGx9Xab1MRjRfG5EvFp06daeWOPXqsjS4YIZpoeB0vfKr2KnHh39NI&#10;2GfpB6cddW3O/jTv5XvabKSibWTBuecOHz5cZzINp1/a0ySvUY4poLZwASO3+AcgaIlHT9szwrL+&#10;99hjR9oxwtK5PXUWfUZV8u7be6Dtb9MfyuMFXaAln74yZQxtIyuj36xzSZdfObvL7ZFbkyj5Tq9W&#10;ef3J28XcS48TMvJKWxPf+/Shd3158evUhlzj9PArNcAbHvmREx4aLfx1PNriwaXMGo3qK3EnSqZJ&#10;40tveabp6XNpPZ2E+eqWb+2a3iePkpFRH5buU25c0sfhPaUvcbPy7Kpz486v1EupOibI3rYD++tX&#10;DSdONx3TdjzRi6MnPBSHvVO+G6je+doISn7a5uG3Wn21fL76s8q0uNqfZc+gXpq2fhoa9GQq8Cd2&#10;Yhguv+f5omlgl+eaBi9iYPqEV2E6NJX3+fq45IugpMlLsc/Xp6py3wJPoj/4xmf45wOeOPdDG9an&#10;eylTxdacuMQH3CWSB+VSR4xKHGDxQ2NxwJwPRBZqox8lQ4Mvno92ytvpHhADlE0piz66gGBvxamv&#10;v6S55zLNd79mjFMexfX8p138jVzoSu/Dff6+PH65Pi5h5UNjHFZGnK01Y5cy4pMeuUtLO4UZfOLS&#10;P/HF58GFlvu4hHv9SFyft2/LuKx7DzIuZeO3yPozd6EApjYd76kPkdjge8OBWkOu59yFE8vt5I7J&#10;5KUXyS7ldsK/LmBFoBFSwrlnAMI6uBd8woQiPfcJuzcaYFQu5Y0WTp16rMkx9HdCqH2dYz7wnQvf&#10;eGb0+KeYjDejGHTkGYx/3eCUT5uVCb2seaGFjjyAJgCjrtXayWvkaWOockZbLnWQJz/01e9XBvgR&#10;h2bS1au+C+fWR7DycPxcyiccvwcodY/LJJ94deSer025F458+S5tT5ivzck/qx5gkXLKugZ5D/Tw&#10;7x4f8uZKn5GZ9pCHunLRa/HOCSN/o1VyB24AXL8oI1475HGfkbN78dmHiHcOr2PXx/Vh+fJx15QZ&#10;p586fqZ+RXFqslCHYB47cbz0o2zJG+PHTk0O331rij3BJ9Pr7a45WBFO3zAdQCG4vXuHXdJRmF75&#10;+jI9DWH5OEYk7FqpLxhTgAzbW6dcf3k2vsZ/Gi8VGaPBrzCfcgdklKPgDIAb8gxv7eamP48Qn/Lk&#10;GMOXFx0u8fKhJZ4hAAZHxJhmMsCzZ4fvAq7U8D9l5Ev/8E1PyTl0jcw4xnT+7LnJTdPfE8qbqzf2&#10;vO2VJj6Xe3LJw0rYlfjIjDFz2te73Ovzvl5tVUfoWLMTTr3Skyf1kyE+9AV6QCVgkyOMZoENGQAj&#10;ckaD7HK5F49eXNoUX7x8nLhc+E1cZN+XmRWeFYfG4cOH12iFZouY/tm3+0ADq13769DH+umXVZfd&#10;i/UAPVo/rVqsB8XZR1pO8m4y1w+uwkz3T4TOnvrVDV9zsMJua9S0M/qwjqQEDEoH6XyO4K2H8YfP&#10;q68DnnwxVsYn7FqpuTFaDFEd8s3VNKdUoNHcqT+9EuEBb+GZos7VTxXcc43nSmdMAbHF2srR2lw/&#10;X1CWkx9d+XbVjnQOLXHx5ZE/hmvtieHurt/i8RmVnx4xSnJXRwy5gVrRE4ee/pEfTffy67tzC8Mn&#10;5PtF2qq1fgu2rlanTqwfEYMf12Kdzz03zZORV2j74bVw+Pejau1y4SdX4jyc8BSwoQMNdPYNBxj6&#10;2g3exRvRZA3OvXhxygtrUy73iSffyD5tEMcZoeKFC4/hTdyJY8PxPcIpG1+ceuQPmPL1g3aKxwMn&#10;3Pvtpv7IN45PXvFGgJulH1s50das9pytdcqyleqdya6F4eXKcv2wnnal7Y3QDv5Z16pryETfWOEI&#10;mMJQDk7cOF9YInxpLot3XuNznjq7p0apPFr9yKpKhMSO+XiP8qQNMUaKiG/3HMVyHjqnLUAieVbr&#10;B1uRT/IrizYfgIhntJy84gN6jBQIkTkDY6TLtbBKhuKVZyh8dapfec594qP8RsPKWrMiZfWpv/eV&#10;xV8MUFnl+AxSfEbVydvLS9gROdqAf6M8i/p80yPxd9111xq/ASS+NDwDw80cflMnfrQ5Fx7JJi75&#10;+nt50eB6P2G8pBxffr66uEzH5Y/8Im/peOidfMrHbRWmDxvlaTTqB/276hCAGnJXP5au1jJB07tz&#10;pW/00Y+Xp661Sf11L9x4SeJ18K85WBFUL+A+TJAxruQjCeEAEhmMhZ1Opeh7y0C8laAEaEW5+jLX&#10;QY4bVjHmQ/vxn4vhCsunPbvqDQplpeRGiUmTriwnjtNmSi9NGenxpVP0xRp5qSNrLxRRPmlnatgf&#10;WspxDFyaqRDajJ5TF3BSPoa2UrvnH60F+H5kFR5bofpjGphRC8Dp12zU9cxnDl9PEe9tZi73+jN8&#10;hd7Yj/HzIw/txSe5oMFPep9ffFzC/ISlqT/3vS+srdognCv15J4s5ctF3sLpJz8345I//CXOfe/k&#10;ixPu05MWX77UJyxe3QnHl2dZPTUIEPa2b1ctF+yvB9rkzKk13lvB+tNorLOR6GvuXwZYER5OB4MR&#10;mj5XpvHlbeI0lIDTYYyJ/NcE6Vfc+XU3OiW8gq5WY6vzQk2bKv9ibZmYL6V07EQ9p+oVeJ3XUKcu&#10;nK0tD+0om65Tp6ZdRlWKUm8/Busa6lk/q0cr0pqr7WvIVErt3B/tp7SlJKXMjJnBNxCgM9XmPbuG&#10;hWFH5LRR1fSECG1wWkR7ZV1PQW9uHH+xUMfpRKaekXM1EltdqbdZ++ssK80peR2oqRF53zz9idNy&#10;ye9MKeOZU3VO1lmA5lX1ah2Z/EiBpR9J+9iq/iErby4XC2xunNzaRje31Ohs/+TwM5bqiJBS7DqS&#10;54aDN0wO3nCw+Qf21UF/u+uoEe2op/PuxXow7d1dI7G9zXcvHo8r1YiV6rdz9QknfPDP1cL9qdrG&#10;IV/7nFqxIB/VKFha85WniiWR5vu51vr9XAF+TcMqiTx6X352O6gJI65M1f/xh/7yaS5gU0lkWv7Q&#10;b0WqprLyr5RhN/6KDVVIp1OOOBJ/qOSFX3wul+5qJ9/90I4Cuiqnz4DFAj6ARt2LL6k1X/81+lVP&#10;UWt92soVf+P4Pv1CreUmnR86/Nam+kvfVuqInzZrKZ5P1zn9y3P1wmChTt+otrC/wcV3VzpcJMqa&#10;mz0O40QSEVepmiOciAqz2zjpzcVPwiZ+gdWUgQExKutAMejsa71ca2gjrEMx5GkyNLRlQKdZTnmV&#10;MHRwpVdeT7lmgPWUXqaI9dlyT7wX//MvnXz6gc+UYRwYnuBVl6NQHI53rpSAicxfqCdXKcaZ6pR9&#10;tZ7h22VztT1hb615rJw6Pjm7fGQyVzPJ3XtvnOy+6fY6X6fO/jZ6qHy+W7bLWUgYrM5hzHOrZSR1&#10;9s7cnLm8jhyejB4sjJKyGdUtLFijASBKi6ecjaPmAxD3/NVqd3ySGdrOGEpGdX9DLV6id/58bc48&#10;fa7avjg5dLDOiqq3LsCHv89+l4X6yZAz0ovmiaP16fMCgEcferjaUGCwu4Bmz+7J+TP1w+UC5VUv&#10;FBZrnaFGP+dPn50cq/1Vpm5GlvwzVU8bBdX33gDi+VPq3d1+OJ48nu43Fx933PbUAqGDNao5WNOs&#10;pzTf/Z4CobvuelrxbgRhf5e1oQKb4t89+djzNhzIVu2YGmnvn6rvFLrXzrPVh+fP1X2BImPu8118&#10;b2RthGktsqRcchyMX9+Q6zB15i8UT7PoAHQatFB89ulN3lVutdL137x+dQ/4HTdU8fwBn+uki1q/&#10;kS5+lj9ffXOq3qbtr2/pna7DEeeKzq4C5bOnap2v3rCdOHl6cuOhGwt4T02WS0+A6Q0HD7T+xb+z&#10;oE7US4vVauh8jdIOVNpK2c9yjbLFO2fuhhp9natR7cN1LPVT6zRVAOn+fJW5tabEq5XnRI3C99do&#10;9JStEnVven6swruqj+FSay2/1LZpsUDp2UI95NtIalF/sIHaa3VD2Vk91M/Wdzf3VNze+rblyWP1&#10;PcCz9ZHdkgfborO7is8z58peix98llI0e7pAMQqUOSNPdTcmKs9qtX+FzUxxp0qVzHA0uOCOuz7s&#10;fubIqhn1NLMwx+w49wORAZB0MpenL1GMK6FgnBGVsCtTjcHIMVxPGmBXHcjIhxqLdgm1KQ4lqrqg&#10;czsgsAxwvsDtbCn/+ToE7PiJylvFz1W8KdTKhVqLKXDIqGWuQI/CV/cUbesANU2ous6frSdndYB8&#10;i4vDkSl4Y9DrPBpuD6+4tV8HWPieL2DJ2zFiAmhNdnUTf5imDdOu5eVh2uZ5CSjQAVLyNhlRwlLS&#10;1bPVyGoLsDlW4Nv42T1sPjSdk8clfOjAjZPjd9WXYQrMnvn0Z7aD9UytrElpk4P2yN30Spx7PCXd&#10;wWrSxbnU5RLnMvWr1jRlWzlf/F2ot4s16pmfrzeW1Td4nKpAyfSJrvSy3GAIl+cPD4ihjsuhw2g2&#10;Ltee9oCo9JtuND2nJ8V3AzT8t/Qn+gxOH+ypAwO9uLDuQ/c9FDzkTtWI1XT6dD1M9tYo1F63EwVs&#10;x0+dbOtuHtz63pRXf9KJBjDVb/rAFJweOuZZHsc+H6/66AoAa3pR8pfHWi3d96BSf/qRjrUmFPtj&#10;nzX4RwakxPYGuxMumQC0Smh9GBnIB+RBXuWXRfn6P0WIlqFENthACaRFMGl0mmmjgJlydS7ftl3b&#10;wT4Gl5QmSE76OCxFPIWOG+iMwKq4YzQxAE9lRqGTLZSulZ82KrTU5x8nbNqTvO7R43Ti3MLZyZmV&#10;ml9X53p7dG6+1ltqeqij1N1QfaVAiuCBYoFcPbua8A7UJjgPAfQyAtTZWWvBZ6t/CrjaKC8jxg/F&#10;ST1NMaa8UT5rJwEBvCZOPWhYXP3k336i8Wg9R14KqU0uir60VNOs4sfXlX31JgvNfLwAK2+8fP8v&#10;60zx1aEdeCUH/ODRl3Gsh+F/rkAXHZf7XInLmpV79NDgWnp1D9lE8VrC6E+T/yjuet7ibzMXHZNH&#10;m5K/D29WnqzPlz7RO21VDnAIS0ufAyLrU9IAirSjtT2AU6dyARl9RNZ8WyN8SAQdZfSl8vQuXydy&#10;j3Z00gNUP9IhdLZy6k+7B14uLtGnlZQuTryOd21k1ZidVkpoY9eYHff5tGM9ifoy4zBd0VGEJ03Y&#10;xWDtYRHPzVeaf55iRlYDVEWIwKqwvKaPYFy688oh/Ertvl2peB1Vj7L2SfEbnlJTl5oe7Cpg9NTx&#10;BEHfKaRAb7GmkHM1lfJYoASmghQjyqaD24iheNN2aRSJrw1pC3ChfPKqBy1tM2oBJkZ4ylAkIxrg&#10;LJ4S8SnfC57/T1oeYUDgbZdyQAZ97cKP+imoelK/8NnTZxoPyrqXVzggCRDxhSfl4zcQqZGAbQxN&#10;/pWmrfjHc9OJ/6+5+4D3qyjzBj7chJAISEgowSCbiHQQUJoIEkKXBREEsSxksayKBVGK9aPSQkfg&#10;XaVIUcQGggpiAwIqUqUmIMVNNpC87osiBEmBhH2+z7lz78mf3JuLSfCd5NxzzpyZZ5555nl+80w5&#10;5x/3taxMFH/Uvx7RoulRNH5zTfH/1zl1tz+Woo61t5dM3Rabp9IL3QZUZClPBXZtRo61LbQdANH+&#10;6Hvml4a0U9N5N9tXyF37aC9the7UqVMzrgKZdkULQFkJBZLoCNqf7uCjAldldSBndeisf5VFPgsi&#10;zgkFeW5AoYmLa3Hdx0DKe7lpXuJZKUxo/rbIdUTUW8lrnqaijSucNDAemuw54Vdg0ijPx5CiAatu&#10;5AdaCVJNmZknwKWhLX84RtJ0u5fz5sUwLlwljTY3hiVoVkUQN2t+gAel6a5PqyY9Am3DsrwCHutB&#10;MXhWlKMBJfM+zS/R4N3Qauutt05g0QNSHqAEeNQXTR4R5aFECRBRRi1L3V6IjZXupTdMUCYAoWwO&#10;daG86idUsHLt+aqrDE+D8W4X15uXY66ughVgTJecBxV5GNfskJ00yscX0MGDepNx4302nUjyrLEj&#10;rX/mkdqhKwyvv1DbvL80/T1r2r+/FP0/W1x+dUplJ5x6INmoQ09b9VWKjkr7KkfHINT2b3tY2oo3&#10;S57aUJvqkAbHXFGzN1BHNCfb+dnYm4aexQ4LHcOHr5o6SA/9DiRwcj1kSLNqCxSFCnR4kl/bKrev&#10;0LRoNm5PEvmYgrNDWPjcLZjuHPVZ923PqeZHa2mFxXpWPcwE3xS63jfV4DX1Km9jhM2T5joqGo8p&#10;rN6kGrDriEovoiqzeajUGpPcNg3yh1JgjKExZgYWblHcezmaC70gG3rosK6ktVwogjI00NyYWxny&#10;qvixzKBrAvGFWNlaEAA534pTTBzOXxCuctAd1BX7YMKzwhOl4/HoASkSoDDEcu9HPx1AihIIeJeO&#10;slAQZ/VGi1ICmOq54Anwee7Ap/oN6d4c6b7KwrUDHUqJbvXsKp/u0xsLsGMUAnrqUGmLYxSAS5C3&#10;5sOf9H+JHwWowb3gXK/b9zW+nj2bG6tI/YU2nf7SLatniys/wWoJCqcLwEZbAAttqx0BlziyB07a&#10;Rfzo0aNTJ6qeGCGgQX8ENOiYoO20mVdm6JKOx0En6CbdGjp0hXyHb8aMGWXLLbfMtlemdqYHAw21&#10;TfHVllm9dk4LpRuI5rmlLwn6vfcDLfflpOvXs1qI8YaPpN2OH9Td43sgHoA050yaYKWxCE+F7TRv&#10;DKX5Uc5c/YuhX/gh6r9QkL4Ki+AbYw4jj6HgC/P1GL79ZHgWHseceeXxcJmfeOLJMv9/ninPBCgt&#10;P2xQrp5Ysh85fM2y1hrh/ay1Zllz1MgyYmS8nxUTo6uvNrqsMKzZ42MIBnwoDx6VCWSABcWhUHq1&#10;2oNitrrg6uzAY712NgSUnwLVZ7VOnqPrnlJKVz0oz4SqyLX+0kunXMfwVzfDxZpPnlq+a0YioI8H&#10;+es8nHj0a6j5atnOnQpf07TrUPMv6lzTLerZQOIWl7/y2hetxeVnemi009X7xdFWJr0mT52c9pCH&#10;7tARz+i+9nJN1jfffHN60ACHPo0Zs055wxvekOX7zchLL70085uPoi/a1Xzkxz72sdSlb37zm/lr&#10;Re4BlvJ+/OMfl5/97Gdl4sSJZZtttsn82hmYKbevoO7+pZPQkYg82jLpeNxz25nGfQ+odV/3JF7C&#10;i2ZsMUAiyUht2DgLL1XmXmLZ6AHujEQ6B48Infifgsw0sarQrPhVsfE6wFfjfUgj2CKQ6BdnoGc1&#10;gmI8Nzs+FRNe19pjxpQjjzy8bLXDrmX5VYaVYSuvWFYLAAoq8bNesUoSq36DLcPHnPugeO/JkPLF&#10;BT6N0YAOpaJkekoBn4xd+RVoGL2jqUPzQbxM3Mef6k15rP41H3oOnpW4StdZeVVelK3eS1fpUGIH&#10;2VJ66dATnGs5bWVFE335XKt/niNPlXESaP3xvD5zRrt9bztFf6Hy1F+af/Yzsqp1wku9r+f++CNL&#10;HRydueKKK5LOO9/5zozzjPx5S0DL8YlPfCLnmeZE55pbWGK7yOmnn1422GCD4gsX5513XoIQINpw&#10;ww1zMWTKlIfLEUcckVMKN9xwQ/wQ7tTymc98JgHSXjdtaqXZNASe/fQaYDQl0e5Y+6tHfdbUud41&#10;Z3FCc25ssXnyyv4d3JcyVQZ7lLnht4e7epub7SK23diu671vhHOH3TMsDYemEZ15nrmxrCsEhoQ0&#10;oocL1CKOpBFXzdg89hfFEI4LPG/u00Evfn14rt8LbCacKcSrV16jzInh0Ic+9KHYrxQrg5Hm2djb&#10;kvuygqB5GL1NfN8gJntiuFbmNEupJdzzmBtrh1p3cXXM345zXetXz535F5Ve2k55116XbCh3vccr&#10;5dZjU2LKV4cSFBkdc1xWD1dcua761GXzZguCb3/57MerVloxjQaozYo9Tn4LTnCPjhXBpB38zYv0&#10;1aucHb3/SjEXNif2diUYxvOuSPt88OaeISwfc2CMRcAjmmjxDPCuznWYhK46SkMP9Pza1HN5PZce&#10;wKPvkJbR0ZnHH388aSrX0JxuVJmIc20ekbx4tPKSozhl8HyUh4drr7223H333VnWmDFjyl577ZXp&#10;yB/4kAvZWomTF79oolH51D7aWf09P/74E8vOO+9Ujj322PLggw+m7qjXzJkzy7rrrpuT6ptuumn5&#10;6Ec/mmVcc8015Uc/+lF4RT8vG2+8adlss83LLbfcmrJE749//GP54he/GM82LOutt0GCWrAV6d5Q&#10;/uM/PhLt/5fwqq5OHnhoN954Y7n99tvLAw88UNTpuOOOy2GnutAvh4Dn5NvG1ma6qycun4es679c&#10;lHIfx4LufNFISafqM3mGCxBTL00HPDjazd62BYy8I8gThfXEVl56IloXnuG9hlgc681YI9vnSqyv&#10;czvtoq7lSwa7H9YKrjC0w81sL8lkWuNtPlELSEIAhpkkPD/mpBLcuvNVg5FVGe0yxf2zQ5VzPVd+&#10;KL/AABz1uWuGZbWHojPGCk4A1DwVI9SYVab1LK4egA1wVACowwPPdSL2/yir0knFizarig0QahvW&#10;OPeMWk8OkAyfU5mDJhAxf7LmmmumEcuz9tprp6HL594ZXfmUZxFCnGv1da3ujcfwQpk0aVL53e9+&#10;l3H1GVngW1AnNNTRtgx1Rgd44Y/s0AJC7oEFz+TRRx9NwJw48ZQcnq2zzjrN3GeUr36ek0tdTJka&#10;0wxACBgaen3ve98r999/f24pOffcc8v222+XHcx73/ve9LLUQdnmOtEim1NPPbVstNFGORe64447&#10;JqABbaBWZU+WgPqUU04JL+q/cghIT+gBwFT+fvvtVyZMOCzuY+tNPMOv4eL48ePLrrvumjL8+te/&#10;nvJZkj/kvTTDktDrmWAPjU+eKrEw96zwkjKKHiPqodsNJHqtGtdbBiBaeFJQw+V2htjd7RUFt0DK&#10;qyC5xaGbPsWt5VAwE+svpd9b0tK6GmgZlbfOcuVnbBQO3+rB2AQKCJiq4VFgBiltra88/R1oMBog&#10;gRajVh6wwJOy5gU9XojAYNB7IdKbj5RvpQA1fM4KgLR7eXgYnaX3Z8IQZ4XXoY0YNHq8H8aoXHwr&#10;TxxPgUGirSzXztKJUyeeCjp4Y5CMG+8HHXRw+exnjym8EjSB9HrrrZf1kRYYA16T12igBSCeeOKJ&#10;BCw0xKv3Qw89VK6//vpy5plnlg9/+MPlf6IcdbnvvvvKf0+fnmB1+OGHJ3jJs/HGG5eLL744Qe6E&#10;E09MQACyQEu9Rwdgb7bZZgmSwAIP8ihLfvJUR0AIlOTRhmPHjk0wmhlvcJx+2iFl7pxogzi0x8iR&#10;q5Uf/vCH5YnHZ5YtNn9j2XOPt+Uk+95v26fcdusdZeaMP5ddd9m9DB3WTBGgz/t797vfnUNHdVSH&#10;qkfZsEvwR9vXAxnX0MJ5oKHmkf7l5GvT70EGBNpE2tftDC/3Gp22oVJMBqBRo90iqLaj193L8ZlH&#10;Ebx2UfObs9LYznO92hCgxZP1XC/qLCjD8UqEKrf+zvioz9vX4igUhVYv9wxNb0yxnXkoFLFuFnXN&#10;0AGXoM79HRSZcQAq187Vu7GFASjJ3+bPPX6UoyfHHy9qzJhmgyqgBAB4147u8Yq2oT1wMhwRDwiA&#10;i3TmUng++MA/PrQTwPFcHCPn/diFrwxlb7DBesmHeHGTJ08uv/zlL8v3v//9NGJ83XTTTTmkIhMg&#10;YSL70EMPzXrxwtAFfgwZmBgyfetb30rPSD323nvv9HaOOeaYBCJDtF/84hdZpwsuuCBBVzq0zDv9&#10;/Oc/LwcffHCZNm1aAh2PaWwAEBl88pOfTLAgU+2mvg78awube3k95qcO2P+A8pa3vCXzGe5qfzIy&#10;/wWE3//+92f7ky/PkKfFq27s4MXUEzIE1oabrsmMLJ2XdlAnoZ4XR7+drvO6fb84Op73foO929BF&#10;IlI9qx6CHSDacSvbIkPS6jYGCeweJ1BDAwJfXOC+exdKaN7dawBp7twAq1gVRIPSd4JVRA5YoIvj&#10;ob/nPfLpL1E/zxgRo6ZY6uqeYruvQMbYKa66MlYBoFBsE9z2UeURg+Y8e/eqO0564IHGSqs0Qwg8&#10;8w4GhWEBCuU60CRLZ+VL5/4b3/hGGony0GHYb3rTmxIU6IE4xgFIAYV8gMIwxpCIx8HIN9lkk/SM&#10;AGAFJfXyXOB9AaLdd989vRkgwSNh3NIo53Of+1y58MKLwjhjW0qUA8yBCjpHHPGpcvXVV2X+r33t&#10;a8k7vsjNYQuAuSmAJD3g4h0CYl6W4dPvf//7Mm7cuAQhc0bCD37wg/TEyIxnZ/imbXhv5GfYy0uc&#10;Hp4ZwBKns5HGtfYkG3rPI/z2t79dTjrppHLggQeWkyeemmnIG0+en3/++Qns++67b9l2220TnIAe&#10;2Wob5db2eu1r10m5kKfyxANFbSVuSQMZ16PScs8KnQcSmvyhs915Bpqvk/ZCaNEQbRj4Rwm+pIBQ&#10;EgKuQYMxgLpyUeMXebalIfI37wuGgIKO+/SsgFUIq7lftGe1tOqwSN66I6vM/pEzEgyQglEu9WNc&#10;wIuMKLpeVLxrPa/nlJARC/LWgyzqdT3zZng7nrmmyOgwJgDCkJTtuTq4rnk9t2Dx29/+NvnkNdx2&#10;2205Mc1LwQsDMtwyEY1nRvenP/0pPQhewAknnJB5v/zlL6eB8gDuuuuu8FRG5XI7I99jj73KZZdd&#10;FkOYjZM+kPj0pz+dfG+//fZJU515HIBy+vRpubfoK1/5SgKFeEMgG3Yt4auTCfR3vOMd6U0BCvXl&#10;mZD3b37zm7L//vsnsJCF9BdddFEOPV2Tk3tDPXNARx55ZNaNfHib6qw9dATuycszsgU47l2Tj/pp&#10;T2ADpA3vLrzwwhzu4uHXv/51lkXuZKdMWxCm/fe0BFZ5tY3ytAcw480dffTR6b0BSPF+fEX9AHJT&#10;32Z4nEqylP5UHX855OSpofO6fV/T9Hfu2WclYxtUZBLXQ7C3zKRXb3thaNHFVLqVjjIAlsbTCH0G&#10;L05GIdLI00unKfH5eMUmhuw98RpVkA79fNmZoCLvPzu06955TbEYCEVlyDxEwb2esr4XRl4U0woW&#10;Y5AHYNgo6z7rHPWthkNmrikwOg60yVPa2gvbsQ4IarsAHEbGeBgFnt7znvfkcISRPvzww2m4hnef&#10;//zny5UxXEHTrxHtt9++5corr4w5poMSCAy1GD6vhffx2GOPlQ9+8IPZUalj9Ra23Xbrcuedd8Zq&#10;16k5iSzf3PhUDO8I0Bru8WoAi/mhc845p/zqV7/KtjY/NjUmvm3eNWS69dZbczIe/29+85vzGUBR&#10;XzpiqITOabFd4MmYr1J/Ww14TICAbOQ1DCRj1wDaMIws0FEG3k2wi7dPCm3gxVvjGZHpu971rqaN&#10;4hqPY8aMKZ/61KdySAlgeZ1dsSHZd8WUzaPkxfFAt9pqq7L++usn6OODjHmYtjDY5iC/PYrA94AD&#10;Dsi8dIZO4PPcc8/MOpHzkoSqr/VcaeX9AE2rydsk7qRT6Q3k/JIJdpkQNAxcFoFROLj8DeOABWhV&#10;4OqGwVj5c2VeSpCmyzerzFvFEa/+x88HxTtU+Syeh2HGwK/Mj0wvRJ7B8d5JUswNXBLFPFbUSzn+&#10;RYoAMsPLiBP9D4aBCN/PTWUR5BrXGeJanNdkKBej0Kvq9QGSe0b1hS98IUFHD31iTPAynDXWWC2e&#10;rV5sEKTEDsAk1HONI2fGs9NOO+XQ7bTTTsue2DBNuQxZWbVdGCul50UxbF7TT3/60/Twxo4dm5Pc&#10;0uINkPC6AIXhmRUyYGbfEPrjxo0rH/jAB9LLQI8hOUye+/wMz2uHHXYojzzySM7zfOQjH0leeEWj&#10;R6+V3gevQTk8C1sxyIOMTj755OTdvJGhIPA0rAIgl1xyScZ5FUrddAiAmtdjSGzjJSAjkzvuuCM7&#10;gR2DD3WfEHxPDNq777ZbbBweWaYGj4/ESh5gA0Yjgn/zU/fcfW8Mx0b37JHSqfAGeYjf/e53yy67&#10;7JL8AzO8++Ip+ngjLwFvQ5aPT69EB4G2oS6Z8eaAHzlLA/i0FXlp3/e9730JYiut/Ko4z0qgGxJf&#10;77Dnyk+7+cTR5ptvEcC6QoB+HQpWJe88p5UkP339WVjHwy5zDyTbaaZn+srXjm8wpYlZmF47Vf/X&#10;PfusKjRVQvlxt8hb7zsNula5a1BUdkHkjohU+AAKZ8F5aAhx9t+fi/f0ms2gvr/91NN/La9/3brx&#10;lckncx9Ukzhc6QCk5mN4hGADaOy4jv1VQwbHkn58NSHWycpy0XDPPx+f3hgUXzx4/rnY5xPLtkFz&#10;dmwSzW8pDI5XSsJAbSVaEK8yDIreh/s9489/jU2iw+OzMfG9nqGxp2e5WJkKwPP5Du9n6b0ozNxQ&#10;DgoycvXV0qgMw/RkM5+YkWwO7uqKLyi+KhWP8v19TrN7mZxuueWWckvMeTBkxspAgcyUhx4s5559&#10;Tpl0081ltdUbAOKtcNnXGLFGphkav9f20MOPlhNjGZ2H8Pf4VhejPuucsxKkAMYtt92SRjpq1Jqx&#10;/H54eWzqY9GzjsihhV7YPAi6djcbavBA8ELJ7edRjzpMYEDSq/dzMek7L/hkCIzxbwEQDGTb2A19&#10;3Fe/GhtpB5UTjj++xzM744wzci7lqzEMu+6aa8s3z7+gPBYGPTS+Nzb3udnxtkDsgZoV3/aONl8h&#10;2s63t0bEO4zzwnDyXci495E9G2Kf/HPIIFa/lgsdmj51Wk60jx61Vsh7Zpkd78iZk/EZHWBEz372&#10;02tyePf2f90nQWf1eFfumaf+VjbZcKOySnzobp3Ra5cZ0x8vbwxj9ekSz3iEyvjbX/5a5sd7pHff&#10;eVe56sqr7IlNIDzgoAPLwQceFN8Am10Ofd+/pfE/+MDk+IZayOBNW5WNNt2kPBUgMCpAcebjT5Qr&#10;rvpRefWKzWddLAw8+3S8bhO/z6hMR9V/ZakXfZsTNiB4cb0dvKuZdhPau2L8HFaTN7y7GDm49kMh&#10;QMl1ff70M0/l/VNPhU0F/aHxgUOfT3r26dhrFj/2sMDH/eJ7U8/N8klnYOSTLjo1vklzn+cws9wa&#10;lB2nV9y6USDAiD476Mfy8VGAOfFpmxWjY10Q35KLbcVBK/JGmXQG2Po3KOZP7VnM+5hnHhLPOAS6&#10;5SCV5/yb5TUIUsshk6buved2nOv0rFz8o4Hj013FRZKoLiymMKPHF8edbkJKLCoewzgeVtTBhrKI&#10;aI7mg0gBZMAsJn3Tw4ohTuy1ipmeSN54ZpLNj+zzQ9DOQyId3paPb0zxo3zNcn4Al4+ldYXyz/PR&#10;uMBDnsWwUDTvyAEpnkidz9G74ZPLzd3WQwMovaVfdhk+ovkmuN7akrtVoNkBUIY6AtqjXrNW+cb5&#10;55X/mja1HHPs0eXu++4tJ548sew4bqf40N6g8shjj+aXOg0lLM0bDvEkKOaECROy4fFx77335vUu&#10;u4xPOWr8xyLvkCHDylVXXZVDK/OAPK8999wz64FncxvqdXyAzRZbbJG9Mu+E96YtDM/UGagZ9mkn&#10;4K6eFNGq13XXXZcysNcJAJuHwufb3/72cvONk3LjYs1vOEUW0qFjGEqeru+5556MN8xcbeSIBGme&#10;lrSAmffBu8DniFWH55DJcEtZhkDPB6AqU30Nt/CtPHuYrKjZJnHIIYdkXU2iqwOPRHk6He3BkzNU&#10;xRO5WOjRxnQT6Oiwdhu/Sxm/07iMB9ryOwMsXifw5c3Jx1urYVHGVp/1d6620ZmmGjK6nWkWvg+F&#10;Tytc1BlV8UJf5+bpS/+GDS4qsM0MvZaf/Cwq7VKMW2KwWhwvFEIDq0y9njdvfiqvuP6hbnHUF/+8&#10;Ij+Fmxu9EAOtvAyJHoPLfNNvbs4hEkWdGe68PIPjw3oUnUEAKx+ccz83el+GqU4UlYcCXMxJmJ+5&#10;IgzB8MMEK+MXdg3l58UMix72jDPPKDf86tfpBSjnLW/eoUw45NDcH8OYDBGAwp133Z40Tz315KSL&#10;Tt2zZHLd0r7y11tvVJky5aEcGjF08ySWxwHclClT0gsxYa2DGDt2bModcNT9VoCF96ce4hlGNTre&#10;jHKO/exnY2/PjBz+WIkypDJvc+2115WTjj8uN1heEsMbQzayxZ85GEMsWxjQUDYgNT9k7g3gkyuZ&#10;m4/i/ZEXL2i3GIIBHat85r8mBGhrP3nMk9UvXYwbNy5Bjvx1GMCJDKQF/oZm5ECuOhpt5kzGZNSr&#10;j83L4O61sXZBi1zIzbV66UxM5Fed4EH0drqhySG7Guo1WgMJ6MtTz+08nXH13rltP+34vmi16S6t&#10;64aP8C2Sn97z0qJf6bwiYEVhakWAhaDHbeJ6G7gytbTPlK7L96tC6TSiewo4LF5gfusO2+fqFcMS&#10;r8dkFK8e3ny0jjIy4pXD7Wdcw8JQ9dLmTHzVcdzOb80JTveMaL/99o/9M1/PZXBGqEcWz0i+GkMq&#10;q1UmjoHZ/4shkO+f6+UZAC+C0dmdvEJ8EteEK355H8pGA00yRJchABsBADA0sual8KrmxyZaxluN&#10;EiAxUunMRakHOVj5QmefffZJsCAH/MhrHoY3gwfenTIBIk/n9a9/XU5Ee73DvNMzMfQDNuh6odYS&#10;Pa/M+2xAx94nQGcYSd6Grvj+0pe+lACnDPUlD0PZj3/84zksVF/Agy6QVT4+pDUMUy/thOfvfOc7&#10;CfxkAqQE+Ws7ok2WaGXnE3VFyzVZoEleroGRvO611/jx43OCH8DKL5/6toP8NbSva1znmQ3UdPW6&#10;2kqNr3kWFV/jpJG+TaPe1/yd5xicdUa97Pt2+TJn+d3nhpeXTbLPDMscrKrANXq9HhbLeJRDr7Ws&#10;A6Wb6+XpFRrvzn0qd8yXKN9nYncNULjs8svzXSregaHFYYcdlgYIaM4+++ycM5E3tDeHUoydx/Dv&#10;//7+snGs3mwfw5CzzjorgcqQhFE2Y/fmm1jmiv7z3P+TBnTn7XeUffb+1+zhva7BEzEs0+NrYB6F&#10;YaDhmonrq6++Oo2F8ZEbHtEmTwA2cmQzcc0QJ09+MMtGZ9VVV0mQUbY6CzVfzQuY1A+QysMABd4J&#10;AzfcUlcgCihMHFvKB5Ymmi+96OIyZsyYnEgH8lbnlGExwNybTgmw4eHykDHZ8oRszHTN27FvidHz&#10;rAxlASo+AK8VRHLHD54BjWfKABjieHt4NMw0wa5dyAL4qzd5ARz1o4eCuilbfmWrj+filCvII8iD&#10;Dh60K4+W7mgL6QV0amhf17j+zsoV5HNd87uu9/Usneve0FtuTdN57k27bK6U51/lZGH+ll6Zyxys&#10;NDRlo2AagZLpQTX8KwVWxKXsrpgjyl8VCX6WjzksK1d6bMM6e38oJ37NPRlGWFp+MDYpUlAN4Gx+&#10;ZdJNk8oN19+QQ51tttu6TJo0qUyIocpRRx2TwIMeA1GmeurxeUSGdz+JFbOzY+J73/BieBYjR6ye&#10;Q6CxMUyy+maogYeRq62a4HXfffekpwcA7WoGZDYKCoyRJyi9YZnNm2PH/kt6dSbUn3rq6fSOpGFU&#10;PCVpeYreM8OXoSs+DW8YrXTqKQ44/eEPf0jA4q0BU/mAknzbbbdd2Wv3PVJuAKYeQFXb8u4EclZ/&#10;gAVY5AdMaAEB5Qm8F+CrbG2BBlChO3SotoM87s03uVYuzxDvPC314P1oA2DZDtoRGKFVwQ4tPFc+&#10;yIieKl97412+Cmh4wp9jcWCFzkCDMtTdWXAt9BWfD7ufu655O881XecZwCxpqLyi4zp57bhe0jJq&#10;/mUOVhpTIzsTIgWojV+ZWJZniki5bHKgNhQfLw6vaLw1Jrq3eOOW5fLvXp7eg9W+P8YWgl123rls&#10;ufnm5Z37vSMn33kHthaY01orVqvWXue1OVS0wmYVEFj55AdDBFArBRDwApynxnyMz32sGkr/8JQH&#10;Yxn8yVy1smr2nlh6B4w2ON4VQ6OrYs6L5zF58v05nLPqZCLepO9r1hxVzg7vbfPg6+kwxN3Cy5k2&#10;fUYamW0M5ocMvcw1Ab/LL78sjVadbTQEeAzVZkRDKWBl64Gd0oAFmAhAow4FgQdQcQAB4E525MGQ&#10;J09/PPlllBWktLG6CwBAfbQ9ucjPyNWB18Q7AXzy4hPAAGF8VnCQDygpX3rpHMqXXufnmfrgA330&#10;3POwBPQYEoDCE0CSXzrP6Iigvp7JC/DwLaALFD2TxxlfymqHmr6e288WdV2NvaZPY2+BVL2v50qj&#10;3tdzjW+f+3vWTrc0rrOspUGoHxrLHKw0art3cU0JXqlACSjX/HmxHBxzOAwtlTW+/8Nr8NoIwz3q&#10;qKPyfs8YEur9T5l4cjn91NNy/ojHwisxvLC1Ycb/nZkKDpgo/B577JGKPC9+lojhmL+xBYDCq79h&#10;nJUmdbe6tqmhki0U8dzkdwVzDf6Tn/wkDex1rxuTQ6XDDjs6AZ6Ref3k/AvOyzJ4TgxLXYDMpPDu&#10;GJz6AmieBpAQh0evkuDX6h+gkRc/PBz7m+w6l5bx4QPgVI8DIPCyDH+AhTLUC2DwIgGbPACFrJXH&#10;e8MzA0fHtfTy8XYAKj4E18rGk/zS4U1bKQ9dgCLgC486PDTJUHo8ASzy8EyZ8uHPcBNoiZeu0sKH&#10;ctATXw95lePAD7rqpyxptFcFSTyJq6Gv6/q8rzP67bx9pRNf0zpH6T1J2/EDpdWTeQkuGj56CXTe&#10;9z5ZsqvFglVPwR0eY73ted7DR33SCPX52KtCgSgExXv22WeyF6fMlKH5rcFQ/PkxAW6fVfym34LY&#10;fmCPVbPnKuYqYi/C8vGji0MGxQ7vBfG1zrinUF2xP8pv6r0YByNAf1bsCqVgg2N5ebmuFeJHr+Kb&#10;TmFMXYPit/uCx8GxTYGydQVYXX/jDWVBlHf4xz+Wcy3evOfpmPd44L77c9XOhDhFB0LqAAQYx8WX&#10;XpKgduvtt5UTTjoxlZ4IGIh5Gz8YKdgjtNH6G5Rjjz4mQXrbrbfJyeP11319/tjD2Wd9LYHg2fgx&#10;TvNYnjNwX0DlHc169umkjd5rAnyAKJkzoL/Pfq50zfP1z8aAxVNSRs74yYgxMk7pxfOggAmvwDPb&#10;ELQP4yM/6eSrhometpKHx1XbW9u5RrOGeo2O53hAW6hDwnbaChLo46V2Yq4rLWkquNS8eK/0xeFR&#10;m9T87vGmDvjGj0PQju1Ab2pZ8uClBjSFWodK172htVDl4drzGup157kznW017VDp1XPaSHeCSqtN&#10;wz4r8Q7t1j7X+Hb69nVuA7L3KrYiLBe/iZW/95dlhUwWOGLuMhamyN8xOD5Y+WJsH/JDrNHyYbM2&#10;DzVe66DlYnuHDiz+DY5274p9VsvZGzQo0sa+ojCz3O31YmxBigLjfyPbQd1bkSqvbf6xUtvA9f8C&#10;F3MyVk+vq2wAAAAASUVORK5CYIJQSwECLQAUAAYACAAAACEASrBnCwgBAAATAgAAEwAAAAAAAAAA&#10;AAAAAAAAAAAAW0NvbnRlbnRfVHlwZXNdLnhtbFBLAQItABQABgAIAAAAIQAjsmrh1wAAAJQBAAAL&#10;AAAAAAAAAAAAAAAAADkBAABfcmVscy8ucmVsc1BLAQItABQABgAIAAAAIQAy61rs4wYAALQYAAAO&#10;AAAAAAAAAAAAAAAAADkCAABkcnMvZTJvRG9jLnhtbFBLAQItABQABgAIAAAAIQCqJg6+vAAAACEB&#10;AAAZAAAAAAAAAAAAAAAAAEgJAABkcnMvX3JlbHMvZTJvRG9jLnhtbC5yZWxzUEsBAi0AFAAGAAgA&#10;AAAhAOylDHziAAAADAEAAA8AAAAAAAAAAAAAAAAAOwoAAGRycy9kb3ducmV2LnhtbFBLAQItAAoA&#10;AAAAAAAAIQBvtq0LHgEBAB4BAQAUAAAAAAAAAAAAAAAAAEoLAABkcnMvbWVkaWEvaW1hZ2UxLnBu&#10;Z1BLBQYAAAAABgAGAHwBAACaDAEAAAA=&#10;">
                <v:group id="Group_x0020_58" o:spid="_x0000_s1050" style="position:absolute;width:7235190;height:1614170" coordsize="7235190,16141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R5NkwgAAANsAAAAPAAAAZHJzL2Rvd25yZXYueG1sRE/dasIwFL4XfIdwhN3I&#10;TJ24jc4oMiY4KGVTH+DQHNtuzUltYhvffrkQdvnx/a82wTSip87VlhXMZwkI4sLqmksFp+Pu8RWE&#10;88gaG8uk4EYONuvxaIWptgN/U3/wpYgh7FJUUHnfplK6oiKDbmZb4sidbWfQR9iVUnc4xHDTyKck&#10;eZYGa44NFbb0XlHxe7gaBeG8ddn1I3c/+Vd2CS+fXIfpQqmHSdi+gfAU/L/47t5rBcs4Nn6JP0Cu&#10;/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KkeTZMIAAADbAAAADwAA&#10;AAAAAAAAAAAAAACpAgAAZHJzL2Rvd25yZXYueG1sUEsFBgAAAAAEAAQA+gAAAJgDAAAAAA==&#10;" mv:complextextbox="1">
                  <v:rect id="Rectangle_x0020_492" o:spid="_x0000_s1051" style="position:absolute;width:7235190;height:16141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ZtNjxQAA&#10;ANwAAAAPAAAAZHJzL2Rvd25yZXYueG1sRI9Pa8JAFMTvBb/D8gq9iO4aNZbUVaRU6KngP7w+sq9J&#10;MPs2ZNck/fZuodDjMDO/Ydbbwdaio9ZXjjXMpgoEce5MxYWG82k/eQXhA7LB2jFp+CEP283oaY2Z&#10;cT0fqDuGQkQI+ww1lCE0mZQ+L8min7qGOHrfrrUYomwLaVrsI9zWMlEqlRYrjgslNvReUn473q2G&#10;y8e4W/W3ZLFTtrqmyTJVX5dU65fnYfcGItAQ/sN/7U+jYT6bw++ZeATk5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Zm02PFAAAA3AAAAA8AAAAAAAAAAAAAAAAAlwIAAGRycy9k&#10;b3ducmV2LnhtbFBLBQYAAAAABAAEAPUAAACJAwAAAAA=&#10;" mv:complextextbox="1" fillcolor="#3f729a [1614]" stroked="f">
                    <v:fill opacity="51773f" o:opacity2="51773f" rotate="t" angle="-90" focus="100%" type="gradient"/>
                    <v:textbox inset="10.8pt,10.8pt,10.8pt,10.8pt"/>
                  </v:rect>
                  <v:shape id="Text_x0020_Box_x0020_42" o:spid="_x0000_s1052" type="#_x0000_t202" style="position:absolute;left:137160;top:137160;width:281305;height:1466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FLZG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FLZGwwAAANsAAAAPAAAAAAAAAAAAAAAAAJcCAABkcnMvZG93&#10;bnJldi54bWxQSwUGAAAAAAQABAD1AAAAhwMAAAAA&#10;" filled="f" stroked="f">
                    <v:textbox style="mso-next-textbox:#_x0000_s1053" inset="0,0,0,0">
                      <w:txbxContent>
                        <w:p w14:paraId="0BE351C5" w14:textId="77777777" w:rsidR="005E58C0" w:rsidRDefault="005E58C0" w:rsidP="00BC2E3A">
                          <w:pPr>
                            <w:spacing w:after="0"/>
                            <w:rPr>
                              <w:color w:val="E0EAF2" w:themeColor="background2" w:themeTint="99"/>
                              <w:sz w:val="20"/>
                            </w:rPr>
                          </w:pPr>
                        </w:p>
                        <w:p w14:paraId="4DF51635" w14:textId="77777777" w:rsidR="005E58C0" w:rsidRDefault="005E58C0" w:rsidP="00BC2E3A">
                          <w:pPr>
                            <w:pStyle w:val="BodyText3"/>
                            <w:spacing w:after="0"/>
                            <w:rPr>
                              <w:color w:val="E0EAF2" w:themeColor="background2" w:themeTint="99"/>
                              <w:sz w:val="20"/>
                            </w:rPr>
                          </w:pPr>
                        </w:p>
                        <w:p w14:paraId="062A5786" w14:textId="09E09DD1" w:rsidR="005E58C0" w:rsidRDefault="005E58C0" w:rsidP="00BC2E3A">
                          <w:pPr>
                            <w:pStyle w:val="BodyText3"/>
                            <w:numPr>
                              <w:ilvl w:val="0"/>
                              <w:numId w:val="7"/>
                            </w:numPr>
                            <w:spacing w:after="0"/>
                            <w:rPr>
                              <w:color w:val="auto"/>
                              <w:sz w:val="20"/>
                            </w:rPr>
                          </w:pPr>
                          <w:r w:rsidRPr="000F337E">
                            <w:rPr>
                              <w:color w:val="auto"/>
                              <w:sz w:val="20"/>
                            </w:rPr>
                            <w:t>Don’t drink, make ice</w:t>
                          </w:r>
                          <w:r>
                            <w:rPr>
                              <w:color w:val="auto"/>
                              <w:sz w:val="20"/>
                            </w:rPr>
                            <w:t>,</w:t>
                          </w:r>
                          <w:r w:rsidRPr="000F337E">
                            <w:rPr>
                              <w:color w:val="auto"/>
                              <w:sz w:val="20"/>
                            </w:rPr>
                            <w:t xml:space="preserve"> prepare food or brush teeth with tap water. Use bottled water if possible. </w:t>
                          </w:r>
                        </w:p>
                        <w:p w14:paraId="5E2A59C4" w14:textId="216C7118" w:rsidR="005E58C0" w:rsidRPr="004842F7" w:rsidRDefault="005E58C0" w:rsidP="00BC2E3A">
                          <w:pPr>
                            <w:pStyle w:val="BodyText3"/>
                            <w:numPr>
                              <w:ilvl w:val="0"/>
                              <w:numId w:val="7"/>
                            </w:numPr>
                            <w:spacing w:after="0"/>
                            <w:rPr>
                              <w:color w:val="auto"/>
                              <w:sz w:val="20"/>
                            </w:rPr>
                          </w:pPr>
                          <w:r w:rsidRPr="004842F7">
                            <w:rPr>
                              <w:color w:val="auto"/>
                              <w:sz w:val="20"/>
                            </w:rPr>
                            <w:t>Don’t wash dishes, glasses, or cutlery in tap water.  Use boiled water.</w:t>
                          </w:r>
                        </w:p>
                        <w:p w14:paraId="7C65FEB7" w14:textId="09131EF7" w:rsidR="005E58C0" w:rsidRPr="000F337E" w:rsidRDefault="005E58C0" w:rsidP="00BC2E3A">
                          <w:pPr>
                            <w:pStyle w:val="BodyText3"/>
                            <w:numPr>
                              <w:ilvl w:val="0"/>
                              <w:numId w:val="7"/>
                            </w:numPr>
                            <w:spacing w:after="0"/>
                            <w:rPr>
                              <w:color w:val="auto"/>
                              <w:sz w:val="20"/>
                            </w:rPr>
                          </w:pPr>
                          <w:r w:rsidRPr="000F337E">
                            <w:rPr>
                              <w:color w:val="auto"/>
                              <w:sz w:val="20"/>
                            </w:rPr>
                            <w:t>Don’t wash hand</w:t>
                          </w:r>
                          <w:r>
                            <w:rPr>
                              <w:color w:val="auto"/>
                              <w:sz w:val="20"/>
                            </w:rPr>
                            <w:t>s</w:t>
                          </w:r>
                          <w:r w:rsidRPr="000F337E">
                            <w:rPr>
                              <w:color w:val="auto"/>
                              <w:sz w:val="20"/>
                            </w:rPr>
                            <w:t>, expose open wounds or bathe babies in tap water</w:t>
                          </w:r>
                          <w:r>
                            <w:rPr>
                              <w:color w:val="auto"/>
                              <w:sz w:val="20"/>
                            </w:rPr>
                            <w:t>.</w:t>
                          </w:r>
                        </w:p>
                        <w:p w14:paraId="3A9E7F0D" w14:textId="7C0F5094" w:rsidR="005E58C0" w:rsidRPr="000F337E" w:rsidRDefault="005E58C0" w:rsidP="00BC2E3A">
                          <w:pPr>
                            <w:pStyle w:val="BodyText3"/>
                            <w:numPr>
                              <w:ilvl w:val="0"/>
                              <w:numId w:val="7"/>
                            </w:numPr>
                            <w:spacing w:after="0"/>
                            <w:rPr>
                              <w:color w:val="auto"/>
                              <w:sz w:val="20"/>
                            </w:rPr>
                          </w:pPr>
                          <w:r>
                            <w:rPr>
                              <w:color w:val="auto"/>
                              <w:sz w:val="20"/>
                            </w:rPr>
                            <w:t>Bringing water t</w:t>
                          </w:r>
                          <w:r w:rsidRPr="000F337E">
                            <w:rPr>
                              <w:color w:val="auto"/>
                              <w:sz w:val="20"/>
                            </w:rPr>
                            <w:t xml:space="preserve">o a roiling boil for a minimum of 1 minute, </w:t>
                          </w:r>
                          <w:r>
                            <w:rPr>
                              <w:color w:val="auto"/>
                              <w:sz w:val="20"/>
                            </w:rPr>
                            <w:t xml:space="preserve">or disinfect with </w:t>
                          </w:r>
                          <w:r w:rsidRPr="000F337E">
                            <w:rPr>
                              <w:color w:val="auto"/>
                              <w:sz w:val="20"/>
                            </w:rPr>
                            <w:t>8 drops of unscented bleach per 1 gallon of water, wait 20 minutes before use.</w:t>
                          </w:r>
                        </w:p>
                        <w:p w14:paraId="0661B017" w14:textId="49194C33" w:rsidR="005E58C0" w:rsidRPr="000F337E" w:rsidRDefault="005E58C0" w:rsidP="00BC2E3A">
                          <w:pPr>
                            <w:pStyle w:val="BodyText3"/>
                            <w:numPr>
                              <w:ilvl w:val="0"/>
                              <w:numId w:val="7"/>
                            </w:numPr>
                            <w:spacing w:after="0"/>
                            <w:rPr>
                              <w:color w:val="auto"/>
                              <w:sz w:val="20"/>
                            </w:rPr>
                          </w:pPr>
                          <w:r w:rsidRPr="000F337E">
                            <w:rPr>
                              <w:color w:val="auto"/>
                              <w:sz w:val="20"/>
                            </w:rPr>
                            <w:t>Flush line</w:t>
                          </w:r>
                          <w:r>
                            <w:rPr>
                              <w:color w:val="auto"/>
                              <w:sz w:val="20"/>
                            </w:rPr>
                            <w:t>s</w:t>
                          </w:r>
                          <w:r w:rsidRPr="000F337E">
                            <w:rPr>
                              <w:color w:val="auto"/>
                              <w:sz w:val="20"/>
                            </w:rPr>
                            <w:t xml:space="preserve"> for 5 minutes after </w:t>
                          </w:r>
                          <w:r>
                            <w:rPr>
                              <w:color w:val="auto"/>
                              <w:sz w:val="20"/>
                            </w:rPr>
                            <w:t xml:space="preserve">a </w:t>
                          </w:r>
                          <w:r w:rsidRPr="000F337E">
                            <w:rPr>
                              <w:color w:val="auto"/>
                              <w:sz w:val="20"/>
                            </w:rPr>
                            <w:t xml:space="preserve">boil </w:t>
                          </w:r>
                          <w:r>
                            <w:rPr>
                              <w:color w:val="auto"/>
                              <w:sz w:val="20"/>
                            </w:rPr>
                            <w:t xml:space="preserve">water </w:t>
                          </w:r>
                          <w:r w:rsidRPr="000F337E">
                            <w:rPr>
                              <w:color w:val="auto"/>
                              <w:sz w:val="20"/>
                            </w:rPr>
                            <w:t>alert has been lifted</w:t>
                          </w:r>
                          <w:r>
                            <w:rPr>
                              <w:color w:val="auto"/>
                              <w:sz w:val="20"/>
                            </w:rPr>
                            <w:t>,</w:t>
                          </w:r>
                          <w:r w:rsidRPr="000F337E">
                            <w:rPr>
                              <w:color w:val="auto"/>
                              <w:sz w:val="20"/>
                            </w:rPr>
                            <w:t xml:space="preserve"> and change filters of contaminated water and ice systems</w:t>
                          </w:r>
                          <w:r>
                            <w:rPr>
                              <w:color w:val="auto"/>
                              <w:sz w:val="20"/>
                            </w:rPr>
                            <w:t>.</w:t>
                          </w:r>
                          <w:r w:rsidRPr="000F337E">
                            <w:rPr>
                              <w:color w:val="auto"/>
                              <w:sz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53" type="#_x0000_t202" style="position:absolute;left:137160;top:282575;width:281305;height:1543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sYupxQAA&#10;ANsAAAAPAAAAZHJzL2Rvd25yZXYueG1sRI9Ba8JAFITvBf/D8oTemo1FpE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mxi6nFAAAA2wAAAA8AAAAAAAAAAAAAAAAAlwIAAGRycy9k&#10;b3ducmV2LnhtbFBLBQYAAAAABAAEAPUAAACJAwAAAAA=&#10;" filled="f" stroked="f">
                    <v:textbox inset="0,0,0,0">
                      <w:txbxContent/>
                    </v:textbox>
                  </v:shape>
                </v:group>
                <v:shape id="Text_x0020_Box_x0020_314" o:spid="_x0000_s1054" type="#_x0000_t202" style="position:absolute;left:-62865;top:26290;width:4820285;height:3135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h9hAxgAA&#10;ANwAAAAPAAAAZHJzL2Rvd25yZXYueG1sRI9La8MwEITvgfwHsYXcajlNaYxrJbQlLTkk5NVDj4u1&#10;fhBrZSwldv99VCjkOMzMN0y2HEwjrtS52rKCaRSDIM6trrlU8H36fExAOI+ssbFMCn7JwXIxHmWY&#10;atvzga5HX4oAYZeigsr7NpXS5RUZdJFtiYNX2M6gD7Irpe6wD3DTyKc4fpEGaw4LFbb0UVF+Pl6M&#10;AtoM5rRN5iu/ey++4p9k3290qdTkYXh7BeFp8Pfwf3utFcymz/B3JhwBubg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gh9hAxgAAANwAAAAPAAAAAAAAAAAAAAAAAJcCAABkcnMv&#10;ZG93bnJldi54bWxQSwUGAAAAAAQABAD1AAAAigMAAAAA&#10;" mv:complextextbox="1" filled="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_x0020_1" o:spid="_x0000_s1055" type="#_x0000_t75" style="position:absolute;left:5803900;top:26290;width:1315720;height:10318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f6&#10;CzfDAAAA3AAAAA8AAABkcnMvZG93bnJldi54bWxEj0FrAjEUhO8F/0N4BW81qduKrEYRUdBjVfT6&#10;3Dw3225elk3U7b9vBKHHYWa+YabzztXiRm2oPGt4HygQxIU3FZcaDvv12xhEiMgGa8+k4ZcCzGe9&#10;lynmxt/5i267WIoE4ZCjBhtjk0sZCksOw8A3xMm7+NZhTLItpWnxnuCulkOlRtJhxWnBYkNLS8XP&#10;7uo0sKIVZotzcdzadfatVpvtafmhdf+1W0xAROrif/jZ3hgN2egTHmfSEZCz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/oLN8MAAADcAAAADwAAAAAAAAAAAAAAAACcAgAA&#10;ZHJzL2Rvd25yZXYueG1sUEsFBgAAAAAEAAQA9wAAAIwDAAAAAA==&#10;">
                  <v:imagedata r:id="rId17" o:title="" cropleft="-3928f" cropright="7974f"/>
                  <v:path arrowok="t"/>
                </v:shape>
                <w10:wrap type="through" anchorx="page" anchory="page"/>
              </v:group>
            </w:pict>
          </mc:Fallback>
        </mc:AlternateContent>
      </w:r>
      <w:r w:rsidR="00851443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471" behindDoc="0" locked="0" layoutInCell="1" allowOverlap="1" wp14:anchorId="26BBC7E8" wp14:editId="23F5D5D1">
                <wp:simplePos x="0" y="0"/>
                <wp:positionH relativeFrom="page">
                  <wp:posOffset>396875</wp:posOffset>
                </wp:positionH>
                <wp:positionV relativeFrom="page">
                  <wp:posOffset>8195799</wp:posOffset>
                </wp:positionV>
                <wp:extent cx="5711825" cy="1597025"/>
                <wp:effectExtent l="0" t="0" r="0" b="3175"/>
                <wp:wrapThrough wrapText="bothSides">
                  <wp:wrapPolygon edited="0">
                    <wp:start x="96" y="0"/>
                    <wp:lineTo x="96" y="21299"/>
                    <wp:lineTo x="21420" y="21299"/>
                    <wp:lineTo x="21420" y="0"/>
                    <wp:lineTo x="96" y="0"/>
                  </wp:wrapPolygon>
                </wp:wrapThrough>
                <wp:docPr id="328" name="Text Box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1825" cy="159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43F17F" w14:textId="64085BEA" w:rsidR="005E58C0" w:rsidRDefault="005E58C0" w:rsidP="00A6374F">
                            <w:pPr>
                              <w:spacing w:after="0"/>
                              <w:rPr>
                                <w:rFonts w:ascii="Arial Black" w:hAnsi="Arial Black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</w:rPr>
                              <w:t>L</w:t>
                            </w:r>
                            <w:r w:rsidR="00245098">
                              <w:rPr>
                                <w:rFonts w:ascii="Arial Black" w:hAnsi="Arial Black"/>
                              </w:rPr>
                              <w:t>imite</w:t>
                            </w:r>
                            <w:proofErr w:type="spellEnd"/>
                            <w:r w:rsidR="0046288D">
                              <w:rPr>
                                <w:rFonts w:ascii="Arial Black" w:hAnsi="Arial Black"/>
                              </w:rPr>
                              <w:t xml:space="preserve"> la </w:t>
                            </w:r>
                            <w:proofErr w:type="spellStart"/>
                            <w:r w:rsidR="0046288D">
                              <w:rPr>
                                <w:rFonts w:ascii="Arial Black" w:hAnsi="Arial Black"/>
                              </w:rPr>
                              <w:t>Exposici</w:t>
                            </w:r>
                            <w:r w:rsidR="0046288D" w:rsidRPr="0046288D">
                              <w:rPr>
                                <w:rFonts w:ascii="Arial" w:hAnsi="Arial" w:cs="Arial"/>
                                <w:b/>
                              </w:rPr>
                              <w:t>ó</w:t>
                            </w:r>
                            <w:r w:rsidR="00834BB4">
                              <w:rPr>
                                <w:rFonts w:ascii="Arial Black" w:hAnsi="Arial Black"/>
                              </w:rPr>
                              <w:t>n</w:t>
                            </w:r>
                            <w:proofErr w:type="spellEnd"/>
                            <w:r w:rsidR="00834BB4">
                              <w:rPr>
                                <w:rFonts w:ascii="Arial Black" w:hAnsi="Arial Black"/>
                              </w:rPr>
                              <w:t xml:space="preserve"> a Mosquitos y </w:t>
                            </w:r>
                            <w:proofErr w:type="spellStart"/>
                            <w:r w:rsidR="00715F11">
                              <w:rPr>
                                <w:rFonts w:ascii="Arial Black" w:hAnsi="Arial Black"/>
                              </w:rPr>
                              <w:t>Algas</w:t>
                            </w:r>
                            <w:proofErr w:type="spellEnd"/>
                          </w:p>
                          <w:p w14:paraId="2231DDDE" w14:textId="77777777" w:rsidR="00715F11" w:rsidRPr="00715F11" w:rsidRDefault="00715F11" w:rsidP="00A6374F">
                            <w:pPr>
                              <w:spacing w:after="0"/>
                              <w:rPr>
                                <w:rFonts w:ascii="Arial Black" w:hAnsi="Arial Black"/>
                                <w:sz w:val="16"/>
                                <w:szCs w:val="16"/>
                              </w:rPr>
                            </w:pPr>
                          </w:p>
                          <w:p w14:paraId="4C953ECD" w14:textId="2724300A" w:rsidR="00715F11" w:rsidRPr="00715F11" w:rsidRDefault="00715F11" w:rsidP="00715F1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="Arial Black" w:hAnsi="Arial Black"/>
                              </w:rPr>
                            </w:pPr>
                            <w:proofErr w:type="spellStart"/>
                            <w:r w:rsidRPr="00715F1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El</w:t>
                            </w:r>
                            <w:r w:rsidR="007F5B5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iminar</w:t>
                            </w:r>
                            <w:proofErr w:type="spellEnd"/>
                            <w:r w:rsidR="0046288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6288D" w:rsidRPr="0046288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á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reas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donde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pueden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reproducirse</w:t>
                            </w:r>
                            <w:proofErr w:type="spellEnd"/>
                            <w:r w:rsidR="00834BB4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los mosquitos. </w:t>
                            </w:r>
                            <w:proofErr w:type="spellStart"/>
                            <w:r w:rsidR="00834BB4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Vac</w:t>
                            </w:r>
                            <w:r w:rsidR="00834BB4" w:rsidRPr="006E6F11">
                              <w:rPr>
                                <w:sz w:val="20"/>
                                <w:szCs w:val="20"/>
                              </w:rPr>
                              <w:t>í</w:t>
                            </w:r>
                            <w:r w:rsidR="00834BB4" w:rsidRPr="00834BB4"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834BB4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atefactos</w:t>
                            </w:r>
                            <w:proofErr w:type="spellEnd"/>
                            <w:r w:rsidR="00834BB4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recolectan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agua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afuera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834BB4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inclu</w:t>
                            </w:r>
                            <w:r w:rsidR="00834BB4" w:rsidRPr="006E6F11">
                              <w:rPr>
                                <w:sz w:val="20"/>
                                <w:szCs w:val="20"/>
                              </w:rPr>
                              <w:t>í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das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ma</w:t>
                            </w:r>
                            <w:r w:rsidR="00D02EE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cetas</w:t>
                            </w:r>
                            <w:proofErr w:type="spellEnd"/>
                            <w:r w:rsidR="00D02EE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D02EE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bebederos</w:t>
                            </w:r>
                            <w:proofErr w:type="spellEnd"/>
                            <w:r w:rsidR="00D02EE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="00D02EE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aves</w:t>
                            </w:r>
                            <w:proofErr w:type="spellEnd"/>
                            <w:r w:rsidR="00D02EE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D02EE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cubo</w:t>
                            </w:r>
                            <w:r w:rsidR="0046288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s</w:t>
                            </w:r>
                            <w:proofErr w:type="spellEnd"/>
                            <w:r w:rsidR="006E6F1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6E6F1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tambores</w:t>
                            </w:r>
                            <w:proofErr w:type="spellEnd"/>
                            <w:r w:rsidR="006E6F1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6E6F1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piscinas</w:t>
                            </w:r>
                            <w:proofErr w:type="spellEnd"/>
                            <w:r w:rsidR="006E6F1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="006E6F1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ni</w:t>
                            </w:r>
                            <w:r w:rsidR="006E6F11" w:rsidRPr="006E6F11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ñ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os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, etc.</w:t>
                            </w:r>
                          </w:p>
                          <w:p w14:paraId="3A76F3B4" w14:textId="52DDDEB5" w:rsidR="00715F11" w:rsidRPr="00715F11" w:rsidRDefault="007F5B51" w:rsidP="00715F1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="Arial Black" w:hAnsi="Arial Black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Minimizar</w:t>
                            </w:r>
                            <w:proofErr w:type="spellEnd"/>
                            <w:r w:rsidR="00715F1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715F1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las</w:t>
                            </w:r>
                            <w:proofErr w:type="spellEnd"/>
                            <w:r w:rsidR="00715F1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715F1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picaduras</w:t>
                            </w:r>
                            <w:proofErr w:type="spellEnd"/>
                            <w:r w:rsidR="00715F1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de mosquitos.</w:t>
                            </w:r>
                            <w:r w:rsidR="00D02EE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15F1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Use </w:t>
                            </w:r>
                            <w:proofErr w:type="spellStart"/>
                            <w:r w:rsidR="00715F1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mangas</w:t>
                            </w:r>
                            <w:proofErr w:type="spellEnd"/>
                            <w:r w:rsidR="00715F1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715F1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largas</w:t>
                            </w:r>
                            <w:proofErr w:type="spellEnd"/>
                            <w:r w:rsidR="00715F1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46288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pantalones</w:t>
                            </w:r>
                            <w:proofErr w:type="spellEnd"/>
                            <w:r w:rsidR="0046288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largos y medias </w:t>
                            </w:r>
                            <w:proofErr w:type="spellStart"/>
                            <w:r w:rsidR="0046288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cuando</w:t>
                            </w:r>
                            <w:proofErr w:type="spellEnd"/>
                            <w:r w:rsidR="0046288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6288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est</w:t>
                            </w:r>
                            <w:r w:rsidR="0046288D" w:rsidRPr="0046288D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á</w:t>
                            </w:r>
                            <w:proofErr w:type="spellEnd"/>
                            <w:r w:rsidR="00715F1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715F1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afuera</w:t>
                            </w:r>
                            <w:proofErr w:type="spellEnd"/>
                            <w:r w:rsidR="00715F1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715F1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especialmente</w:t>
                            </w:r>
                            <w:proofErr w:type="spellEnd"/>
                            <w:r w:rsidR="00715F1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al alba y al </w:t>
                            </w:r>
                            <w:proofErr w:type="spellStart"/>
                            <w:r w:rsidR="00715F1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atardecer</w:t>
                            </w:r>
                            <w:proofErr w:type="spellEnd"/>
                            <w:r w:rsidR="00715F11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1399ABA" w14:textId="0CE3EF08" w:rsidR="00715F11" w:rsidRPr="00A517DA" w:rsidRDefault="007F5B51" w:rsidP="007E733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="Arial Black" w:hAnsi="Arial Black"/>
                              </w:rPr>
                            </w:pPr>
                            <w:proofErr w:type="spellStart"/>
                            <w:r w:rsidRPr="0024509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Usar</w:t>
                            </w:r>
                            <w:proofErr w:type="spellEnd"/>
                            <w:r w:rsidR="00715F11" w:rsidRPr="0024509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715F11" w:rsidRPr="0024509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repelente</w:t>
                            </w:r>
                            <w:proofErr w:type="spellEnd"/>
                            <w:r w:rsidR="00715F11" w:rsidRPr="0024509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para </w:t>
                            </w:r>
                            <w:proofErr w:type="spellStart"/>
                            <w:r w:rsidR="00715F11" w:rsidRPr="0024509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insectos</w:t>
                            </w:r>
                            <w:proofErr w:type="spellEnd"/>
                            <w:r w:rsidR="00715F11" w:rsidRPr="0024509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con</w:t>
                            </w:r>
                            <w:r w:rsidR="006E6F11" w:rsidRPr="0024509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DEET o </w:t>
                            </w:r>
                            <w:proofErr w:type="spellStart"/>
                            <w:r w:rsidR="006E6F11" w:rsidRPr="0024509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aceite</w:t>
                            </w:r>
                            <w:proofErr w:type="spellEnd"/>
                            <w:r w:rsidR="006E6F11" w:rsidRPr="0024509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="006E6F11" w:rsidRPr="0024509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lim</w:t>
                            </w:r>
                            <w:r w:rsidR="006E6F11" w:rsidRPr="00245098">
                              <w:rPr>
                                <w:sz w:val="20"/>
                                <w:szCs w:val="20"/>
                              </w:rPr>
                              <w:t>ó</w:t>
                            </w:r>
                            <w:r w:rsidR="00D02EED" w:rsidRPr="0024509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n</w:t>
                            </w:r>
                            <w:proofErr w:type="spellEnd"/>
                            <w:r w:rsidR="00D02EED" w:rsidRPr="0024509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="00D02EED" w:rsidRPr="0024509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eucalipto</w:t>
                            </w:r>
                            <w:proofErr w:type="spellEnd"/>
                            <w:r w:rsidRPr="0024509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24509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Limitar</w:t>
                            </w:r>
                            <w:proofErr w:type="spellEnd"/>
                            <w:r w:rsidR="006E6F11" w:rsidRPr="0024509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la </w:t>
                            </w:r>
                            <w:proofErr w:type="spellStart"/>
                            <w:r w:rsidR="006E6F11" w:rsidRPr="0024509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exposici</w:t>
                            </w:r>
                            <w:r w:rsidR="006E6F11" w:rsidRPr="00245098">
                              <w:rPr>
                                <w:sz w:val="20"/>
                                <w:szCs w:val="20"/>
                              </w:rPr>
                              <w:t>ó</w:t>
                            </w:r>
                            <w:r w:rsidR="006E6F11" w:rsidRPr="0024509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n</w:t>
                            </w:r>
                            <w:proofErr w:type="spellEnd"/>
                            <w:r w:rsidR="006E6F11" w:rsidRPr="0024509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al DEET de </w:t>
                            </w:r>
                            <w:proofErr w:type="spellStart"/>
                            <w:r w:rsidR="006E6F11" w:rsidRPr="0024509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ni</w:t>
                            </w:r>
                            <w:r w:rsidR="006E6F11" w:rsidRPr="002450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ñ</w:t>
                            </w:r>
                            <w:r w:rsidR="006E6F11" w:rsidRPr="0024509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os</w:t>
                            </w:r>
                            <w:proofErr w:type="spellEnd"/>
                            <w:r w:rsidR="006E6F11" w:rsidRPr="0024509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E6F11" w:rsidRPr="0024509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peque</w:t>
                            </w:r>
                            <w:r w:rsidR="006E6F11" w:rsidRPr="002450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ñ</w:t>
                            </w:r>
                            <w:r w:rsidR="0046288D" w:rsidRPr="0024509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os</w:t>
                            </w:r>
                            <w:proofErr w:type="spellEnd"/>
                            <w:r w:rsidR="0046288D" w:rsidRPr="0024509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6288D" w:rsidRPr="0024509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ba</w:t>
                            </w:r>
                            <w:r w:rsidR="0046288D" w:rsidRPr="0024509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ñ</w:t>
                            </w:r>
                            <w:r w:rsidR="0046288D" w:rsidRPr="0024509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ándolos</w:t>
                            </w:r>
                            <w:proofErr w:type="spellEnd"/>
                            <w:r w:rsidR="00715F11" w:rsidRPr="0024509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antes de </w:t>
                            </w:r>
                            <w:proofErr w:type="spellStart"/>
                            <w:r w:rsidR="00715F11" w:rsidRPr="0024509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acostarlos</w:t>
                            </w:r>
                            <w:proofErr w:type="spellEnd"/>
                            <w:r w:rsidR="00715F11" w:rsidRPr="00245098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BC7E8" id="Text_x0020_Box_x0020_328" o:spid="_x0000_s1053" type="#_x0000_t202" style="position:absolute;margin-left:31.25pt;margin-top:645.35pt;width:449.75pt;height:125.75pt;z-index:2516654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/gDNYCAAAjBgAADgAAAGRycy9lMm9Eb2MueG1srFRNb9swDL0P2H8QdE9tZ0mTGHUKN0WGAUVb&#10;rB16VmQpMaavSUribNh/HyXbadrtsA672BRJUeR7JC8uGynQjllXa1Xg7CzFiCmqq1qtC/zlcTmY&#10;YuQ8URURWrECH5jDl/P37y72JmdDvdGiYhZBEOXyvSnwxnuTJ4mjGyaJO9OGKTBybSXxcLTrpLJk&#10;D9GlSIZpep7sta2M1ZQ5B9rr1ojnMT7njPo7zh3zSBQYcvPxa+N3Fb7J/ILka0vMpqZdGuQfspCk&#10;VvDoMdQ18QRtbf1bKFlTq53m/oxqmWjOa8piDVBNlr6q5mFDDIu1ADjOHGFy/y8svd3dW1RXBf4w&#10;BKoUkUDSI2s8utINCjpAaG9cDo4PBlx9AwZgutc7UIbCG25l+ENJCOyA9eGIbwhHQTmeZNl0OMaI&#10;gi0bzyYpHCB+8nzdWOc/Mi1REApsgcCIK9ndON+69i7hNaWXtRCRRKFeKCBmq2GxC9rbJIdUQAye&#10;IanI0I/FeDIsJ+PZ4LwcZ4NRlk4HZZkOB9fLMi3T0XIxG139hCwkyUb5HnrFQKcFjACJpSDrjpdg&#10;/jtiJKEv2jjLkthAaEegTSO0kD48EKHpU04CDS3cUfIHwUIhQn1mHCiMqAdFHB62ELaNRyhlyvdR&#10;o3fw4gDcWy52/hG6COlbLrckwI34slb+eFnWSttI8au0q699yrz1BzBO6g6ib1ZN7N3s2KYrXR2g&#10;S61uJ90Zuqyhk26I8/fEwmhDY8K68nfw4ULvC6w7CaONtt//pA/+QCxYMQr0F9h92xLLMBKfFMzi&#10;LBuNwm6JhxE0ExzsqWV1alFbudCRZgTZRTH4e9GL3Gr5BFutDK+CiSgKbxfY9+LCtwsMtiJlZRmd&#10;YJsY4m/Ug6GhgwLMYU4emydiTTdMHjrpVvdLheSvZqr1DTeVLrde8zoOXAC6RbUjADZR7Mtua4ZV&#10;d3qOXs+7ff4LAAD//wMAUEsDBBQABgAIAAAAIQCYzYzr4AAAAAwBAAAPAAAAZHJzL2Rvd25yZXYu&#10;eG1sTI89T8MwEIZ3JP6DdUhs1MGiaZrGqQABUxHQMnR042sSEZ+j2G3Cv+eYYLz3Hr0fxXpynTjj&#10;EFpPGm5nCQikytuWag2fu+ebDESIhqzpPKGGbwywLi8vCpNbP9IHnrexFmxCITcamhj7XMpQNehM&#10;mPkeiX9HPzgT+RxqaQczsrnrpEqSVDrTEic0psfHBquv7clpwM3kdq/Z4im+PRxfkn32Pm5srfX1&#10;1XS/AhFxin8w/Nbn6lByp4M/kQ2i05CqOZOsq2WyAMHEMlW87sDS/E4pkGUh/48ofwAAAP//AwBQ&#10;SwECLQAUAAYACAAAACEA5JnDwPsAAADhAQAAEwAAAAAAAAAAAAAAAAAAAAAAW0NvbnRlbnRfVHlw&#10;ZXNdLnhtbFBLAQItABQABgAIAAAAIQAjsmrh1wAAAJQBAAALAAAAAAAAAAAAAAAAACwBAABfcmVs&#10;cy8ucmVsc1BLAQItABQABgAIAAAAIQAgL+AM1gIAACMGAAAOAAAAAAAAAAAAAAAAACwCAABkcnMv&#10;ZTJvRG9jLnhtbFBLAQItABQABgAIAAAAIQCYzYzr4AAAAAwBAAAPAAAAAAAAAAAAAAAAAC4FAABk&#10;cnMvZG93bnJldi54bWxQSwUGAAAAAAQABADzAAAAOwYAAAAA&#10;" mv:complextextbox="1" filled="f" stroked="f">
                <v:textbox>
                  <w:txbxContent>
                    <w:p w14:paraId="3443F17F" w14:textId="64085BEA" w:rsidR="005E58C0" w:rsidRDefault="005E58C0" w:rsidP="00A6374F">
                      <w:pPr>
                        <w:spacing w:after="0"/>
                        <w:rPr>
                          <w:rFonts w:ascii="Arial Black" w:hAnsi="Arial Black"/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</w:rPr>
                        <w:t>L</w:t>
                      </w:r>
                      <w:r w:rsidR="00245098">
                        <w:rPr>
                          <w:rFonts w:ascii="Arial Black" w:hAnsi="Arial Black"/>
                        </w:rPr>
                        <w:t>imite</w:t>
                      </w:r>
                      <w:proofErr w:type="spellEnd"/>
                      <w:r w:rsidR="0046288D">
                        <w:rPr>
                          <w:rFonts w:ascii="Arial Black" w:hAnsi="Arial Black"/>
                        </w:rPr>
                        <w:t xml:space="preserve"> la </w:t>
                      </w:r>
                      <w:proofErr w:type="spellStart"/>
                      <w:r w:rsidR="0046288D">
                        <w:rPr>
                          <w:rFonts w:ascii="Arial Black" w:hAnsi="Arial Black"/>
                        </w:rPr>
                        <w:t>Exposici</w:t>
                      </w:r>
                      <w:r w:rsidR="0046288D" w:rsidRPr="0046288D">
                        <w:rPr>
                          <w:rFonts w:ascii="Arial" w:hAnsi="Arial" w:cs="Arial"/>
                          <w:b/>
                        </w:rPr>
                        <w:t>ó</w:t>
                      </w:r>
                      <w:r w:rsidR="00834BB4">
                        <w:rPr>
                          <w:rFonts w:ascii="Arial Black" w:hAnsi="Arial Black"/>
                        </w:rPr>
                        <w:t>n</w:t>
                      </w:r>
                      <w:proofErr w:type="spellEnd"/>
                      <w:r w:rsidR="00834BB4">
                        <w:rPr>
                          <w:rFonts w:ascii="Arial Black" w:hAnsi="Arial Black"/>
                        </w:rPr>
                        <w:t xml:space="preserve"> a Mosquitos y </w:t>
                      </w:r>
                      <w:proofErr w:type="spellStart"/>
                      <w:r w:rsidR="00715F11">
                        <w:rPr>
                          <w:rFonts w:ascii="Arial Black" w:hAnsi="Arial Black"/>
                        </w:rPr>
                        <w:t>Algas</w:t>
                      </w:r>
                      <w:proofErr w:type="spellEnd"/>
                    </w:p>
                    <w:p w14:paraId="2231DDDE" w14:textId="77777777" w:rsidR="00715F11" w:rsidRPr="00715F11" w:rsidRDefault="00715F11" w:rsidP="00A6374F">
                      <w:pPr>
                        <w:spacing w:after="0"/>
                        <w:rPr>
                          <w:rFonts w:ascii="Arial Black" w:hAnsi="Arial Black"/>
                          <w:sz w:val="16"/>
                          <w:szCs w:val="16"/>
                        </w:rPr>
                      </w:pPr>
                    </w:p>
                    <w:p w14:paraId="4C953ECD" w14:textId="2724300A" w:rsidR="00715F11" w:rsidRPr="00715F11" w:rsidRDefault="00715F11" w:rsidP="00715F1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rPr>
                          <w:rFonts w:ascii="Arial Black" w:hAnsi="Arial Black"/>
                        </w:rPr>
                      </w:pPr>
                      <w:proofErr w:type="spellStart"/>
                      <w:r w:rsidRPr="00715F11">
                        <w:rPr>
                          <w:rFonts w:ascii="Arial Narrow" w:hAnsi="Arial Narrow"/>
                          <w:sz w:val="20"/>
                          <w:szCs w:val="20"/>
                        </w:rPr>
                        <w:t>El</w:t>
                      </w:r>
                      <w:r w:rsidR="007F5B51">
                        <w:rPr>
                          <w:rFonts w:ascii="Arial Narrow" w:hAnsi="Arial Narrow"/>
                          <w:sz w:val="20"/>
                          <w:szCs w:val="20"/>
                        </w:rPr>
                        <w:t>iminar</w:t>
                      </w:r>
                      <w:proofErr w:type="spellEnd"/>
                      <w:r w:rsidR="0046288D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6288D" w:rsidRPr="0046288D">
                        <w:rPr>
                          <w:rFonts w:ascii="Arial Narrow" w:hAnsi="Arial Narrow"/>
                          <w:sz w:val="20"/>
                          <w:szCs w:val="20"/>
                        </w:rPr>
                        <w:t>á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reas</w:t>
                      </w:r>
                      <w:proofErr w:type="spellEnd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donde</w:t>
                      </w:r>
                      <w:proofErr w:type="spellEnd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pueden</w:t>
                      </w:r>
                      <w:proofErr w:type="spellEnd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reproducirse</w:t>
                      </w:r>
                      <w:proofErr w:type="spellEnd"/>
                      <w:r w:rsidR="00834BB4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los mosquitos. </w:t>
                      </w:r>
                      <w:proofErr w:type="spellStart"/>
                      <w:r w:rsidR="00834BB4">
                        <w:rPr>
                          <w:rFonts w:ascii="Arial Narrow" w:hAnsi="Arial Narrow"/>
                          <w:sz w:val="20"/>
                          <w:szCs w:val="20"/>
                        </w:rPr>
                        <w:t>Vac</w:t>
                      </w:r>
                      <w:r w:rsidR="00834BB4" w:rsidRPr="006E6F11">
                        <w:rPr>
                          <w:sz w:val="20"/>
                          <w:szCs w:val="20"/>
                        </w:rPr>
                        <w:t>í</w:t>
                      </w:r>
                      <w:r w:rsidR="00834BB4" w:rsidRPr="00834BB4">
                        <w:rPr>
                          <w:sz w:val="20"/>
                          <w:szCs w:val="20"/>
                        </w:rPr>
                        <w:t>e</w:t>
                      </w:r>
                      <w:proofErr w:type="spellEnd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834BB4">
                        <w:rPr>
                          <w:rFonts w:ascii="Arial Narrow" w:hAnsi="Arial Narrow"/>
                          <w:sz w:val="20"/>
                          <w:szCs w:val="20"/>
                        </w:rPr>
                        <w:t>atefactos</w:t>
                      </w:r>
                      <w:proofErr w:type="spellEnd"/>
                      <w:r w:rsidR="00834BB4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que</w:t>
                      </w:r>
                      <w:proofErr w:type="spellEnd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recolectan</w:t>
                      </w:r>
                      <w:proofErr w:type="spellEnd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agua</w:t>
                      </w:r>
                      <w:proofErr w:type="spellEnd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afuera</w:t>
                      </w:r>
                      <w:proofErr w:type="spellEnd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834BB4">
                        <w:rPr>
                          <w:rFonts w:ascii="Arial Narrow" w:hAnsi="Arial Narrow"/>
                          <w:sz w:val="20"/>
                          <w:szCs w:val="20"/>
                        </w:rPr>
                        <w:t>inclu</w:t>
                      </w:r>
                      <w:r w:rsidR="00834BB4" w:rsidRPr="006E6F11">
                        <w:rPr>
                          <w:sz w:val="20"/>
                          <w:szCs w:val="20"/>
                        </w:rPr>
                        <w:t>í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das</w:t>
                      </w:r>
                      <w:proofErr w:type="spellEnd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ma</w:t>
                      </w:r>
                      <w:r w:rsidR="00D02EED">
                        <w:rPr>
                          <w:rFonts w:ascii="Arial Narrow" w:hAnsi="Arial Narrow"/>
                          <w:sz w:val="20"/>
                          <w:szCs w:val="20"/>
                        </w:rPr>
                        <w:t>cetas</w:t>
                      </w:r>
                      <w:proofErr w:type="spellEnd"/>
                      <w:r w:rsidR="00D02EED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D02EED">
                        <w:rPr>
                          <w:rFonts w:ascii="Arial Narrow" w:hAnsi="Arial Narrow"/>
                          <w:sz w:val="20"/>
                          <w:szCs w:val="20"/>
                        </w:rPr>
                        <w:t>bebederos</w:t>
                      </w:r>
                      <w:proofErr w:type="spellEnd"/>
                      <w:r w:rsidR="00D02EED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="00D02EED">
                        <w:rPr>
                          <w:rFonts w:ascii="Arial Narrow" w:hAnsi="Arial Narrow"/>
                          <w:sz w:val="20"/>
                          <w:szCs w:val="20"/>
                        </w:rPr>
                        <w:t>aves</w:t>
                      </w:r>
                      <w:proofErr w:type="spellEnd"/>
                      <w:r w:rsidR="00D02EED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D02EED">
                        <w:rPr>
                          <w:rFonts w:ascii="Arial Narrow" w:hAnsi="Arial Narrow"/>
                          <w:sz w:val="20"/>
                          <w:szCs w:val="20"/>
                        </w:rPr>
                        <w:t>cubo</w:t>
                      </w:r>
                      <w:r w:rsidR="0046288D">
                        <w:rPr>
                          <w:rFonts w:ascii="Arial Narrow" w:hAnsi="Arial Narrow"/>
                          <w:sz w:val="20"/>
                          <w:szCs w:val="20"/>
                        </w:rPr>
                        <w:t>s</w:t>
                      </w:r>
                      <w:proofErr w:type="spellEnd"/>
                      <w:r w:rsidR="006E6F11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6E6F11">
                        <w:rPr>
                          <w:rFonts w:ascii="Arial Narrow" w:hAnsi="Arial Narrow"/>
                          <w:sz w:val="20"/>
                          <w:szCs w:val="20"/>
                        </w:rPr>
                        <w:t>tambores</w:t>
                      </w:r>
                      <w:proofErr w:type="spellEnd"/>
                      <w:r w:rsidR="006E6F11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6E6F11">
                        <w:rPr>
                          <w:rFonts w:ascii="Arial Narrow" w:hAnsi="Arial Narrow"/>
                          <w:sz w:val="20"/>
                          <w:szCs w:val="20"/>
                        </w:rPr>
                        <w:t>piscinas</w:t>
                      </w:r>
                      <w:proofErr w:type="spellEnd"/>
                      <w:r w:rsidR="006E6F11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="006E6F11">
                        <w:rPr>
                          <w:rFonts w:ascii="Arial Narrow" w:hAnsi="Arial Narrow"/>
                          <w:sz w:val="20"/>
                          <w:szCs w:val="20"/>
                        </w:rPr>
                        <w:t>ni</w:t>
                      </w:r>
                      <w:r w:rsidR="006E6F11" w:rsidRPr="006E6F11">
                        <w:rPr>
                          <w:color w:val="000000" w:themeColor="text1"/>
                          <w:sz w:val="20"/>
                          <w:szCs w:val="20"/>
                        </w:rPr>
                        <w:t>ñ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os</w:t>
                      </w:r>
                      <w:proofErr w:type="spellEnd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, etc.</w:t>
                      </w:r>
                    </w:p>
                    <w:p w14:paraId="3A76F3B4" w14:textId="52DDDEB5" w:rsidR="00715F11" w:rsidRPr="00715F11" w:rsidRDefault="007F5B51" w:rsidP="00715F1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rPr>
                          <w:rFonts w:ascii="Arial Black" w:hAnsi="Arial Black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Minimizar</w:t>
                      </w:r>
                      <w:proofErr w:type="spellEnd"/>
                      <w:r w:rsidR="00715F11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715F11">
                        <w:rPr>
                          <w:rFonts w:ascii="Arial Narrow" w:hAnsi="Arial Narrow"/>
                          <w:sz w:val="20"/>
                          <w:szCs w:val="20"/>
                        </w:rPr>
                        <w:t>las</w:t>
                      </w:r>
                      <w:proofErr w:type="spellEnd"/>
                      <w:r w:rsidR="00715F11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715F11">
                        <w:rPr>
                          <w:rFonts w:ascii="Arial Narrow" w:hAnsi="Arial Narrow"/>
                          <w:sz w:val="20"/>
                          <w:szCs w:val="20"/>
                        </w:rPr>
                        <w:t>picaduras</w:t>
                      </w:r>
                      <w:proofErr w:type="spellEnd"/>
                      <w:r w:rsidR="00715F11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de mosquitos.</w:t>
                      </w:r>
                      <w:r w:rsidR="00D02EED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r w:rsidR="00715F11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Use </w:t>
                      </w:r>
                      <w:proofErr w:type="spellStart"/>
                      <w:r w:rsidR="00715F11">
                        <w:rPr>
                          <w:rFonts w:ascii="Arial Narrow" w:hAnsi="Arial Narrow"/>
                          <w:sz w:val="20"/>
                          <w:szCs w:val="20"/>
                        </w:rPr>
                        <w:t>mangas</w:t>
                      </w:r>
                      <w:proofErr w:type="spellEnd"/>
                      <w:r w:rsidR="00715F11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715F11">
                        <w:rPr>
                          <w:rFonts w:ascii="Arial Narrow" w:hAnsi="Arial Narrow"/>
                          <w:sz w:val="20"/>
                          <w:szCs w:val="20"/>
                        </w:rPr>
                        <w:t>largas</w:t>
                      </w:r>
                      <w:proofErr w:type="spellEnd"/>
                      <w:r w:rsidR="00715F11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46288D">
                        <w:rPr>
                          <w:rFonts w:ascii="Arial Narrow" w:hAnsi="Arial Narrow"/>
                          <w:sz w:val="20"/>
                          <w:szCs w:val="20"/>
                        </w:rPr>
                        <w:t>pantalones</w:t>
                      </w:r>
                      <w:proofErr w:type="spellEnd"/>
                      <w:r w:rsidR="0046288D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largos y medias </w:t>
                      </w:r>
                      <w:proofErr w:type="spellStart"/>
                      <w:r w:rsidR="0046288D">
                        <w:rPr>
                          <w:rFonts w:ascii="Arial Narrow" w:hAnsi="Arial Narrow"/>
                          <w:sz w:val="20"/>
                          <w:szCs w:val="20"/>
                        </w:rPr>
                        <w:t>cuando</w:t>
                      </w:r>
                      <w:proofErr w:type="spellEnd"/>
                      <w:r w:rsidR="0046288D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6288D">
                        <w:rPr>
                          <w:rFonts w:ascii="Arial Narrow" w:hAnsi="Arial Narrow"/>
                          <w:sz w:val="20"/>
                          <w:szCs w:val="20"/>
                        </w:rPr>
                        <w:t>est</w:t>
                      </w:r>
                      <w:r w:rsidR="0046288D" w:rsidRPr="0046288D">
                        <w:rPr>
                          <w:rFonts w:ascii="Arial Narrow" w:hAnsi="Arial Narrow"/>
                          <w:sz w:val="20"/>
                          <w:szCs w:val="20"/>
                        </w:rPr>
                        <w:t>á</w:t>
                      </w:r>
                      <w:proofErr w:type="spellEnd"/>
                      <w:r w:rsidR="00715F11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715F11">
                        <w:rPr>
                          <w:rFonts w:ascii="Arial Narrow" w:hAnsi="Arial Narrow"/>
                          <w:sz w:val="20"/>
                          <w:szCs w:val="20"/>
                        </w:rPr>
                        <w:t>afuera</w:t>
                      </w:r>
                      <w:proofErr w:type="spellEnd"/>
                      <w:r w:rsidR="00715F11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715F11">
                        <w:rPr>
                          <w:rFonts w:ascii="Arial Narrow" w:hAnsi="Arial Narrow"/>
                          <w:sz w:val="20"/>
                          <w:szCs w:val="20"/>
                        </w:rPr>
                        <w:t>especialmente</w:t>
                      </w:r>
                      <w:proofErr w:type="spellEnd"/>
                      <w:r w:rsidR="00715F11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al alba y al </w:t>
                      </w:r>
                      <w:proofErr w:type="spellStart"/>
                      <w:r w:rsidR="00715F11">
                        <w:rPr>
                          <w:rFonts w:ascii="Arial Narrow" w:hAnsi="Arial Narrow"/>
                          <w:sz w:val="20"/>
                          <w:szCs w:val="20"/>
                        </w:rPr>
                        <w:t>atardecer</w:t>
                      </w:r>
                      <w:proofErr w:type="spellEnd"/>
                      <w:r w:rsidR="00715F11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  <w:p w14:paraId="61399ABA" w14:textId="0CE3EF08" w:rsidR="00715F11" w:rsidRPr="00A517DA" w:rsidRDefault="007F5B51" w:rsidP="007E733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rPr>
                          <w:rFonts w:ascii="Arial Black" w:hAnsi="Arial Black"/>
                        </w:rPr>
                      </w:pPr>
                      <w:proofErr w:type="spellStart"/>
                      <w:r w:rsidRPr="00245098">
                        <w:rPr>
                          <w:rFonts w:ascii="Arial Narrow" w:hAnsi="Arial Narrow"/>
                          <w:sz w:val="20"/>
                          <w:szCs w:val="20"/>
                        </w:rPr>
                        <w:t>Usar</w:t>
                      </w:r>
                      <w:proofErr w:type="spellEnd"/>
                      <w:r w:rsidR="00715F11" w:rsidRPr="00245098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715F11" w:rsidRPr="00245098">
                        <w:rPr>
                          <w:rFonts w:ascii="Arial Narrow" w:hAnsi="Arial Narrow"/>
                          <w:sz w:val="20"/>
                          <w:szCs w:val="20"/>
                        </w:rPr>
                        <w:t>repelente</w:t>
                      </w:r>
                      <w:proofErr w:type="spellEnd"/>
                      <w:r w:rsidR="00715F11" w:rsidRPr="00245098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para </w:t>
                      </w:r>
                      <w:proofErr w:type="spellStart"/>
                      <w:r w:rsidR="00715F11" w:rsidRPr="00245098">
                        <w:rPr>
                          <w:rFonts w:ascii="Arial Narrow" w:hAnsi="Arial Narrow"/>
                          <w:sz w:val="20"/>
                          <w:szCs w:val="20"/>
                        </w:rPr>
                        <w:t>insectos</w:t>
                      </w:r>
                      <w:proofErr w:type="spellEnd"/>
                      <w:r w:rsidR="00715F11" w:rsidRPr="00245098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con</w:t>
                      </w:r>
                      <w:r w:rsidR="006E6F11" w:rsidRPr="00245098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DEET o </w:t>
                      </w:r>
                      <w:proofErr w:type="spellStart"/>
                      <w:r w:rsidR="006E6F11" w:rsidRPr="00245098">
                        <w:rPr>
                          <w:rFonts w:ascii="Arial Narrow" w:hAnsi="Arial Narrow"/>
                          <w:sz w:val="20"/>
                          <w:szCs w:val="20"/>
                        </w:rPr>
                        <w:t>aceite</w:t>
                      </w:r>
                      <w:proofErr w:type="spellEnd"/>
                      <w:r w:rsidR="006E6F11" w:rsidRPr="00245098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="006E6F11" w:rsidRPr="00245098">
                        <w:rPr>
                          <w:rFonts w:ascii="Arial Narrow" w:hAnsi="Arial Narrow"/>
                          <w:sz w:val="20"/>
                          <w:szCs w:val="20"/>
                        </w:rPr>
                        <w:t>lim</w:t>
                      </w:r>
                      <w:r w:rsidR="006E6F11" w:rsidRPr="00245098">
                        <w:rPr>
                          <w:sz w:val="20"/>
                          <w:szCs w:val="20"/>
                        </w:rPr>
                        <w:t>ó</w:t>
                      </w:r>
                      <w:r w:rsidR="00D02EED" w:rsidRPr="00245098">
                        <w:rPr>
                          <w:rFonts w:ascii="Arial Narrow" w:hAnsi="Arial Narrow"/>
                          <w:sz w:val="20"/>
                          <w:szCs w:val="20"/>
                        </w:rPr>
                        <w:t>n</w:t>
                      </w:r>
                      <w:proofErr w:type="spellEnd"/>
                      <w:r w:rsidR="00D02EED" w:rsidRPr="00245098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="00D02EED" w:rsidRPr="00245098">
                        <w:rPr>
                          <w:rFonts w:ascii="Arial Narrow" w:hAnsi="Arial Narrow"/>
                          <w:sz w:val="20"/>
                          <w:szCs w:val="20"/>
                        </w:rPr>
                        <w:t>eucalipto</w:t>
                      </w:r>
                      <w:proofErr w:type="spellEnd"/>
                      <w:r w:rsidRPr="00245098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245098">
                        <w:rPr>
                          <w:rFonts w:ascii="Arial Narrow" w:hAnsi="Arial Narrow"/>
                          <w:sz w:val="20"/>
                          <w:szCs w:val="20"/>
                        </w:rPr>
                        <w:t>Limitar</w:t>
                      </w:r>
                      <w:proofErr w:type="spellEnd"/>
                      <w:r w:rsidR="006E6F11" w:rsidRPr="00245098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la </w:t>
                      </w:r>
                      <w:proofErr w:type="spellStart"/>
                      <w:r w:rsidR="006E6F11" w:rsidRPr="00245098">
                        <w:rPr>
                          <w:rFonts w:ascii="Arial Narrow" w:hAnsi="Arial Narrow"/>
                          <w:sz w:val="20"/>
                          <w:szCs w:val="20"/>
                        </w:rPr>
                        <w:t>exposici</w:t>
                      </w:r>
                      <w:r w:rsidR="006E6F11" w:rsidRPr="00245098">
                        <w:rPr>
                          <w:sz w:val="20"/>
                          <w:szCs w:val="20"/>
                        </w:rPr>
                        <w:t>ó</w:t>
                      </w:r>
                      <w:r w:rsidR="006E6F11" w:rsidRPr="00245098">
                        <w:rPr>
                          <w:rFonts w:ascii="Arial Narrow" w:hAnsi="Arial Narrow"/>
                          <w:sz w:val="20"/>
                          <w:szCs w:val="20"/>
                        </w:rPr>
                        <w:t>n</w:t>
                      </w:r>
                      <w:proofErr w:type="spellEnd"/>
                      <w:r w:rsidR="006E6F11" w:rsidRPr="00245098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al DEET de </w:t>
                      </w:r>
                      <w:proofErr w:type="spellStart"/>
                      <w:r w:rsidR="006E6F11" w:rsidRPr="00245098">
                        <w:rPr>
                          <w:rFonts w:ascii="Arial Narrow" w:hAnsi="Arial Narrow"/>
                          <w:sz w:val="20"/>
                          <w:szCs w:val="20"/>
                        </w:rPr>
                        <w:t>ni</w:t>
                      </w:r>
                      <w:r w:rsidR="006E6F11" w:rsidRPr="00245098">
                        <w:rPr>
                          <w:color w:val="000000" w:themeColor="text1"/>
                          <w:sz w:val="20"/>
                          <w:szCs w:val="20"/>
                        </w:rPr>
                        <w:t>ñ</w:t>
                      </w:r>
                      <w:r w:rsidR="006E6F11" w:rsidRPr="00245098">
                        <w:rPr>
                          <w:rFonts w:ascii="Arial Narrow" w:hAnsi="Arial Narrow"/>
                          <w:sz w:val="20"/>
                          <w:szCs w:val="20"/>
                        </w:rPr>
                        <w:t>os</w:t>
                      </w:r>
                      <w:proofErr w:type="spellEnd"/>
                      <w:r w:rsidR="006E6F11" w:rsidRPr="00245098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6E6F11" w:rsidRPr="00245098">
                        <w:rPr>
                          <w:rFonts w:ascii="Arial Narrow" w:hAnsi="Arial Narrow"/>
                          <w:sz w:val="20"/>
                          <w:szCs w:val="20"/>
                        </w:rPr>
                        <w:t>peque</w:t>
                      </w:r>
                      <w:r w:rsidR="006E6F11" w:rsidRPr="00245098">
                        <w:rPr>
                          <w:color w:val="000000" w:themeColor="text1"/>
                          <w:sz w:val="20"/>
                          <w:szCs w:val="20"/>
                        </w:rPr>
                        <w:t>ñ</w:t>
                      </w:r>
                      <w:r w:rsidR="0046288D" w:rsidRPr="00245098">
                        <w:rPr>
                          <w:rFonts w:ascii="Arial Narrow" w:hAnsi="Arial Narrow"/>
                          <w:sz w:val="20"/>
                          <w:szCs w:val="20"/>
                        </w:rPr>
                        <w:t>os</w:t>
                      </w:r>
                      <w:proofErr w:type="spellEnd"/>
                      <w:r w:rsidR="0046288D" w:rsidRPr="00245098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6288D" w:rsidRPr="00245098">
                        <w:rPr>
                          <w:rFonts w:ascii="Arial Narrow" w:hAnsi="Arial Narrow"/>
                          <w:sz w:val="20"/>
                          <w:szCs w:val="20"/>
                        </w:rPr>
                        <w:t>ba</w:t>
                      </w:r>
                      <w:r w:rsidR="0046288D" w:rsidRPr="00245098">
                        <w:rPr>
                          <w:color w:val="000000" w:themeColor="text1"/>
                          <w:sz w:val="20"/>
                          <w:szCs w:val="20"/>
                        </w:rPr>
                        <w:t>ñ</w:t>
                      </w:r>
                      <w:r w:rsidR="0046288D" w:rsidRPr="00245098">
                        <w:rPr>
                          <w:rFonts w:ascii="Arial Narrow" w:hAnsi="Arial Narrow"/>
                          <w:sz w:val="20"/>
                          <w:szCs w:val="20"/>
                        </w:rPr>
                        <w:t>ándolos</w:t>
                      </w:r>
                      <w:proofErr w:type="spellEnd"/>
                      <w:r w:rsidR="00715F11" w:rsidRPr="00245098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antes de </w:t>
                      </w:r>
                      <w:proofErr w:type="spellStart"/>
                      <w:r w:rsidR="00715F11" w:rsidRPr="00245098">
                        <w:rPr>
                          <w:rFonts w:ascii="Arial Narrow" w:hAnsi="Arial Narrow"/>
                          <w:sz w:val="20"/>
                          <w:szCs w:val="20"/>
                        </w:rPr>
                        <w:t>acostarlos</w:t>
                      </w:r>
                      <w:proofErr w:type="spellEnd"/>
                      <w:r w:rsidR="00715F11" w:rsidRPr="00245098">
                        <w:rPr>
                          <w:rFonts w:ascii="Arial Narrow" w:hAnsi="Arial Narrow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8326B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06005" behindDoc="0" locked="0" layoutInCell="1" allowOverlap="1" wp14:anchorId="1DFA254C" wp14:editId="321B53DA">
                <wp:simplePos x="0" y="0"/>
                <wp:positionH relativeFrom="page">
                  <wp:posOffset>317136</wp:posOffset>
                </wp:positionH>
                <wp:positionV relativeFrom="page">
                  <wp:posOffset>8093075</wp:posOffset>
                </wp:positionV>
                <wp:extent cx="7203440" cy="1628775"/>
                <wp:effectExtent l="0" t="0" r="10160" b="0"/>
                <wp:wrapThrough wrapText="bothSides">
                  <wp:wrapPolygon edited="0">
                    <wp:start x="0" y="0"/>
                    <wp:lineTo x="0" y="21221"/>
                    <wp:lineTo x="21554" y="21221"/>
                    <wp:lineTo x="21554" y="0"/>
                    <wp:lineTo x="0" y="0"/>
                  </wp:wrapPolygon>
                </wp:wrapThrough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3440" cy="1628775"/>
                          <a:chOff x="0" y="0"/>
                          <a:chExt cx="7203440" cy="162877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327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03440" cy="162877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64000">
                                <a:schemeClr val="accent6">
                                  <a:lumMod val="75000"/>
                                  <a:alpha val="65000"/>
                                </a:schemeClr>
                              </a:gs>
                              <a:gs pos="100000">
                                <a:srgbClr val="FFFFFF">
                                  <a:alpha val="65000"/>
                                </a:srgbClr>
                              </a:gs>
                            </a:gsLst>
                            <a:lin ang="0" scaled="1"/>
                            <a:tileRect/>
                          </a:gradFill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137160" tIns="137160" rIns="137160" bIns="137160" anchor="t" anchorCtr="0" upright="1"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137160" y="137160"/>
                            <a:ext cx="266700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23">
                          <w:txbxContent>
                            <w:p w14:paraId="4D24972A" w14:textId="0771B94B" w:rsidR="005E58C0" w:rsidRDefault="005E58C0" w:rsidP="005F6443">
                              <w:pPr>
                                <w:pStyle w:val="BodyText3"/>
                                <w:spacing w:after="0"/>
                                <w:ind w:left="360"/>
                                <w:rPr>
                                  <w:color w:val="E0EAF2" w:themeColor="background2" w:themeTint="99"/>
                                  <w:sz w:val="20"/>
                                </w:rPr>
                              </w:pPr>
                            </w:p>
                            <w:p w14:paraId="6707666D" w14:textId="77777777" w:rsidR="005E58C0" w:rsidRDefault="005E58C0" w:rsidP="004842F7">
                              <w:pPr>
                                <w:pStyle w:val="BodyText3"/>
                                <w:spacing w:after="0"/>
                                <w:ind w:left="360"/>
                                <w:rPr>
                                  <w:color w:val="auto"/>
                                  <w:sz w:val="20"/>
                                </w:rPr>
                              </w:pPr>
                            </w:p>
                            <w:p w14:paraId="66B8B0DC" w14:textId="762B0523" w:rsidR="005E58C0" w:rsidRPr="004842F7" w:rsidRDefault="005E58C0" w:rsidP="00A6374F">
                              <w:pPr>
                                <w:pStyle w:val="BodyText3"/>
                                <w:numPr>
                                  <w:ilvl w:val="0"/>
                                  <w:numId w:val="3"/>
                                </w:numPr>
                                <w:spacing w:after="0"/>
                                <w:rPr>
                                  <w:color w:val="auto"/>
                                  <w:sz w:val="20"/>
                                </w:rPr>
                              </w:pPr>
                              <w:r w:rsidRPr="005F6443">
                                <w:rPr>
                                  <w:color w:val="auto"/>
                                  <w:sz w:val="20"/>
                                </w:rPr>
                                <w:t>Elim</w:t>
                              </w:r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inate mosquito-breeding areas. Drain items that </w:t>
                              </w:r>
                              <w:r w:rsidRPr="004842F7">
                                <w:rPr>
                                  <w:color w:val="auto"/>
                                  <w:sz w:val="20"/>
                                </w:rPr>
                                <w:t>collect</w:t>
                              </w:r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r w:rsidRPr="004842F7">
                                <w:rPr>
                                  <w:color w:val="auto"/>
                                  <w:sz w:val="20"/>
                                </w:rPr>
                                <w:t>water</w:t>
                              </w:r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outdoors including flower</w:t>
                              </w:r>
                              <w:r w:rsidRPr="005F6443">
                                <w:rPr>
                                  <w:color w:val="auto"/>
                                  <w:sz w:val="20"/>
                                </w:rPr>
                                <w:t>pots</w:t>
                              </w:r>
                              <w:r>
                                <w:rPr>
                                  <w:color w:val="auto"/>
                                  <w:sz w:val="20"/>
                                </w:rPr>
                                <w:t>, birdbaths, buckets, drums, child pools, etc.</w:t>
                              </w:r>
                            </w:p>
                            <w:p w14:paraId="44B0EC59" w14:textId="6A740803" w:rsidR="005E58C0" w:rsidRDefault="005E58C0" w:rsidP="00A6374F">
                              <w:pPr>
                                <w:pStyle w:val="BodyText3"/>
                                <w:numPr>
                                  <w:ilvl w:val="0"/>
                                  <w:numId w:val="3"/>
                                </w:numPr>
                                <w:spacing w:after="0"/>
                                <w:rPr>
                                  <w:color w:val="auto"/>
                                  <w:sz w:val="20"/>
                                </w:rPr>
                              </w:pPr>
                              <w:r>
                                <w:rPr>
                                  <w:color w:val="auto"/>
                                  <w:sz w:val="20"/>
                                </w:rPr>
                                <w:t>Minimize mosquito bites. Wear long sleeves, long pants and socks</w:t>
                              </w:r>
                              <w:r w:rsidRPr="005F6443">
                                <w:rPr>
                                  <w:color w:val="auto"/>
                                  <w:sz w:val="20"/>
                                </w:rPr>
                                <w:t xml:space="preserve"> outdoors</w:t>
                              </w:r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, especial around dawn and </w:t>
                              </w:r>
                              <w:proofErr w:type="gramStart"/>
                              <w:r>
                                <w:rPr>
                                  <w:color w:val="auto"/>
                                  <w:sz w:val="20"/>
                                </w:rPr>
                                <w:t>dusk..</w:t>
                              </w:r>
                              <w:proofErr w:type="gramEnd"/>
                              <w:r>
                                <w:rPr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</w:p>
                            <w:p w14:paraId="19F21A10" w14:textId="3B93A396" w:rsidR="005E58C0" w:rsidRPr="005F6443" w:rsidRDefault="005E58C0" w:rsidP="00A6374F">
                              <w:pPr>
                                <w:pStyle w:val="BodyText3"/>
                                <w:numPr>
                                  <w:ilvl w:val="0"/>
                                  <w:numId w:val="3"/>
                                </w:numPr>
                                <w:spacing w:after="0"/>
                                <w:rPr>
                                  <w:color w:val="auto"/>
                                  <w:sz w:val="20"/>
                                </w:rPr>
                              </w:pPr>
                              <w:r>
                                <w:rPr>
                                  <w:color w:val="auto"/>
                                  <w:sz w:val="20"/>
                                </w:rPr>
                                <w:t>U</w:t>
                              </w:r>
                              <w:r w:rsidRPr="005F6443">
                                <w:rPr>
                                  <w:color w:val="auto"/>
                                  <w:sz w:val="20"/>
                                </w:rPr>
                                <w:t>se insect repellent with DEET or oil of lemon eucalyptus.  Limit DEET exposure in young children by washing it off before bed.</w:t>
                              </w:r>
                            </w:p>
                            <w:p w14:paraId="77DEAA9B" w14:textId="17AC18EF" w:rsidR="005E58C0" w:rsidRPr="005F6443" w:rsidRDefault="005E58C0" w:rsidP="00A6374F">
                              <w:pPr>
                                <w:pStyle w:val="BodyText3"/>
                                <w:numPr>
                                  <w:ilvl w:val="0"/>
                                  <w:numId w:val="3"/>
                                </w:numPr>
                                <w:spacing w:after="0"/>
                                <w:rPr>
                                  <w:color w:val="auto"/>
                                  <w:sz w:val="20"/>
                                </w:rPr>
                              </w:pPr>
                              <w:r>
                                <w:rPr>
                                  <w:color w:val="auto"/>
                                  <w:sz w:val="20"/>
                                </w:rPr>
                                <w:t>Report algae blooms to Florida DEP</w:t>
                              </w:r>
                              <w:r w:rsidRPr="005131EC">
                                <w:rPr>
                                  <w:color w:val="auto"/>
                                  <w:sz w:val="20"/>
                                </w:rPr>
                                <w:t xml:space="preserve">, </w:t>
                              </w:r>
                              <w:r w:rsidRPr="005131EC">
                                <w:rPr>
                                  <w:color w:val="auto"/>
                                </w:rPr>
                                <w:t>Bureau of Labs (850) 245-8159</w:t>
                              </w:r>
                              <w:r>
                                <w:rPr>
                                  <w:color w:val="auto"/>
                                  <w:sz w:val="20"/>
                                </w:rPr>
                                <w:t>. Algae can be toxic and must be tested.</w:t>
                              </w:r>
                            </w:p>
                            <w:p w14:paraId="17E7CA31" w14:textId="77777777" w:rsidR="005E58C0" w:rsidRPr="00874C3D" w:rsidRDefault="005E58C0" w:rsidP="00A6374F">
                              <w:pPr>
                                <w:pStyle w:val="BodyText3"/>
                                <w:numPr>
                                  <w:ilvl w:val="0"/>
                                  <w:numId w:val="3"/>
                                </w:numPr>
                                <w:spacing w:after="0"/>
                                <w:rPr>
                                  <w:color w:val="E0EAF2" w:themeColor="background2" w:themeTint="99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137160" y="290195"/>
                            <a:ext cx="266700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3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FA254C" id="Group_x0020_30" o:spid="_x0000_s1057" style="position:absolute;margin-left:24.95pt;margin-top:637.25pt;width:567.2pt;height:128.25pt;z-index:251606005;mso-position-horizontal-relative:page;mso-position-vertical-relative:page" coordsize="7203440,16287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0MuRYsEAABEDwAADgAAAGRycy9lMm9Eb2MueG1s7FdLb9s4EL4vsP+B0F2xJMuSbcQpZDsKFsi2&#10;wSZFzjRFPVBJZEk6cnax/32HpCXbSYMGaYvtoT7IfGke38w3Q52/2zU1eqBCVqxdOP6Z5yDaEpZV&#10;bbFwPt6l7tRBUuE2wzVr6cJ5pNJ5d/H7b+cdn9OAlazOqEAgpJXzji+cUik+H40kKWmD5RnjtIXN&#10;nIkGK5iKYpQJ3IH0ph4FnheNOiYyLhihUsLq2m46F0Z+nlOiPuS5pArVCwdsU+YpzHOjn6OLczwv&#10;BOZlRfZm4DdY0eCqBaWDqDVWGG1F9UxUUxHBJMvVGWHNiOV5RajxAbzxvSfeXAm25caXYt4VfIAJ&#10;oH2C05vFkvcPNwJV2cIZAzwtbiBGRi2COYDT8WIOZ64Ev+U3Yr9Q2Jn2d5eLRv+DJ2hnYH0cYKU7&#10;hQgsxoE3DkMQT2DPj4JpHE8s8KSE6Dx7j5SXX3lzdFAMSq6l0iZodQbyf7zVank5jgI3DbzIDTez&#10;wJ1NZ4nrR9OZFwXBehld/gu4NtgP5x0En0Pq3MH7S7ZLa1zsgdbbr0O6weQkL31/ZDICPWDIO187&#10;CyaDgv7fmDzS4A5YdhwYIA9Blq9TrfP/S7lzW2JOTe5IHcA+yEHcR/kv4AZui5qicBbYUJuTOs4a&#10;TsmvGfkkUctWJZyjiRCsKynOwDDrkbYYRNsX9ETCq2jT/ckyyCK8VQz0HyL1lhQ5CjQXUl1R1iA9&#10;WDgCzDfi8QOAaQHuj2itwOksreoa5XUFdaWF6uMgwdR9pUqDjfbCHJT7/Ckk4gyci0LP88yWqUJ0&#10;VQsbR0wIbVVktuptA27a9XiiXwAT8BzXvMR2NepXwYdBkIl/Ia1eq86Hl3t9otgM2lLzsy6+INUe&#10;H2SCoqJ3pq5aBFEzjJQE1xQYbqKG56qqqQ6+xazHSZtUt/rZMo2b3bUr1BRSC7NJ4z1iB8alSRJE&#10;6/HaXU9nMTCOBu409UJ3mYQTfxXHqb+OB8bxGhNqK/93ZZs12bDsuBqsJnGQxJOZGyUT3w19b+om&#10;iRe46zTxEi9MV7NwOdj2v1YDyyBddOV8w7JHYBNkrIkhtFgYlEz87SBt48KRn7dYQE7Xf7SakePY&#10;j3SDO5mJk9nmZIZbAuIWjnIgUfRwpWxf3HJRFSVos/xoWQJMziuTLwfLIOv0BCqWtfeHl64g6CuX&#10;rtQISjWCJYi5NmNfhpDawfo+0/W6rkg6p5+0qR4t3Y8scCDH5oxuWEEUxUBJ268m4dgz7erttWhg&#10;1LdQ7KdJ4yOaASQQC1MNTDZYuDXwarfZmWvFIUZPMlpyklZQyq+xVDdYwK0LENdp/gEeec26hcP2&#10;IwfpxP/S+tdoMTACBpYMMLA8gEG7bVbMNGgE1pihPqfqfpgL1txDg000+WDrRc7ABZXQJDGH4GLH&#10;sbpubznpOaQb093uHgu+714KYHvP+h4NfeO0idmzthj/JOwbP2ff+NvZF8w8f7a/DGpW/2Jf/03w&#10;0pXyVeyD7v+JZndHHESSfj6qi7+4+GO4aK708Klm72T2s1J/Cx7PTec8fPxe/AcAAP//AwBQSwME&#10;FAAGAAgAAAAhAG1oti/jAAAADQEAAA8AAABkcnMvZG93bnJldi54bWxMj89OwkAQh+8mvsNmTLwY&#10;2ZYWgdotIUYPJoQo+gBLO7TV7mztbmF9e4aT3ubPl998k6+C6cQRB9daUhBPIhBIpa1aqhV8frzc&#10;L0A4r6nSnSVU8IsOVsX1Va6zyp7oHY87XwsOIZdpBY33fSalKxs02k1sj8S7gx2M9twOtawGfeJw&#10;08lpFD1Io1viC43u8anB8ns3GgXhsHab8XnrvrZvm58wf6U23CVK3d6E9SMIj8H/wXDRZ3Uo2Glv&#10;R6qc6BSkyyWTPJ/O0xmICxEv0gTEnqtZEkcgi1z+/6I4AwAA//8DAFBLAQItABQABgAIAAAAIQDk&#10;mcPA+wAAAOEBAAATAAAAAAAAAAAAAAAAAAAAAABbQ29udGVudF9UeXBlc10ueG1sUEsBAi0AFAAG&#10;AAgAAAAhACOyauHXAAAAlAEAAAsAAAAAAAAAAAAAAAAALAEAAF9yZWxzLy5yZWxzUEsBAi0AFAAG&#10;AAgAAAAhABNDLkWLBAAARA8AAA4AAAAAAAAAAAAAAAAALAIAAGRycy9lMm9Eb2MueG1sUEsBAi0A&#10;FAAGAAgAAAAhAG1oti/jAAAADQEAAA8AAAAAAAAAAAAAAAAA4wYAAGRycy9kb3ducmV2LnhtbFBL&#10;BQYAAAAABAAEAPMAAADzBwAAAAA=&#10;" mv:complextextbox="1">
                <v:rect id="Rectangle_x0020_492" o:spid="_x0000_s1058" style="position:absolute;width:7203440;height:16287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t2XvxQAA&#10;ANwAAAAPAAAAZHJzL2Rvd25yZXYueG1sRI9Ba8JAFITvQv/D8grezCYKtqSuoSiC6Eltq709sq9J&#10;aPZturtq+u+7BcHjMDPfMLOiN624kPONZQVZkoIgLq1uuFLwdliNnkH4gKyxtUwKfslDMX8YzDDX&#10;9so7uuxDJSKEfY4K6hC6XEpf1mTQJ7Yjjt6XdQZDlK6S2uE1wk0rx2k6lQYbjgs1drSoqfzen42C&#10;NFuftnrTOnIfn3L3877cHBdLpYaP/esLiEB9uIdv7bVWMBk/wf+ZeATk/A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C3Ze/FAAAA3AAAAA8AAAAAAAAAAAAAAAAAlwIAAGRycy9k&#10;b3ducmV2LnhtbFBLBQYAAAAABAAEAPUAAACJAwAAAAA=&#10;" mv:complextextbox="1" fillcolor="#8a9713 [2409]" stroked="f">
                  <v:fill opacity="42598f" o:opacity2="42598f" rotate="t" angle="-90" colors="0 #8b9713;41943f #8b9713" focus="100%" type="gradient"/>
                  <v:textbox inset="10.8pt,10.8pt,10.8pt,10.8pt"/>
                </v:rect>
                <v:shape id="Text_x0020_Box_x0020_22" o:spid="_x0000_s1059" type="#_x0000_t202" style="position:absolute;left:137160;top:137160;width:266700;height:1543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1PmxAAA&#10;ANsAAAAPAAAAZHJzL2Rvd25yZXYueG1sRI9Ba8JAFITvQv/D8gq9mY05hBpdRaSFQqE0xoPHZ/aZ&#10;LGbfptltTP99t1DwOMzMN8x6O9lOjDR441jBIklBENdOG24UHKvX+TMIH5A1do5JwQ952G4eZmss&#10;tLtxSeMhNCJC2BeooA2hL6T0dUsWfeJ64uhd3GAxRDk0Ug94i3DbySxNc2nRcFxosad9S/X18G0V&#10;7E5cvpivj/NneSlNVS1Tfs+vSj09TrsViEBTuIf/229aQZb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tT5sQAAADbAAAADwAAAAAAAAAAAAAAAACXAgAAZHJzL2Rv&#10;d25yZXYueG1sUEsFBgAAAAAEAAQA9QAAAIgDAAAAAA==&#10;" filled="f" stroked="f">
                  <v:textbox style="mso-next-textbox:#Text_x0020_Box_x0020_23" inset="0,0,0,0">
                    <w:txbxContent>
                      <w:p w14:paraId="4D24972A" w14:textId="0771B94B" w:rsidR="005E58C0" w:rsidRDefault="005E58C0" w:rsidP="005F6443">
                        <w:pPr>
                          <w:pStyle w:val="BodyText3"/>
                          <w:spacing w:after="0"/>
                          <w:ind w:left="360"/>
                          <w:rPr>
                            <w:color w:val="E0EAF2" w:themeColor="background2" w:themeTint="99"/>
                            <w:sz w:val="20"/>
                          </w:rPr>
                        </w:pPr>
                      </w:p>
                      <w:p w14:paraId="6707666D" w14:textId="77777777" w:rsidR="005E58C0" w:rsidRDefault="005E58C0" w:rsidP="004842F7">
                        <w:pPr>
                          <w:pStyle w:val="BodyText3"/>
                          <w:spacing w:after="0"/>
                          <w:ind w:left="360"/>
                          <w:rPr>
                            <w:color w:val="auto"/>
                            <w:sz w:val="20"/>
                          </w:rPr>
                        </w:pPr>
                      </w:p>
                      <w:p w14:paraId="66B8B0DC" w14:textId="762B0523" w:rsidR="005E58C0" w:rsidRPr="004842F7" w:rsidRDefault="005E58C0" w:rsidP="00A6374F">
                        <w:pPr>
                          <w:pStyle w:val="BodyText3"/>
                          <w:numPr>
                            <w:ilvl w:val="0"/>
                            <w:numId w:val="3"/>
                          </w:numPr>
                          <w:spacing w:after="0"/>
                          <w:rPr>
                            <w:color w:val="auto"/>
                            <w:sz w:val="20"/>
                          </w:rPr>
                        </w:pPr>
                        <w:r w:rsidRPr="005F6443">
                          <w:rPr>
                            <w:color w:val="auto"/>
                            <w:sz w:val="20"/>
                          </w:rPr>
                          <w:t>Elim</w:t>
                        </w:r>
                        <w:r>
                          <w:rPr>
                            <w:color w:val="auto"/>
                            <w:sz w:val="20"/>
                          </w:rPr>
                          <w:t xml:space="preserve">inate mosquito-breeding areas. Drain items that </w:t>
                        </w:r>
                        <w:r w:rsidRPr="004842F7">
                          <w:rPr>
                            <w:color w:val="auto"/>
                            <w:sz w:val="20"/>
                          </w:rPr>
                          <w:t>collect</w:t>
                        </w:r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  <w:r w:rsidRPr="004842F7">
                          <w:rPr>
                            <w:color w:val="auto"/>
                            <w:sz w:val="20"/>
                          </w:rPr>
                          <w:t>water</w:t>
                        </w:r>
                        <w:r>
                          <w:rPr>
                            <w:color w:val="auto"/>
                            <w:sz w:val="20"/>
                          </w:rPr>
                          <w:t xml:space="preserve"> outdoors including flower</w:t>
                        </w:r>
                        <w:r w:rsidRPr="005F6443">
                          <w:rPr>
                            <w:color w:val="auto"/>
                            <w:sz w:val="20"/>
                          </w:rPr>
                          <w:t>pots</w:t>
                        </w:r>
                        <w:r>
                          <w:rPr>
                            <w:color w:val="auto"/>
                            <w:sz w:val="20"/>
                          </w:rPr>
                          <w:t>, birdbaths, buckets, drums, child pools, etc.</w:t>
                        </w:r>
                      </w:p>
                      <w:p w14:paraId="44B0EC59" w14:textId="6A740803" w:rsidR="005E58C0" w:rsidRDefault="005E58C0" w:rsidP="00A6374F">
                        <w:pPr>
                          <w:pStyle w:val="BodyText3"/>
                          <w:numPr>
                            <w:ilvl w:val="0"/>
                            <w:numId w:val="3"/>
                          </w:numPr>
                          <w:spacing w:after="0"/>
                          <w:rPr>
                            <w:color w:val="auto"/>
                            <w:sz w:val="20"/>
                          </w:rPr>
                        </w:pPr>
                        <w:r>
                          <w:rPr>
                            <w:color w:val="auto"/>
                            <w:sz w:val="20"/>
                          </w:rPr>
                          <w:t>Minimize mosquito bites. Wear long sleeves, long pants and socks</w:t>
                        </w:r>
                        <w:r w:rsidRPr="005F6443">
                          <w:rPr>
                            <w:color w:val="auto"/>
                            <w:sz w:val="20"/>
                          </w:rPr>
                          <w:t xml:space="preserve"> outdoors</w:t>
                        </w:r>
                        <w:r>
                          <w:rPr>
                            <w:color w:val="auto"/>
                            <w:sz w:val="20"/>
                          </w:rPr>
                          <w:t xml:space="preserve">, especial around dawn and </w:t>
                        </w:r>
                        <w:proofErr w:type="gramStart"/>
                        <w:r>
                          <w:rPr>
                            <w:color w:val="auto"/>
                            <w:sz w:val="20"/>
                          </w:rPr>
                          <w:t>dusk..</w:t>
                        </w:r>
                        <w:proofErr w:type="gramEnd"/>
                        <w:r>
                          <w:rPr>
                            <w:color w:val="auto"/>
                            <w:sz w:val="20"/>
                          </w:rPr>
                          <w:t xml:space="preserve"> </w:t>
                        </w:r>
                      </w:p>
                      <w:p w14:paraId="19F21A10" w14:textId="3B93A396" w:rsidR="005E58C0" w:rsidRPr="005F6443" w:rsidRDefault="005E58C0" w:rsidP="00A6374F">
                        <w:pPr>
                          <w:pStyle w:val="BodyText3"/>
                          <w:numPr>
                            <w:ilvl w:val="0"/>
                            <w:numId w:val="3"/>
                          </w:numPr>
                          <w:spacing w:after="0"/>
                          <w:rPr>
                            <w:color w:val="auto"/>
                            <w:sz w:val="20"/>
                          </w:rPr>
                        </w:pPr>
                        <w:r>
                          <w:rPr>
                            <w:color w:val="auto"/>
                            <w:sz w:val="20"/>
                          </w:rPr>
                          <w:t>U</w:t>
                        </w:r>
                        <w:r w:rsidRPr="005F6443">
                          <w:rPr>
                            <w:color w:val="auto"/>
                            <w:sz w:val="20"/>
                          </w:rPr>
                          <w:t>se insect repellent with DEET or oil of lemon eucalyptus.  Limit DEET exposure in young children by washing it off before bed.</w:t>
                        </w:r>
                      </w:p>
                      <w:p w14:paraId="77DEAA9B" w14:textId="17AC18EF" w:rsidR="005E58C0" w:rsidRPr="005F6443" w:rsidRDefault="005E58C0" w:rsidP="00A6374F">
                        <w:pPr>
                          <w:pStyle w:val="BodyText3"/>
                          <w:numPr>
                            <w:ilvl w:val="0"/>
                            <w:numId w:val="3"/>
                          </w:numPr>
                          <w:spacing w:after="0"/>
                          <w:rPr>
                            <w:color w:val="auto"/>
                            <w:sz w:val="20"/>
                          </w:rPr>
                        </w:pPr>
                        <w:r>
                          <w:rPr>
                            <w:color w:val="auto"/>
                            <w:sz w:val="20"/>
                          </w:rPr>
                          <w:t>Report algae blooms to Florida DEP</w:t>
                        </w:r>
                        <w:r w:rsidRPr="005131EC">
                          <w:rPr>
                            <w:color w:val="auto"/>
                            <w:sz w:val="20"/>
                          </w:rPr>
                          <w:t xml:space="preserve">, </w:t>
                        </w:r>
                        <w:r w:rsidRPr="005131EC">
                          <w:rPr>
                            <w:color w:val="auto"/>
                          </w:rPr>
                          <w:t>Bureau of Labs (850) 245-8159</w:t>
                        </w:r>
                        <w:r>
                          <w:rPr>
                            <w:color w:val="auto"/>
                            <w:sz w:val="20"/>
                          </w:rPr>
                          <w:t>. Algae can be toxic and must be tested.</w:t>
                        </w:r>
                      </w:p>
                      <w:p w14:paraId="17E7CA31" w14:textId="77777777" w:rsidR="005E58C0" w:rsidRPr="00874C3D" w:rsidRDefault="005E58C0" w:rsidP="00A6374F">
                        <w:pPr>
                          <w:pStyle w:val="BodyText3"/>
                          <w:numPr>
                            <w:ilvl w:val="0"/>
                            <w:numId w:val="3"/>
                          </w:numPr>
                          <w:spacing w:after="0"/>
                          <w:rPr>
                            <w:color w:val="E0EAF2" w:themeColor="background2" w:themeTint="99"/>
                            <w:sz w:val="20"/>
                          </w:rPr>
                        </w:pPr>
                      </w:p>
                    </w:txbxContent>
                  </v:textbox>
                </v:shape>
                <v:shape id="Text_x0020_Box_x0020_23" o:spid="_x0000_s1060" type="#_x0000_t202" style="position:absolute;left:137160;top:290195;width:266700;height:1543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h/Z9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h/Z9wwAAANs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08326B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9743" behindDoc="0" locked="0" layoutInCell="1" allowOverlap="1" wp14:anchorId="0F2CA355" wp14:editId="410E8675">
                <wp:simplePos x="0" y="0"/>
                <wp:positionH relativeFrom="page">
                  <wp:posOffset>389255</wp:posOffset>
                </wp:positionH>
                <wp:positionV relativeFrom="page">
                  <wp:posOffset>4881880</wp:posOffset>
                </wp:positionV>
                <wp:extent cx="5719445" cy="1645285"/>
                <wp:effectExtent l="0" t="0" r="0" b="5715"/>
                <wp:wrapThrough wrapText="bothSides">
                  <wp:wrapPolygon edited="0">
                    <wp:start x="96" y="0"/>
                    <wp:lineTo x="96" y="21342"/>
                    <wp:lineTo x="21391" y="21342"/>
                    <wp:lineTo x="21391" y="0"/>
                    <wp:lineTo x="96" y="0"/>
                  </wp:wrapPolygon>
                </wp:wrapThrough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9445" cy="164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8D5FC" w14:textId="51704DAC" w:rsidR="000F6E21" w:rsidRDefault="000F6E21" w:rsidP="000F6E21">
                            <w:pPr>
                              <w:spacing w:after="0"/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>Res</w:t>
                            </w:r>
                            <w:r w:rsidR="00245098"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>pete</w:t>
                            </w:r>
                            <w:proofErr w:type="spellEnd"/>
                            <w:r w:rsidR="00851443"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 xml:space="preserve"> </w:t>
                            </w:r>
                            <w:proofErr w:type="spellStart"/>
                            <w:r w:rsidR="00851443"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>la</w:t>
                            </w:r>
                            <w:r w:rsidR="00011353"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>Alerta</w:t>
                            </w:r>
                            <w:r w:rsidR="00011353"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>s</w:t>
                            </w:r>
                            <w:proofErr w:type="spellEnd"/>
                            <w:r w:rsidR="00013910"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 xml:space="preserve"> </w:t>
                            </w:r>
                            <w:proofErr w:type="spellStart"/>
                            <w:r w:rsidR="00013910"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>Oficiales</w:t>
                            </w:r>
                            <w:proofErr w:type="spellEnd"/>
                            <w:r w:rsidR="00245098"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 xml:space="preserve"> </w:t>
                            </w:r>
                            <w:proofErr w:type="spellStart"/>
                            <w:r w:rsidR="00245098"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>sobre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>Hervir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 xml:space="preserve"> el Agua</w:t>
                            </w:r>
                          </w:p>
                          <w:p w14:paraId="6E04AD84" w14:textId="77777777" w:rsidR="000F6E21" w:rsidRPr="000F6E21" w:rsidRDefault="000F6E21" w:rsidP="000F6E21">
                            <w:pPr>
                              <w:spacing w:after="0"/>
                              <w:rPr>
                                <w:rFonts w:ascii="Arial Black" w:hAnsi="Arial Black"/>
                                <w:sz w:val="16"/>
                                <w:szCs w:val="16"/>
                                <w14:stylisticSets>
                                  <w14:styleSet w14:id="1"/>
                                </w14:stylisticSets>
                              </w:rPr>
                            </w:pPr>
                          </w:p>
                          <w:p w14:paraId="2A314CFE" w14:textId="657C4E5C" w:rsidR="000F6E21" w:rsidRPr="00834BB4" w:rsidRDefault="0046288D" w:rsidP="000F6E21">
                            <w:pPr>
                              <w:pStyle w:val="BodyText3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hanging="27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No </w:t>
                            </w:r>
                            <w:proofErr w:type="spellStart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beber</w:t>
                            </w:r>
                            <w:proofErr w:type="spellEnd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hacer</w:t>
                            </w:r>
                            <w:proofErr w:type="spellEnd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hielo</w:t>
                            </w:r>
                            <w:proofErr w:type="spellEnd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preparar</w:t>
                            </w:r>
                            <w:proofErr w:type="spellEnd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alimentos</w:t>
                            </w:r>
                            <w:proofErr w:type="spellEnd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cepillarse</w:t>
                            </w:r>
                            <w:proofErr w:type="spellEnd"/>
                            <w:r w:rsidR="000F6E21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los </w:t>
                            </w:r>
                            <w:proofErr w:type="spellStart"/>
                            <w:r w:rsidR="000F6E21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dientes</w:t>
                            </w:r>
                            <w:proofErr w:type="spellEnd"/>
                            <w:r w:rsidR="000F6E21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con </w:t>
                            </w:r>
                            <w:proofErr w:type="spellStart"/>
                            <w:r w:rsidR="000F6E21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agua</w:t>
                            </w:r>
                            <w:proofErr w:type="spellEnd"/>
                            <w:r w:rsidR="000F6E21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F6E21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corriente</w:t>
                            </w:r>
                            <w:proofErr w:type="spellEnd"/>
                            <w:r w:rsidR="000F6E21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  <w:r w:rsidR="00193D4C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Use </w:t>
                            </w:r>
                            <w:proofErr w:type="spellStart"/>
                            <w:r w:rsidR="00193D4C">
                              <w:rPr>
                                <w:color w:val="auto"/>
                                <w:sz w:val="20"/>
                                <w:szCs w:val="20"/>
                              </w:rPr>
                              <w:t>agua</w:t>
                            </w:r>
                            <w:proofErr w:type="spellEnd"/>
                            <w:r w:rsidR="00193D4C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193D4C">
                              <w:rPr>
                                <w:color w:val="auto"/>
                                <w:sz w:val="20"/>
                                <w:szCs w:val="20"/>
                              </w:rPr>
                              <w:t>embo</w:t>
                            </w:r>
                            <w:r w:rsidR="00692349">
                              <w:rPr>
                                <w:color w:val="auto"/>
                                <w:sz w:val="20"/>
                                <w:szCs w:val="20"/>
                              </w:rPr>
                              <w:t>t</w:t>
                            </w:r>
                            <w:r w:rsidR="00834BB4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etallada</w:t>
                            </w:r>
                            <w:proofErr w:type="spellEnd"/>
                            <w:r w:rsidR="00834BB4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834BB4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si</w:t>
                            </w:r>
                            <w:proofErr w:type="spellEnd"/>
                            <w:r w:rsidR="00834BB4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834BB4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es</w:t>
                            </w:r>
                            <w:proofErr w:type="spellEnd"/>
                            <w:r w:rsidR="00834BB4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834BB4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po</w:t>
                            </w:r>
                            <w:r w:rsidR="000F6E21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sible</w:t>
                            </w:r>
                            <w:proofErr w:type="spellEnd"/>
                            <w:r w:rsidR="000F6E21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056DA036" w14:textId="6E949A07" w:rsidR="000F6E21" w:rsidRPr="00834BB4" w:rsidRDefault="007B4C3D" w:rsidP="000F6E21">
                            <w:pPr>
                              <w:pStyle w:val="BodyText3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hanging="27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No </w:t>
                            </w:r>
                            <w:proofErr w:type="spellStart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lavar</w:t>
                            </w:r>
                            <w:proofErr w:type="spellEnd"/>
                            <w:r w:rsidR="00834BB4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834BB4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pla</w:t>
                            </w:r>
                            <w:r w:rsidR="000F6E21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tos</w:t>
                            </w:r>
                            <w:proofErr w:type="spellEnd"/>
                            <w:r w:rsidR="000F6E21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0F6E21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vasos</w:t>
                            </w:r>
                            <w:proofErr w:type="spellEnd"/>
                            <w:r w:rsidR="000F6E21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, o </w:t>
                            </w:r>
                            <w:proofErr w:type="spellStart"/>
                            <w:r w:rsidR="000F6E21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cubiertos</w:t>
                            </w:r>
                            <w:proofErr w:type="spellEnd"/>
                            <w:r w:rsidR="000F6E21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con </w:t>
                            </w:r>
                            <w:proofErr w:type="spellStart"/>
                            <w:r w:rsidR="000F6E21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agua</w:t>
                            </w:r>
                            <w:proofErr w:type="spellEnd"/>
                            <w:r w:rsidR="000F6E21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F6E21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corriente</w:t>
                            </w:r>
                            <w:proofErr w:type="spellEnd"/>
                            <w:r w:rsidR="000F6E21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. Use </w:t>
                            </w:r>
                            <w:proofErr w:type="spellStart"/>
                            <w:r w:rsidR="000F6E21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agua</w:t>
                            </w:r>
                            <w:proofErr w:type="spellEnd"/>
                            <w:r w:rsidR="000F6E21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F6E21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hervida</w:t>
                            </w:r>
                            <w:proofErr w:type="spellEnd"/>
                            <w:r w:rsidR="000F6E21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35F94BE2" w14:textId="72D53DDB" w:rsidR="000F6E21" w:rsidRPr="00834BB4" w:rsidRDefault="0046288D" w:rsidP="000F6E21">
                            <w:pPr>
                              <w:pStyle w:val="BodyText3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hanging="27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No </w:t>
                            </w:r>
                            <w:proofErr w:type="spellStart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lavarse</w:t>
                            </w:r>
                            <w:proofErr w:type="spellEnd"/>
                            <w:r w:rsidR="000F6E21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F6E21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las</w:t>
                            </w:r>
                            <w:proofErr w:type="spellEnd"/>
                            <w:r w:rsidR="000F6E21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F6E21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manos</w:t>
                            </w:r>
                            <w:proofErr w:type="spellEnd"/>
                            <w:r w:rsidR="000F6E21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exponer</w:t>
                            </w:r>
                            <w:proofErr w:type="spellEnd"/>
                            <w:r w:rsidR="006E6F11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E6F11">
                              <w:rPr>
                                <w:color w:val="auto"/>
                                <w:sz w:val="20"/>
                                <w:szCs w:val="20"/>
                              </w:rPr>
                              <w:t>heridas</w:t>
                            </w:r>
                            <w:proofErr w:type="spellEnd"/>
                            <w:r w:rsidR="006E6F11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E6F11">
                              <w:rPr>
                                <w:color w:val="auto"/>
                                <w:sz w:val="20"/>
                                <w:szCs w:val="20"/>
                              </w:rPr>
                              <w:t>abiertas</w:t>
                            </w:r>
                            <w:proofErr w:type="spellEnd"/>
                            <w:r w:rsidR="006E6F11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6E6F11">
                              <w:rPr>
                                <w:color w:val="auto"/>
                                <w:sz w:val="20"/>
                                <w:szCs w:val="20"/>
                              </w:rPr>
                              <w:t>ni</w:t>
                            </w:r>
                            <w:proofErr w:type="spellEnd"/>
                            <w:r w:rsidR="006E6F11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E6F11">
                              <w:rPr>
                                <w:color w:val="auto"/>
                                <w:sz w:val="20"/>
                                <w:szCs w:val="20"/>
                              </w:rPr>
                              <w:t>ba</w:t>
                            </w:r>
                            <w:r w:rsidR="006E6F11" w:rsidRPr="006E6F11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ñ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ar</w:t>
                            </w:r>
                            <w:proofErr w:type="spellEnd"/>
                            <w:r w:rsidR="006E6F11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E6F11">
                              <w:rPr>
                                <w:color w:val="auto"/>
                                <w:sz w:val="20"/>
                                <w:szCs w:val="20"/>
                              </w:rPr>
                              <w:t>beb</w:t>
                            </w:r>
                            <w:r w:rsidR="006E6F11" w:rsidRPr="006E6F11">
                              <w:rPr>
                                <w:color w:val="auto"/>
                                <w:sz w:val="20"/>
                                <w:szCs w:val="20"/>
                              </w:rPr>
                              <w:t>é</w:t>
                            </w:r>
                            <w:r w:rsidR="007B4C3D">
                              <w:rPr>
                                <w:color w:val="auto"/>
                                <w:sz w:val="20"/>
                                <w:szCs w:val="20"/>
                              </w:rPr>
                              <w:t>s</w:t>
                            </w:r>
                            <w:proofErr w:type="spellEnd"/>
                            <w:r w:rsidR="007B4C3D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con</w:t>
                            </w:r>
                            <w:r w:rsidR="000F6E21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F6E21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agua</w:t>
                            </w:r>
                            <w:proofErr w:type="spellEnd"/>
                            <w:r w:rsidR="000F6E21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F6E21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corriente</w:t>
                            </w:r>
                            <w:proofErr w:type="spellEnd"/>
                            <w:r w:rsidR="000F6E21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7E0F3A5" w14:textId="4569403B" w:rsidR="000F6E21" w:rsidRPr="00834BB4" w:rsidRDefault="007B4C3D" w:rsidP="000F6E21">
                            <w:pPr>
                              <w:pStyle w:val="BodyText3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hanging="27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Hervir</w:t>
                            </w:r>
                            <w:proofErr w:type="spellEnd"/>
                            <w:r w:rsidR="00834BB4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el </w:t>
                            </w:r>
                            <w:proofErr w:type="spellStart"/>
                            <w:r w:rsidR="00834BB4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agua</w:t>
                            </w:r>
                            <w:proofErr w:type="spellEnd"/>
                            <w:r w:rsidR="00834BB4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834BB4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durante</w:t>
                            </w:r>
                            <w:proofErr w:type="spellEnd"/>
                            <w:r w:rsidR="00834BB4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un </w:t>
                            </w:r>
                            <w:proofErr w:type="spellStart"/>
                            <w:r w:rsidR="00834BB4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mí</w:t>
                            </w:r>
                            <w:r w:rsidR="000F6E21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nimo</w:t>
                            </w:r>
                            <w:proofErr w:type="spellEnd"/>
                            <w:r w:rsidR="00013910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de 1 </w:t>
                            </w:r>
                            <w:proofErr w:type="spellStart"/>
                            <w:r w:rsidR="00013910">
                              <w:rPr>
                                <w:color w:val="auto"/>
                                <w:sz w:val="20"/>
                                <w:szCs w:val="20"/>
                              </w:rPr>
                              <w:t>minuto</w:t>
                            </w:r>
                            <w:proofErr w:type="spellEnd"/>
                            <w:r w:rsidR="00013910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, o </w:t>
                            </w:r>
                            <w:proofErr w:type="spellStart"/>
                            <w:r w:rsidR="00013910">
                              <w:rPr>
                                <w:color w:val="auto"/>
                                <w:sz w:val="20"/>
                                <w:szCs w:val="20"/>
                              </w:rPr>
                              <w:t>desinf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ectar</w:t>
                            </w:r>
                            <w:r w:rsidR="000F6E21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la</w:t>
                            </w:r>
                            <w:proofErr w:type="spellEnd"/>
                            <w:r w:rsidR="000F6E21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con 8 </w:t>
                            </w:r>
                            <w:proofErr w:type="spellStart"/>
                            <w:r w:rsidR="00834BB4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gotas</w:t>
                            </w:r>
                            <w:proofErr w:type="spellEnd"/>
                            <w:r w:rsidR="00834BB4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="00834BB4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lavandina</w:t>
                            </w:r>
                            <w:proofErr w:type="spellEnd"/>
                            <w:r w:rsidR="00834BB4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834BB4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por</w:t>
                            </w:r>
                            <w:proofErr w:type="spellEnd"/>
                            <w:r w:rsidR="00834BB4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834BB4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cada</w:t>
                            </w:r>
                            <w:proofErr w:type="spellEnd"/>
                            <w:r w:rsidR="00834BB4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834BB4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gal</w:t>
                            </w:r>
                            <w:r w:rsidR="00013910" w:rsidRPr="007B4C3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ó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agua</w:t>
                            </w:r>
                            <w:proofErr w:type="spellEnd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, y </w:t>
                            </w:r>
                            <w:proofErr w:type="spellStart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aguardar</w:t>
                            </w:r>
                            <w:proofErr w:type="spellEnd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20 </w:t>
                            </w:r>
                            <w:proofErr w:type="spellStart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minutos</w:t>
                            </w:r>
                            <w:proofErr w:type="spellEnd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antes de </w:t>
                            </w:r>
                            <w:proofErr w:type="spellStart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usar</w:t>
                            </w:r>
                            <w:proofErr w:type="spellEnd"/>
                            <w:r w:rsidR="000F6E21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65340E4F" w14:textId="56F1E45D" w:rsidR="000F6E21" w:rsidRPr="00834BB4" w:rsidRDefault="007B4C3D" w:rsidP="000F6E21">
                            <w:pPr>
                              <w:pStyle w:val="BodyText3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hanging="270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Dejar</w:t>
                            </w:r>
                            <w:proofErr w:type="spellEnd"/>
                            <w:r w:rsid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>correr</w:t>
                            </w:r>
                            <w:proofErr w:type="spellEnd"/>
                            <w:r w:rsid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el </w:t>
                            </w:r>
                            <w:proofErr w:type="spellStart"/>
                            <w:r w:rsid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>agua</w:t>
                            </w:r>
                            <w:proofErr w:type="spellEnd"/>
                            <w:r w:rsid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>por</w:t>
                            </w:r>
                            <w:proofErr w:type="spellEnd"/>
                            <w:r w:rsidR="000F6E21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la </w:t>
                            </w:r>
                            <w:proofErr w:type="spellStart"/>
                            <w:r w:rsidR="006E6F11">
                              <w:rPr>
                                <w:color w:val="auto"/>
                                <w:sz w:val="20"/>
                                <w:szCs w:val="20"/>
                              </w:rPr>
                              <w:t>tub</w:t>
                            </w:r>
                            <w:r w:rsidR="00834BB4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erí</w:t>
                            </w:r>
                            <w:r w:rsid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>a</w:t>
                            </w:r>
                            <w:proofErr w:type="spellEnd"/>
                            <w:r w:rsidR="000F6E21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F6E21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duran</w:t>
                            </w:r>
                            <w:r w:rsidR="00834BB4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te</w:t>
                            </w:r>
                            <w:proofErr w:type="spellEnd"/>
                            <w:r w:rsidR="00834BB4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5 </w:t>
                            </w:r>
                            <w:proofErr w:type="spellStart"/>
                            <w:r w:rsidR="00834BB4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minutos</w:t>
                            </w:r>
                            <w:proofErr w:type="spellEnd"/>
                            <w:r w:rsidR="00834BB4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834BB4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una</w:t>
                            </w:r>
                            <w:proofErr w:type="spellEnd"/>
                            <w:r w:rsidR="00834BB4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834BB4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vez</w:t>
                            </w:r>
                            <w:proofErr w:type="spellEnd"/>
                            <w:r w:rsidR="00471967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71967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levantado</w:t>
                            </w:r>
                            <w:proofErr w:type="spellEnd"/>
                            <w:r w:rsidR="00471967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el </w:t>
                            </w:r>
                            <w:proofErr w:type="spellStart"/>
                            <w:r w:rsidR="00471967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erta</w:t>
                            </w:r>
                            <w:proofErr w:type="spellEnd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hervir</w:t>
                            </w:r>
                            <w:proofErr w:type="spellEnd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el </w:t>
                            </w:r>
                            <w:proofErr w:type="spellStart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agua</w:t>
                            </w:r>
                            <w:proofErr w:type="spellEnd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, y </w:t>
                            </w:r>
                            <w:proofErr w:type="spellStart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cambiar</w:t>
                            </w:r>
                            <w:proofErr w:type="spellEnd"/>
                            <w:r w:rsidR="00471967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los </w:t>
                            </w:r>
                            <w:proofErr w:type="spellStart"/>
                            <w:r w:rsidR="00471967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filtros</w:t>
                            </w:r>
                            <w:proofErr w:type="spellEnd"/>
                            <w:r w:rsidR="00471967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="00471967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agua</w:t>
                            </w:r>
                            <w:proofErr w:type="spellEnd"/>
                            <w:r w:rsidR="00471967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="00471967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sistemas</w:t>
                            </w:r>
                            <w:proofErr w:type="spellEnd"/>
                            <w:r w:rsidR="00471967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="00471967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hielo</w:t>
                            </w:r>
                            <w:proofErr w:type="spellEnd"/>
                            <w:r w:rsidR="00471967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71967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="00471967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se </w:t>
                            </w:r>
                            <w:proofErr w:type="spellStart"/>
                            <w:r w:rsidR="00471967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hayan</w:t>
                            </w:r>
                            <w:proofErr w:type="spellEnd"/>
                            <w:r w:rsidR="00471967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71967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>contaminado</w:t>
                            </w:r>
                            <w:proofErr w:type="spellEnd"/>
                            <w:r w:rsidR="00471967" w:rsidRPr="00834BB4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4063661E" w14:textId="77777777" w:rsidR="000F6E21" w:rsidRPr="00675052" w:rsidRDefault="000F6E21" w:rsidP="000F6E21">
                            <w:pPr>
                              <w:spacing w:after="0"/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CA355" id="Text_x0020_Box_x0020_59" o:spid="_x0000_s1058" type="#_x0000_t202" style="position:absolute;margin-left:30.65pt;margin-top:384.4pt;width:450.35pt;height:129.55pt;z-index:2517197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OCEiNUCAAAhBgAADgAAAGRycy9lMm9Eb2MueG1srFRNb9swDL0P2H8QdE9tB3bbGHUKN0WGAUVb&#10;rB16VmQpMaavSUribOh/HyXHadrtsA672BRJUeR7JC8uOynQhlnXalXh7CTFiCmqm1YtK/z1cT46&#10;x8h5ohoitGIV3jGHL6cfP1xsTcnGeqVFwyyCIMqVW1PhlfemTBJHV0wSd6INU2Dk2kri4WiXSWPJ&#10;FqJLkYzT9DTZatsYqylzDrTXvRFPY3zOGfV3nDvmkagw5Obj18bvInyT6QUpl5aYVUv3aZB/yEKS&#10;VsGjh1DXxBO0tu1voWRLrXaa+xOqZaI5bymLNUA1WfqmmocVMSzWAuA4c4DJ/b+w9HZzb1HbVLiY&#10;YKSIBI4eWefRle4QqACfrXEluD0YcPQd6IHnQe9AGcruuJXhDwUhsAPSuwO6IRoFZXGWTfK8wIiC&#10;LTvNi/F5EeIkL9eNdf4T0xIFocIW6Iuoks2N873r4BJeU3reChEpFOqVAmL2GhZ7oL9NSkgFxOAZ&#10;kor8/JwVZ+P6rJiMTusiG+VZej6q63Q8up7XaZ3m89kkv3qGLCTJ8nILnWKgzwJEgMRckOWelWD+&#10;O1okoa+aOMuS2D5oQ6BJI7SQPjwQoRlSTgINPdxR8jvBQiFCfWEcCIyoB0UcHTYTto9HKGXKD1Gj&#10;d/DiANx7Lu79I3QR0vdc7kmAG/FlrfzhsmyVtpHiN2k334aUee8PYBzVHUTfLbrYueM4xkG10M0O&#10;utTqfs6dofMWOumGOH9PLAw2NCYsK38HHy70tsJ6L2G00vbHn/TBH4gFK0aB/gq772tiGUbis4JJ&#10;nGR5HjZLPOTQTHCwx5bFsUWt5UxHmhFkF8Xg78UgcqvlE+y0OrwKJqIovF1hP4gz368v2ImU1XV0&#10;gl1iiL9RD4aGDgowhzl57J6INfth8tBJt3pYKaR8M1O9b7ipdL32mrdx4F5Q3RMAeyj25X5nhkV3&#10;fI5eL5t9+gsAAP//AwBQSwMEFAAGAAgAAAAhAEGhsFrfAAAACwEAAA8AAABkcnMvZG93bnJldi54&#10;bWxMj8FOwzAQRO9I/IO1SNyo3SAlaYhTAQJORYWWA0c33iYR8TqK3Sb8PcsJjqt9mnlTrmfXizOO&#10;ofOkYblQIJBqbztqNHzsn29yECEasqb3hBq+McC6urwoTWH9RO943sVGcAiFwmhoYxwKKUPdojNh&#10;4Qck/h396Ezkc2ykHc3E4a6XiVKpdKYjbmjNgI8t1l+7k9OAm9ntX/PsKW4fji/qM3+bNrbR+vpq&#10;vr8DEXGOfzD86rM6VOx08CeyQfQa0uUtkxqyNOcJDKzShMcdmFRJtgJZlfL/huoHAAD//wMAUEsB&#10;Ai0AFAAGAAgAAAAhAOSZw8D7AAAA4QEAABMAAAAAAAAAAAAAAAAAAAAAAFtDb250ZW50X1R5cGVz&#10;XS54bWxQSwECLQAUAAYACAAAACEAI7Jq4dcAAACUAQAACwAAAAAAAAAAAAAAAAAsAQAAX3JlbHMv&#10;LnJlbHNQSwECLQAUAAYACAAAACEA2OCEiNUCAAAhBgAADgAAAAAAAAAAAAAAAAAsAgAAZHJzL2Uy&#10;b0RvYy54bWxQSwECLQAUAAYACAAAACEAQaGwWt8AAAALAQAADwAAAAAAAAAAAAAAAAAtBQAAZHJz&#10;L2Rvd25yZXYueG1sUEsFBgAAAAAEAAQA8wAAADkGAAAAAA==&#10;" mv:complextextbox="1" filled="f" stroked="f">
                <v:textbox>
                  <w:txbxContent>
                    <w:p w14:paraId="0428D5FC" w14:textId="51704DAC" w:rsidR="000F6E21" w:rsidRDefault="000F6E21" w:rsidP="000F6E21">
                      <w:pPr>
                        <w:spacing w:after="0"/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>Res</w:t>
                      </w:r>
                      <w:r w:rsidR="00245098"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>pete</w:t>
                      </w:r>
                      <w:proofErr w:type="spellEnd"/>
                      <w:r w:rsidR="00851443"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 xml:space="preserve"> </w:t>
                      </w:r>
                      <w:proofErr w:type="spellStart"/>
                      <w:r w:rsidR="00851443"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>la</w:t>
                      </w:r>
                      <w:r w:rsidR="00011353"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>s</w:t>
                      </w:r>
                      <w:proofErr w:type="spellEnd"/>
                      <w:r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>Alerta</w:t>
                      </w:r>
                      <w:r w:rsidR="00011353"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>s</w:t>
                      </w:r>
                      <w:proofErr w:type="spellEnd"/>
                      <w:r w:rsidR="00013910"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 xml:space="preserve"> </w:t>
                      </w:r>
                      <w:proofErr w:type="spellStart"/>
                      <w:r w:rsidR="00013910"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>Oficiales</w:t>
                      </w:r>
                      <w:proofErr w:type="spellEnd"/>
                      <w:r w:rsidR="00245098"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 xml:space="preserve"> </w:t>
                      </w:r>
                      <w:proofErr w:type="spellStart"/>
                      <w:r w:rsidR="00245098"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>sobre</w:t>
                      </w:r>
                      <w:proofErr w:type="spellEnd"/>
                      <w:r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>Hervir</w:t>
                      </w:r>
                      <w:proofErr w:type="spellEnd"/>
                      <w:r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 xml:space="preserve"> el Agua</w:t>
                      </w:r>
                    </w:p>
                    <w:p w14:paraId="6E04AD84" w14:textId="77777777" w:rsidR="000F6E21" w:rsidRPr="000F6E21" w:rsidRDefault="000F6E21" w:rsidP="000F6E21">
                      <w:pPr>
                        <w:spacing w:after="0"/>
                        <w:rPr>
                          <w:rFonts w:ascii="Arial Black" w:hAnsi="Arial Black"/>
                          <w:sz w:val="16"/>
                          <w:szCs w:val="16"/>
                          <w14:stylisticSets>
                            <w14:styleSet w14:id="1"/>
                          </w14:stylisticSets>
                        </w:rPr>
                      </w:pPr>
                    </w:p>
                    <w:p w14:paraId="2A314CFE" w14:textId="657C4E5C" w:rsidR="000F6E21" w:rsidRPr="00834BB4" w:rsidRDefault="0046288D" w:rsidP="000F6E21">
                      <w:pPr>
                        <w:pStyle w:val="BodyText3"/>
                        <w:numPr>
                          <w:ilvl w:val="0"/>
                          <w:numId w:val="6"/>
                        </w:numPr>
                        <w:spacing w:after="0" w:line="240" w:lineRule="auto"/>
                        <w:ind w:hanging="270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No </w:t>
                      </w:r>
                      <w:proofErr w:type="spellStart"/>
                      <w:r>
                        <w:rPr>
                          <w:color w:val="auto"/>
                          <w:sz w:val="20"/>
                          <w:szCs w:val="20"/>
                        </w:rPr>
                        <w:t>beber</w:t>
                      </w:r>
                      <w:proofErr w:type="spellEnd"/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auto"/>
                          <w:sz w:val="20"/>
                          <w:szCs w:val="20"/>
                        </w:rPr>
                        <w:t>hacer</w:t>
                      </w:r>
                      <w:proofErr w:type="spellEnd"/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auto"/>
                          <w:sz w:val="20"/>
                          <w:szCs w:val="20"/>
                        </w:rPr>
                        <w:t>hielo</w:t>
                      </w:r>
                      <w:proofErr w:type="spellEnd"/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auto"/>
                          <w:sz w:val="20"/>
                          <w:szCs w:val="20"/>
                        </w:rPr>
                        <w:t>preparar</w:t>
                      </w:r>
                      <w:proofErr w:type="spellEnd"/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auto"/>
                          <w:sz w:val="20"/>
                          <w:szCs w:val="20"/>
                        </w:rPr>
                        <w:t>alimentos</w:t>
                      </w:r>
                      <w:proofErr w:type="spellEnd"/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auto"/>
                          <w:sz w:val="20"/>
                          <w:szCs w:val="20"/>
                        </w:rPr>
                        <w:t>ni</w:t>
                      </w:r>
                      <w:proofErr w:type="spellEnd"/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auto"/>
                          <w:sz w:val="20"/>
                          <w:szCs w:val="20"/>
                        </w:rPr>
                        <w:t>cepillarse</w:t>
                      </w:r>
                      <w:proofErr w:type="spellEnd"/>
                      <w:r w:rsidR="000F6E21" w:rsidRPr="00834BB4">
                        <w:rPr>
                          <w:color w:val="auto"/>
                          <w:sz w:val="20"/>
                          <w:szCs w:val="20"/>
                        </w:rPr>
                        <w:t xml:space="preserve"> los </w:t>
                      </w:r>
                      <w:proofErr w:type="spellStart"/>
                      <w:r w:rsidR="000F6E21" w:rsidRPr="00834BB4">
                        <w:rPr>
                          <w:color w:val="auto"/>
                          <w:sz w:val="20"/>
                          <w:szCs w:val="20"/>
                        </w:rPr>
                        <w:t>dientes</w:t>
                      </w:r>
                      <w:proofErr w:type="spellEnd"/>
                      <w:r w:rsidR="000F6E21" w:rsidRPr="00834BB4">
                        <w:rPr>
                          <w:color w:val="auto"/>
                          <w:sz w:val="20"/>
                          <w:szCs w:val="20"/>
                        </w:rPr>
                        <w:t xml:space="preserve"> con </w:t>
                      </w:r>
                      <w:proofErr w:type="spellStart"/>
                      <w:r w:rsidR="000F6E21" w:rsidRPr="00834BB4">
                        <w:rPr>
                          <w:color w:val="auto"/>
                          <w:sz w:val="20"/>
                          <w:szCs w:val="20"/>
                        </w:rPr>
                        <w:t>agua</w:t>
                      </w:r>
                      <w:proofErr w:type="spellEnd"/>
                      <w:r w:rsidR="000F6E21" w:rsidRPr="00834BB4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0F6E21" w:rsidRPr="00834BB4">
                        <w:rPr>
                          <w:color w:val="auto"/>
                          <w:sz w:val="20"/>
                          <w:szCs w:val="20"/>
                        </w:rPr>
                        <w:t>corriente</w:t>
                      </w:r>
                      <w:proofErr w:type="spellEnd"/>
                      <w:r w:rsidR="000F6E21" w:rsidRPr="00834BB4">
                        <w:rPr>
                          <w:color w:val="auto"/>
                          <w:sz w:val="20"/>
                          <w:szCs w:val="20"/>
                        </w:rPr>
                        <w:t>.</w:t>
                      </w:r>
                      <w:r w:rsidR="00193D4C">
                        <w:rPr>
                          <w:color w:val="auto"/>
                          <w:sz w:val="20"/>
                          <w:szCs w:val="20"/>
                        </w:rPr>
                        <w:t xml:space="preserve"> Use </w:t>
                      </w:r>
                      <w:proofErr w:type="spellStart"/>
                      <w:r w:rsidR="00193D4C">
                        <w:rPr>
                          <w:color w:val="auto"/>
                          <w:sz w:val="20"/>
                          <w:szCs w:val="20"/>
                        </w:rPr>
                        <w:t>agua</w:t>
                      </w:r>
                      <w:proofErr w:type="spellEnd"/>
                      <w:r w:rsidR="00193D4C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193D4C">
                        <w:rPr>
                          <w:color w:val="auto"/>
                          <w:sz w:val="20"/>
                          <w:szCs w:val="20"/>
                        </w:rPr>
                        <w:t>embo</w:t>
                      </w:r>
                      <w:r w:rsidR="00692349">
                        <w:rPr>
                          <w:color w:val="auto"/>
                          <w:sz w:val="20"/>
                          <w:szCs w:val="20"/>
                        </w:rPr>
                        <w:t>t</w:t>
                      </w:r>
                      <w:r w:rsidR="00834BB4" w:rsidRPr="00834BB4">
                        <w:rPr>
                          <w:color w:val="auto"/>
                          <w:sz w:val="20"/>
                          <w:szCs w:val="20"/>
                        </w:rPr>
                        <w:t>etallada</w:t>
                      </w:r>
                      <w:proofErr w:type="spellEnd"/>
                      <w:r w:rsidR="00834BB4" w:rsidRPr="00834BB4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834BB4" w:rsidRPr="00834BB4">
                        <w:rPr>
                          <w:color w:val="auto"/>
                          <w:sz w:val="20"/>
                          <w:szCs w:val="20"/>
                        </w:rPr>
                        <w:t>si</w:t>
                      </w:r>
                      <w:proofErr w:type="spellEnd"/>
                      <w:r w:rsidR="00834BB4" w:rsidRPr="00834BB4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834BB4" w:rsidRPr="00834BB4">
                        <w:rPr>
                          <w:color w:val="auto"/>
                          <w:sz w:val="20"/>
                          <w:szCs w:val="20"/>
                        </w:rPr>
                        <w:t>es</w:t>
                      </w:r>
                      <w:proofErr w:type="spellEnd"/>
                      <w:r w:rsidR="00834BB4" w:rsidRPr="00834BB4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834BB4" w:rsidRPr="00834BB4">
                        <w:rPr>
                          <w:color w:val="auto"/>
                          <w:sz w:val="20"/>
                          <w:szCs w:val="20"/>
                        </w:rPr>
                        <w:t>po</w:t>
                      </w:r>
                      <w:r w:rsidR="000F6E21" w:rsidRPr="00834BB4">
                        <w:rPr>
                          <w:color w:val="auto"/>
                          <w:sz w:val="20"/>
                          <w:szCs w:val="20"/>
                        </w:rPr>
                        <w:t>sible</w:t>
                      </w:r>
                      <w:proofErr w:type="spellEnd"/>
                      <w:r w:rsidR="000F6E21" w:rsidRPr="00834BB4">
                        <w:rPr>
                          <w:color w:val="auto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056DA036" w14:textId="6E949A07" w:rsidR="000F6E21" w:rsidRPr="00834BB4" w:rsidRDefault="007B4C3D" w:rsidP="000F6E21">
                      <w:pPr>
                        <w:pStyle w:val="BodyText3"/>
                        <w:numPr>
                          <w:ilvl w:val="0"/>
                          <w:numId w:val="6"/>
                        </w:numPr>
                        <w:spacing w:after="0" w:line="240" w:lineRule="auto"/>
                        <w:ind w:hanging="270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No </w:t>
                      </w:r>
                      <w:proofErr w:type="spellStart"/>
                      <w:r>
                        <w:rPr>
                          <w:color w:val="auto"/>
                          <w:sz w:val="20"/>
                          <w:szCs w:val="20"/>
                        </w:rPr>
                        <w:t>lavar</w:t>
                      </w:r>
                      <w:proofErr w:type="spellEnd"/>
                      <w:r w:rsidR="00834BB4" w:rsidRPr="00834BB4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834BB4" w:rsidRPr="00834BB4">
                        <w:rPr>
                          <w:color w:val="auto"/>
                          <w:sz w:val="20"/>
                          <w:szCs w:val="20"/>
                        </w:rPr>
                        <w:t>pla</w:t>
                      </w:r>
                      <w:r w:rsidR="000F6E21" w:rsidRPr="00834BB4">
                        <w:rPr>
                          <w:color w:val="auto"/>
                          <w:sz w:val="20"/>
                          <w:szCs w:val="20"/>
                        </w:rPr>
                        <w:t>tos</w:t>
                      </w:r>
                      <w:proofErr w:type="spellEnd"/>
                      <w:r w:rsidR="000F6E21" w:rsidRPr="00834BB4">
                        <w:rPr>
                          <w:color w:val="auto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0F6E21" w:rsidRPr="00834BB4">
                        <w:rPr>
                          <w:color w:val="auto"/>
                          <w:sz w:val="20"/>
                          <w:szCs w:val="20"/>
                        </w:rPr>
                        <w:t>vasos</w:t>
                      </w:r>
                      <w:proofErr w:type="spellEnd"/>
                      <w:r w:rsidR="000F6E21" w:rsidRPr="00834BB4">
                        <w:rPr>
                          <w:color w:val="auto"/>
                          <w:sz w:val="20"/>
                          <w:szCs w:val="20"/>
                        </w:rPr>
                        <w:t xml:space="preserve">, o </w:t>
                      </w:r>
                      <w:proofErr w:type="spellStart"/>
                      <w:r w:rsidR="000F6E21" w:rsidRPr="00834BB4">
                        <w:rPr>
                          <w:color w:val="auto"/>
                          <w:sz w:val="20"/>
                          <w:szCs w:val="20"/>
                        </w:rPr>
                        <w:t>cubiertos</w:t>
                      </w:r>
                      <w:proofErr w:type="spellEnd"/>
                      <w:r w:rsidR="000F6E21" w:rsidRPr="00834BB4">
                        <w:rPr>
                          <w:color w:val="auto"/>
                          <w:sz w:val="20"/>
                          <w:szCs w:val="20"/>
                        </w:rPr>
                        <w:t xml:space="preserve"> con </w:t>
                      </w:r>
                      <w:proofErr w:type="spellStart"/>
                      <w:r w:rsidR="000F6E21" w:rsidRPr="00834BB4">
                        <w:rPr>
                          <w:color w:val="auto"/>
                          <w:sz w:val="20"/>
                          <w:szCs w:val="20"/>
                        </w:rPr>
                        <w:t>agua</w:t>
                      </w:r>
                      <w:proofErr w:type="spellEnd"/>
                      <w:r w:rsidR="000F6E21" w:rsidRPr="00834BB4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0F6E21" w:rsidRPr="00834BB4">
                        <w:rPr>
                          <w:color w:val="auto"/>
                          <w:sz w:val="20"/>
                          <w:szCs w:val="20"/>
                        </w:rPr>
                        <w:t>corriente</w:t>
                      </w:r>
                      <w:proofErr w:type="spellEnd"/>
                      <w:r w:rsidR="000F6E21" w:rsidRPr="00834BB4">
                        <w:rPr>
                          <w:color w:val="auto"/>
                          <w:sz w:val="20"/>
                          <w:szCs w:val="20"/>
                        </w:rPr>
                        <w:t xml:space="preserve">. Use </w:t>
                      </w:r>
                      <w:proofErr w:type="spellStart"/>
                      <w:r w:rsidR="000F6E21" w:rsidRPr="00834BB4">
                        <w:rPr>
                          <w:color w:val="auto"/>
                          <w:sz w:val="20"/>
                          <w:szCs w:val="20"/>
                        </w:rPr>
                        <w:t>agua</w:t>
                      </w:r>
                      <w:proofErr w:type="spellEnd"/>
                      <w:r w:rsidR="000F6E21" w:rsidRPr="00834BB4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0F6E21" w:rsidRPr="00834BB4">
                        <w:rPr>
                          <w:color w:val="auto"/>
                          <w:sz w:val="20"/>
                          <w:szCs w:val="20"/>
                        </w:rPr>
                        <w:t>hervida</w:t>
                      </w:r>
                      <w:proofErr w:type="spellEnd"/>
                      <w:r w:rsidR="000F6E21" w:rsidRPr="00834BB4">
                        <w:rPr>
                          <w:color w:val="auto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35F94BE2" w14:textId="72D53DDB" w:rsidR="000F6E21" w:rsidRPr="00834BB4" w:rsidRDefault="0046288D" w:rsidP="000F6E21">
                      <w:pPr>
                        <w:pStyle w:val="BodyText3"/>
                        <w:numPr>
                          <w:ilvl w:val="0"/>
                          <w:numId w:val="6"/>
                        </w:numPr>
                        <w:spacing w:after="0" w:line="240" w:lineRule="auto"/>
                        <w:ind w:hanging="270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No </w:t>
                      </w:r>
                      <w:proofErr w:type="spellStart"/>
                      <w:r>
                        <w:rPr>
                          <w:color w:val="auto"/>
                          <w:sz w:val="20"/>
                          <w:szCs w:val="20"/>
                        </w:rPr>
                        <w:t>lavarse</w:t>
                      </w:r>
                      <w:proofErr w:type="spellEnd"/>
                      <w:r w:rsidR="000F6E21" w:rsidRPr="00834BB4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0F6E21" w:rsidRPr="00834BB4">
                        <w:rPr>
                          <w:color w:val="auto"/>
                          <w:sz w:val="20"/>
                          <w:szCs w:val="20"/>
                        </w:rPr>
                        <w:t>las</w:t>
                      </w:r>
                      <w:proofErr w:type="spellEnd"/>
                      <w:r w:rsidR="000F6E21" w:rsidRPr="00834BB4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0F6E21" w:rsidRPr="00834BB4">
                        <w:rPr>
                          <w:color w:val="auto"/>
                          <w:sz w:val="20"/>
                          <w:szCs w:val="20"/>
                        </w:rPr>
                        <w:t>manos</w:t>
                      </w:r>
                      <w:proofErr w:type="spellEnd"/>
                      <w:r w:rsidR="000F6E21" w:rsidRPr="00834BB4">
                        <w:rPr>
                          <w:color w:val="auto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auto"/>
                          <w:sz w:val="20"/>
                          <w:szCs w:val="20"/>
                        </w:rPr>
                        <w:t>exponer</w:t>
                      </w:r>
                      <w:proofErr w:type="spellEnd"/>
                      <w:r w:rsidR="006E6F11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6E6F11">
                        <w:rPr>
                          <w:color w:val="auto"/>
                          <w:sz w:val="20"/>
                          <w:szCs w:val="20"/>
                        </w:rPr>
                        <w:t>heridas</w:t>
                      </w:r>
                      <w:proofErr w:type="spellEnd"/>
                      <w:r w:rsidR="006E6F11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6E6F11">
                        <w:rPr>
                          <w:color w:val="auto"/>
                          <w:sz w:val="20"/>
                          <w:szCs w:val="20"/>
                        </w:rPr>
                        <w:t>abiertas</w:t>
                      </w:r>
                      <w:proofErr w:type="spellEnd"/>
                      <w:r w:rsidR="006E6F11">
                        <w:rPr>
                          <w:color w:val="auto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6E6F11">
                        <w:rPr>
                          <w:color w:val="auto"/>
                          <w:sz w:val="20"/>
                          <w:szCs w:val="20"/>
                        </w:rPr>
                        <w:t>ni</w:t>
                      </w:r>
                      <w:proofErr w:type="spellEnd"/>
                      <w:r w:rsidR="006E6F11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6E6F11">
                        <w:rPr>
                          <w:color w:val="auto"/>
                          <w:sz w:val="20"/>
                          <w:szCs w:val="20"/>
                        </w:rPr>
                        <w:t>ba</w:t>
                      </w:r>
                      <w:r w:rsidR="006E6F11" w:rsidRPr="006E6F11">
                        <w:rPr>
                          <w:color w:val="000000" w:themeColor="text1"/>
                          <w:sz w:val="20"/>
                          <w:szCs w:val="20"/>
                        </w:rPr>
                        <w:t>ñ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>ar</w:t>
                      </w:r>
                      <w:proofErr w:type="spellEnd"/>
                      <w:r w:rsidR="006E6F11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6E6F11">
                        <w:rPr>
                          <w:color w:val="auto"/>
                          <w:sz w:val="20"/>
                          <w:szCs w:val="20"/>
                        </w:rPr>
                        <w:t>beb</w:t>
                      </w:r>
                      <w:r w:rsidR="006E6F11" w:rsidRPr="006E6F11">
                        <w:rPr>
                          <w:color w:val="auto"/>
                          <w:sz w:val="20"/>
                          <w:szCs w:val="20"/>
                        </w:rPr>
                        <w:t>é</w:t>
                      </w:r>
                      <w:r w:rsidR="007B4C3D">
                        <w:rPr>
                          <w:color w:val="auto"/>
                          <w:sz w:val="20"/>
                          <w:szCs w:val="20"/>
                        </w:rPr>
                        <w:t>s</w:t>
                      </w:r>
                      <w:proofErr w:type="spellEnd"/>
                      <w:r w:rsidR="007B4C3D">
                        <w:rPr>
                          <w:color w:val="auto"/>
                          <w:sz w:val="20"/>
                          <w:szCs w:val="20"/>
                        </w:rPr>
                        <w:t xml:space="preserve"> con</w:t>
                      </w:r>
                      <w:r w:rsidR="000F6E21" w:rsidRPr="00834BB4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0F6E21" w:rsidRPr="00834BB4">
                        <w:rPr>
                          <w:color w:val="auto"/>
                          <w:sz w:val="20"/>
                          <w:szCs w:val="20"/>
                        </w:rPr>
                        <w:t>agua</w:t>
                      </w:r>
                      <w:proofErr w:type="spellEnd"/>
                      <w:r w:rsidR="000F6E21" w:rsidRPr="00834BB4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0F6E21" w:rsidRPr="00834BB4">
                        <w:rPr>
                          <w:color w:val="auto"/>
                          <w:sz w:val="20"/>
                          <w:szCs w:val="20"/>
                        </w:rPr>
                        <w:t>corriente</w:t>
                      </w:r>
                      <w:proofErr w:type="spellEnd"/>
                      <w:r w:rsidR="000F6E21" w:rsidRPr="00834BB4">
                        <w:rPr>
                          <w:color w:val="auto"/>
                          <w:sz w:val="20"/>
                          <w:szCs w:val="20"/>
                        </w:rPr>
                        <w:t>.</w:t>
                      </w:r>
                    </w:p>
                    <w:p w14:paraId="37E0F3A5" w14:textId="4569403B" w:rsidR="000F6E21" w:rsidRPr="00834BB4" w:rsidRDefault="007B4C3D" w:rsidP="000F6E21">
                      <w:pPr>
                        <w:pStyle w:val="BodyText3"/>
                        <w:numPr>
                          <w:ilvl w:val="0"/>
                          <w:numId w:val="6"/>
                        </w:numPr>
                        <w:spacing w:after="0" w:line="240" w:lineRule="auto"/>
                        <w:ind w:hanging="270"/>
                        <w:rPr>
                          <w:color w:val="auto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auto"/>
                          <w:sz w:val="20"/>
                          <w:szCs w:val="20"/>
                        </w:rPr>
                        <w:t>Hervir</w:t>
                      </w:r>
                      <w:proofErr w:type="spellEnd"/>
                      <w:r w:rsidR="00834BB4" w:rsidRPr="00834BB4">
                        <w:rPr>
                          <w:color w:val="auto"/>
                          <w:sz w:val="20"/>
                          <w:szCs w:val="20"/>
                        </w:rPr>
                        <w:t xml:space="preserve"> el </w:t>
                      </w:r>
                      <w:proofErr w:type="spellStart"/>
                      <w:r w:rsidR="00834BB4" w:rsidRPr="00834BB4">
                        <w:rPr>
                          <w:color w:val="auto"/>
                          <w:sz w:val="20"/>
                          <w:szCs w:val="20"/>
                        </w:rPr>
                        <w:t>agua</w:t>
                      </w:r>
                      <w:proofErr w:type="spellEnd"/>
                      <w:r w:rsidR="00834BB4" w:rsidRPr="00834BB4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834BB4" w:rsidRPr="00834BB4">
                        <w:rPr>
                          <w:color w:val="auto"/>
                          <w:sz w:val="20"/>
                          <w:szCs w:val="20"/>
                        </w:rPr>
                        <w:t>durante</w:t>
                      </w:r>
                      <w:proofErr w:type="spellEnd"/>
                      <w:r w:rsidR="00834BB4" w:rsidRPr="00834BB4">
                        <w:rPr>
                          <w:color w:val="auto"/>
                          <w:sz w:val="20"/>
                          <w:szCs w:val="20"/>
                        </w:rPr>
                        <w:t xml:space="preserve"> un </w:t>
                      </w:r>
                      <w:proofErr w:type="spellStart"/>
                      <w:r w:rsidR="00834BB4" w:rsidRPr="00834BB4">
                        <w:rPr>
                          <w:color w:val="auto"/>
                          <w:sz w:val="20"/>
                          <w:szCs w:val="20"/>
                        </w:rPr>
                        <w:t>mí</w:t>
                      </w:r>
                      <w:r w:rsidR="000F6E21" w:rsidRPr="00834BB4">
                        <w:rPr>
                          <w:color w:val="auto"/>
                          <w:sz w:val="20"/>
                          <w:szCs w:val="20"/>
                        </w:rPr>
                        <w:t>nimo</w:t>
                      </w:r>
                      <w:proofErr w:type="spellEnd"/>
                      <w:r w:rsidR="00013910">
                        <w:rPr>
                          <w:color w:val="auto"/>
                          <w:sz w:val="20"/>
                          <w:szCs w:val="20"/>
                        </w:rPr>
                        <w:t xml:space="preserve"> de 1 </w:t>
                      </w:r>
                      <w:proofErr w:type="spellStart"/>
                      <w:r w:rsidR="00013910">
                        <w:rPr>
                          <w:color w:val="auto"/>
                          <w:sz w:val="20"/>
                          <w:szCs w:val="20"/>
                        </w:rPr>
                        <w:t>minuto</w:t>
                      </w:r>
                      <w:proofErr w:type="spellEnd"/>
                      <w:r w:rsidR="00013910">
                        <w:rPr>
                          <w:color w:val="auto"/>
                          <w:sz w:val="20"/>
                          <w:szCs w:val="20"/>
                        </w:rPr>
                        <w:t xml:space="preserve">, o </w:t>
                      </w:r>
                      <w:proofErr w:type="spellStart"/>
                      <w:r w:rsidR="00013910">
                        <w:rPr>
                          <w:color w:val="auto"/>
                          <w:sz w:val="20"/>
                          <w:szCs w:val="20"/>
                        </w:rPr>
                        <w:t>desinf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ectar</w:t>
                      </w:r>
                      <w:r w:rsidR="000F6E21" w:rsidRPr="00834BB4">
                        <w:rPr>
                          <w:color w:val="auto"/>
                          <w:sz w:val="20"/>
                          <w:szCs w:val="20"/>
                        </w:rPr>
                        <w:t>la</w:t>
                      </w:r>
                      <w:proofErr w:type="spellEnd"/>
                      <w:r w:rsidR="000F6E21" w:rsidRPr="00834BB4">
                        <w:rPr>
                          <w:color w:val="auto"/>
                          <w:sz w:val="20"/>
                          <w:szCs w:val="20"/>
                        </w:rPr>
                        <w:t xml:space="preserve"> con 8 </w:t>
                      </w:r>
                      <w:proofErr w:type="spellStart"/>
                      <w:r w:rsidR="00834BB4" w:rsidRPr="00834BB4">
                        <w:rPr>
                          <w:color w:val="auto"/>
                          <w:sz w:val="20"/>
                          <w:szCs w:val="20"/>
                        </w:rPr>
                        <w:t>gotas</w:t>
                      </w:r>
                      <w:proofErr w:type="spellEnd"/>
                      <w:r w:rsidR="00834BB4" w:rsidRPr="00834BB4">
                        <w:rPr>
                          <w:color w:val="auto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="00834BB4" w:rsidRPr="00834BB4">
                        <w:rPr>
                          <w:color w:val="auto"/>
                          <w:sz w:val="20"/>
                          <w:szCs w:val="20"/>
                        </w:rPr>
                        <w:t>lavandina</w:t>
                      </w:r>
                      <w:proofErr w:type="spellEnd"/>
                      <w:r w:rsidR="00834BB4" w:rsidRPr="00834BB4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834BB4" w:rsidRPr="00834BB4">
                        <w:rPr>
                          <w:color w:val="auto"/>
                          <w:sz w:val="20"/>
                          <w:szCs w:val="20"/>
                        </w:rPr>
                        <w:t>por</w:t>
                      </w:r>
                      <w:proofErr w:type="spellEnd"/>
                      <w:r w:rsidR="00834BB4" w:rsidRPr="00834BB4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834BB4" w:rsidRPr="00834BB4">
                        <w:rPr>
                          <w:color w:val="auto"/>
                          <w:sz w:val="20"/>
                          <w:szCs w:val="20"/>
                        </w:rPr>
                        <w:t>cada</w:t>
                      </w:r>
                      <w:proofErr w:type="spellEnd"/>
                      <w:r w:rsidR="00834BB4" w:rsidRPr="00834BB4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834BB4" w:rsidRPr="00834BB4">
                        <w:rPr>
                          <w:color w:val="auto"/>
                          <w:sz w:val="20"/>
                          <w:szCs w:val="20"/>
                        </w:rPr>
                        <w:t>gal</w:t>
                      </w:r>
                      <w:r w:rsidR="00013910" w:rsidRPr="007B4C3D">
                        <w:rPr>
                          <w:color w:val="000000" w:themeColor="text1"/>
                          <w:sz w:val="20"/>
                          <w:szCs w:val="20"/>
                        </w:rPr>
                        <w:t>ó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>n</w:t>
                      </w:r>
                      <w:proofErr w:type="spellEnd"/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>
                        <w:rPr>
                          <w:color w:val="auto"/>
                          <w:sz w:val="20"/>
                          <w:szCs w:val="20"/>
                        </w:rPr>
                        <w:t>agua</w:t>
                      </w:r>
                      <w:proofErr w:type="spellEnd"/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, y </w:t>
                      </w:r>
                      <w:proofErr w:type="spellStart"/>
                      <w:r>
                        <w:rPr>
                          <w:color w:val="auto"/>
                          <w:sz w:val="20"/>
                          <w:szCs w:val="20"/>
                        </w:rPr>
                        <w:t>aguardar</w:t>
                      </w:r>
                      <w:proofErr w:type="spellEnd"/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 20 </w:t>
                      </w:r>
                      <w:proofErr w:type="spellStart"/>
                      <w:r>
                        <w:rPr>
                          <w:color w:val="auto"/>
                          <w:sz w:val="20"/>
                          <w:szCs w:val="20"/>
                        </w:rPr>
                        <w:t>minutos</w:t>
                      </w:r>
                      <w:proofErr w:type="spellEnd"/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 antes de </w:t>
                      </w:r>
                      <w:proofErr w:type="spellStart"/>
                      <w:r>
                        <w:rPr>
                          <w:color w:val="auto"/>
                          <w:sz w:val="20"/>
                          <w:szCs w:val="20"/>
                        </w:rPr>
                        <w:t>usar</w:t>
                      </w:r>
                      <w:proofErr w:type="spellEnd"/>
                      <w:r w:rsidR="000F6E21" w:rsidRPr="00834BB4">
                        <w:rPr>
                          <w:color w:val="auto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65340E4F" w14:textId="56F1E45D" w:rsidR="000F6E21" w:rsidRPr="00834BB4" w:rsidRDefault="007B4C3D" w:rsidP="000F6E21">
                      <w:pPr>
                        <w:pStyle w:val="BodyText3"/>
                        <w:numPr>
                          <w:ilvl w:val="0"/>
                          <w:numId w:val="6"/>
                        </w:numPr>
                        <w:spacing w:after="0" w:line="240" w:lineRule="auto"/>
                        <w:ind w:hanging="270"/>
                        <w:rPr>
                          <w:color w:val="auto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color w:val="auto"/>
                          <w:sz w:val="20"/>
                          <w:szCs w:val="20"/>
                        </w:rPr>
                        <w:t>Dejar</w:t>
                      </w:r>
                      <w:proofErr w:type="spellEnd"/>
                      <w:r w:rsidR="00011353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011353">
                        <w:rPr>
                          <w:color w:val="auto"/>
                          <w:sz w:val="20"/>
                          <w:szCs w:val="20"/>
                        </w:rPr>
                        <w:t>correr</w:t>
                      </w:r>
                      <w:proofErr w:type="spellEnd"/>
                      <w:r w:rsidR="00011353">
                        <w:rPr>
                          <w:color w:val="auto"/>
                          <w:sz w:val="20"/>
                          <w:szCs w:val="20"/>
                        </w:rPr>
                        <w:t xml:space="preserve"> el </w:t>
                      </w:r>
                      <w:proofErr w:type="spellStart"/>
                      <w:r w:rsidR="00011353">
                        <w:rPr>
                          <w:color w:val="auto"/>
                          <w:sz w:val="20"/>
                          <w:szCs w:val="20"/>
                        </w:rPr>
                        <w:t>agua</w:t>
                      </w:r>
                      <w:proofErr w:type="spellEnd"/>
                      <w:r w:rsidR="00011353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011353">
                        <w:rPr>
                          <w:color w:val="auto"/>
                          <w:sz w:val="20"/>
                          <w:szCs w:val="20"/>
                        </w:rPr>
                        <w:t>por</w:t>
                      </w:r>
                      <w:proofErr w:type="spellEnd"/>
                      <w:r w:rsidR="000F6E21" w:rsidRPr="00834BB4">
                        <w:rPr>
                          <w:color w:val="auto"/>
                          <w:sz w:val="20"/>
                          <w:szCs w:val="20"/>
                        </w:rPr>
                        <w:t xml:space="preserve"> la </w:t>
                      </w:r>
                      <w:proofErr w:type="spellStart"/>
                      <w:r w:rsidR="006E6F11">
                        <w:rPr>
                          <w:color w:val="auto"/>
                          <w:sz w:val="20"/>
                          <w:szCs w:val="20"/>
                        </w:rPr>
                        <w:t>tub</w:t>
                      </w:r>
                      <w:r w:rsidR="00834BB4" w:rsidRPr="00834BB4">
                        <w:rPr>
                          <w:color w:val="auto"/>
                          <w:sz w:val="20"/>
                          <w:szCs w:val="20"/>
                        </w:rPr>
                        <w:t>erí</w:t>
                      </w:r>
                      <w:r w:rsidR="00011353">
                        <w:rPr>
                          <w:color w:val="auto"/>
                          <w:sz w:val="20"/>
                          <w:szCs w:val="20"/>
                        </w:rPr>
                        <w:t>a</w:t>
                      </w:r>
                      <w:proofErr w:type="spellEnd"/>
                      <w:r w:rsidR="000F6E21" w:rsidRPr="00834BB4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0F6E21" w:rsidRPr="00834BB4">
                        <w:rPr>
                          <w:color w:val="auto"/>
                          <w:sz w:val="20"/>
                          <w:szCs w:val="20"/>
                        </w:rPr>
                        <w:t>duran</w:t>
                      </w:r>
                      <w:r w:rsidR="00834BB4" w:rsidRPr="00834BB4">
                        <w:rPr>
                          <w:color w:val="auto"/>
                          <w:sz w:val="20"/>
                          <w:szCs w:val="20"/>
                        </w:rPr>
                        <w:t>te</w:t>
                      </w:r>
                      <w:proofErr w:type="spellEnd"/>
                      <w:r w:rsidR="00834BB4" w:rsidRPr="00834BB4">
                        <w:rPr>
                          <w:color w:val="auto"/>
                          <w:sz w:val="20"/>
                          <w:szCs w:val="20"/>
                        </w:rPr>
                        <w:t xml:space="preserve"> 5 </w:t>
                      </w:r>
                      <w:proofErr w:type="spellStart"/>
                      <w:r w:rsidR="00834BB4" w:rsidRPr="00834BB4">
                        <w:rPr>
                          <w:color w:val="auto"/>
                          <w:sz w:val="20"/>
                          <w:szCs w:val="20"/>
                        </w:rPr>
                        <w:t>minutos</w:t>
                      </w:r>
                      <w:proofErr w:type="spellEnd"/>
                      <w:r w:rsidR="00834BB4" w:rsidRPr="00834BB4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834BB4" w:rsidRPr="00834BB4">
                        <w:rPr>
                          <w:color w:val="auto"/>
                          <w:sz w:val="20"/>
                          <w:szCs w:val="20"/>
                        </w:rPr>
                        <w:t>una</w:t>
                      </w:r>
                      <w:proofErr w:type="spellEnd"/>
                      <w:r w:rsidR="00834BB4" w:rsidRPr="00834BB4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834BB4" w:rsidRPr="00834BB4">
                        <w:rPr>
                          <w:color w:val="auto"/>
                          <w:sz w:val="20"/>
                          <w:szCs w:val="20"/>
                        </w:rPr>
                        <w:t>vez</w:t>
                      </w:r>
                      <w:proofErr w:type="spellEnd"/>
                      <w:r w:rsidR="00471967" w:rsidRPr="00834BB4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71967" w:rsidRPr="00834BB4">
                        <w:rPr>
                          <w:color w:val="auto"/>
                          <w:sz w:val="20"/>
                          <w:szCs w:val="20"/>
                        </w:rPr>
                        <w:t>levantado</w:t>
                      </w:r>
                      <w:proofErr w:type="spellEnd"/>
                      <w:r w:rsidR="00471967" w:rsidRPr="00834BB4">
                        <w:rPr>
                          <w:color w:val="auto"/>
                          <w:sz w:val="20"/>
                          <w:szCs w:val="20"/>
                        </w:rPr>
                        <w:t xml:space="preserve"> el </w:t>
                      </w:r>
                      <w:proofErr w:type="spellStart"/>
                      <w:r w:rsidR="00471967" w:rsidRPr="00834BB4">
                        <w:rPr>
                          <w:color w:val="auto"/>
                          <w:sz w:val="20"/>
                          <w:szCs w:val="20"/>
                        </w:rPr>
                        <w:t>al</w:t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>erta</w:t>
                      </w:r>
                      <w:proofErr w:type="spellEnd"/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>
                        <w:rPr>
                          <w:color w:val="auto"/>
                          <w:sz w:val="20"/>
                          <w:szCs w:val="20"/>
                        </w:rPr>
                        <w:t>hervir</w:t>
                      </w:r>
                      <w:proofErr w:type="spellEnd"/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 el </w:t>
                      </w:r>
                      <w:proofErr w:type="spellStart"/>
                      <w:r>
                        <w:rPr>
                          <w:color w:val="auto"/>
                          <w:sz w:val="20"/>
                          <w:szCs w:val="20"/>
                        </w:rPr>
                        <w:t>agua</w:t>
                      </w:r>
                      <w:proofErr w:type="spellEnd"/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, y </w:t>
                      </w:r>
                      <w:proofErr w:type="spellStart"/>
                      <w:r>
                        <w:rPr>
                          <w:color w:val="auto"/>
                          <w:sz w:val="20"/>
                          <w:szCs w:val="20"/>
                        </w:rPr>
                        <w:t>cambiar</w:t>
                      </w:r>
                      <w:proofErr w:type="spellEnd"/>
                      <w:r w:rsidR="00471967" w:rsidRPr="00834BB4">
                        <w:rPr>
                          <w:color w:val="auto"/>
                          <w:sz w:val="20"/>
                          <w:szCs w:val="20"/>
                        </w:rPr>
                        <w:t xml:space="preserve"> los </w:t>
                      </w:r>
                      <w:proofErr w:type="spellStart"/>
                      <w:r w:rsidR="00471967" w:rsidRPr="00834BB4">
                        <w:rPr>
                          <w:color w:val="auto"/>
                          <w:sz w:val="20"/>
                          <w:szCs w:val="20"/>
                        </w:rPr>
                        <w:t>filtros</w:t>
                      </w:r>
                      <w:proofErr w:type="spellEnd"/>
                      <w:r w:rsidR="00471967" w:rsidRPr="00834BB4">
                        <w:rPr>
                          <w:color w:val="auto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="00471967" w:rsidRPr="00834BB4">
                        <w:rPr>
                          <w:color w:val="auto"/>
                          <w:sz w:val="20"/>
                          <w:szCs w:val="20"/>
                        </w:rPr>
                        <w:t>agua</w:t>
                      </w:r>
                      <w:proofErr w:type="spellEnd"/>
                      <w:r w:rsidR="00471967" w:rsidRPr="00834BB4">
                        <w:rPr>
                          <w:color w:val="auto"/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="00471967" w:rsidRPr="00834BB4">
                        <w:rPr>
                          <w:color w:val="auto"/>
                          <w:sz w:val="20"/>
                          <w:szCs w:val="20"/>
                        </w:rPr>
                        <w:t>sistemas</w:t>
                      </w:r>
                      <w:proofErr w:type="spellEnd"/>
                      <w:r w:rsidR="00471967" w:rsidRPr="00834BB4">
                        <w:rPr>
                          <w:color w:val="auto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="00471967" w:rsidRPr="00834BB4">
                        <w:rPr>
                          <w:color w:val="auto"/>
                          <w:sz w:val="20"/>
                          <w:szCs w:val="20"/>
                        </w:rPr>
                        <w:t>hielo</w:t>
                      </w:r>
                      <w:proofErr w:type="spellEnd"/>
                      <w:r w:rsidR="00471967" w:rsidRPr="00834BB4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71967" w:rsidRPr="00834BB4">
                        <w:rPr>
                          <w:color w:val="auto"/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="00471967" w:rsidRPr="00834BB4">
                        <w:rPr>
                          <w:color w:val="auto"/>
                          <w:sz w:val="20"/>
                          <w:szCs w:val="20"/>
                        </w:rPr>
                        <w:t xml:space="preserve"> se </w:t>
                      </w:r>
                      <w:proofErr w:type="spellStart"/>
                      <w:r w:rsidR="00471967" w:rsidRPr="00834BB4">
                        <w:rPr>
                          <w:color w:val="auto"/>
                          <w:sz w:val="20"/>
                          <w:szCs w:val="20"/>
                        </w:rPr>
                        <w:t>hayan</w:t>
                      </w:r>
                      <w:proofErr w:type="spellEnd"/>
                      <w:r w:rsidR="00471967" w:rsidRPr="00834BB4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71967" w:rsidRPr="00834BB4">
                        <w:rPr>
                          <w:color w:val="auto"/>
                          <w:sz w:val="20"/>
                          <w:szCs w:val="20"/>
                        </w:rPr>
                        <w:t>contaminado</w:t>
                      </w:r>
                      <w:proofErr w:type="spellEnd"/>
                      <w:r w:rsidR="00471967" w:rsidRPr="00834BB4">
                        <w:rPr>
                          <w:color w:val="auto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4063661E" w14:textId="77777777" w:rsidR="000F6E21" w:rsidRPr="00675052" w:rsidRDefault="000F6E21" w:rsidP="000F6E21">
                      <w:pPr>
                        <w:spacing w:after="0"/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8326B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08055" behindDoc="0" locked="0" layoutInCell="1" allowOverlap="1" wp14:anchorId="45DBF2E1" wp14:editId="386C0821">
                <wp:simplePos x="0" y="0"/>
                <wp:positionH relativeFrom="page">
                  <wp:posOffset>321091</wp:posOffset>
                </wp:positionH>
                <wp:positionV relativeFrom="page">
                  <wp:posOffset>3432175</wp:posOffset>
                </wp:positionV>
                <wp:extent cx="7223760" cy="1494155"/>
                <wp:effectExtent l="0" t="0" r="0" b="4445"/>
                <wp:wrapThrough wrapText="bothSides">
                  <wp:wrapPolygon edited="0">
                    <wp:start x="0" y="0"/>
                    <wp:lineTo x="0" y="21297"/>
                    <wp:lineTo x="21494" y="21297"/>
                    <wp:lineTo x="21494" y="0"/>
                    <wp:lineTo x="0" y="0"/>
                  </wp:wrapPolygon>
                </wp:wrapThrough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3760" cy="1494155"/>
                          <a:chOff x="0" y="0"/>
                          <a:chExt cx="7223760" cy="149415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305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23760" cy="149415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2">
                                  <a:lumMod val="75000"/>
                                </a:schemeClr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  <a:tileRect/>
                          </a:gradFill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137160" tIns="137160" rIns="137160" bIns="137160" anchor="t" anchorCtr="0" upright="1"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137160" y="137160"/>
                            <a:ext cx="337820" cy="14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668D7A41" w14:textId="77777777" w:rsidR="005E58C0" w:rsidRDefault="005E58C0" w:rsidP="00A5112E">
                              <w:pPr>
                                <w:pStyle w:val="BodyText3"/>
                                <w:spacing w:after="0" w:line="240" w:lineRule="auto"/>
                                <w:ind w:left="360"/>
                                <w:rPr>
                                  <w:color w:val="auto"/>
                                  <w:sz w:val="20"/>
                                </w:rPr>
                              </w:pPr>
                            </w:p>
                            <w:p w14:paraId="02498BD2" w14:textId="3D260C2C" w:rsidR="005E58C0" w:rsidRPr="00650165" w:rsidRDefault="005E58C0" w:rsidP="005F6443">
                              <w:pPr>
                                <w:pStyle w:val="BodyText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ind w:hanging="270"/>
                                <w:rPr>
                                  <w:color w:val="auto"/>
                                </w:rPr>
                              </w:pPr>
                              <w:r w:rsidRPr="00650165">
                                <w:rPr>
                                  <w:color w:val="auto"/>
                                </w:rPr>
                                <w:t>Floodwaters are of</w:t>
                              </w:r>
                              <w:r w:rsidR="009152B9">
                                <w:rPr>
                                  <w:color w:val="auto"/>
                                </w:rPr>
                                <w:t xml:space="preserve">ten contaminated with fuel, </w:t>
                              </w:r>
                              <w:proofErr w:type="spellStart"/>
                              <w:r w:rsidR="009152B9">
                                <w:rPr>
                                  <w:color w:val="auto"/>
                                </w:rPr>
                                <w:t>che</w:t>
                              </w:r>
                              <w:r w:rsidRPr="00650165">
                                <w:rPr>
                                  <w:color w:val="auto"/>
                                </w:rPr>
                                <w:t>icals</w:t>
                              </w:r>
                              <w:proofErr w:type="spellEnd"/>
                              <w:r w:rsidRPr="00650165">
                                <w:rPr>
                                  <w:color w:val="auto"/>
                                </w:rPr>
                                <w:t>, sewage and bacteria.</w:t>
                              </w:r>
                            </w:p>
                            <w:p w14:paraId="66615A46" w14:textId="1008847A" w:rsidR="005E58C0" w:rsidRPr="00650165" w:rsidRDefault="005E58C0" w:rsidP="005F6443">
                              <w:pPr>
                                <w:pStyle w:val="BodyText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ind w:hanging="270"/>
                                <w:rPr>
                                  <w:color w:val="auto"/>
                                </w:rPr>
                              </w:pPr>
                              <w:r w:rsidRPr="00650165">
                                <w:rPr>
                                  <w:color w:val="auto"/>
                                </w:rPr>
                                <w:t xml:space="preserve">Avoid </w:t>
                              </w:r>
                              <w:r>
                                <w:rPr>
                                  <w:color w:val="auto"/>
                                </w:rPr>
                                <w:t xml:space="preserve">ALL contact with </w:t>
                              </w:r>
                              <w:r w:rsidRPr="00650165">
                                <w:rPr>
                                  <w:color w:val="auto"/>
                                </w:rPr>
                                <w:t xml:space="preserve">floodwaters, </w:t>
                              </w:r>
                              <w:r>
                                <w:rPr>
                                  <w:color w:val="auto"/>
                                </w:rPr>
                                <w:t>and avoid</w:t>
                              </w:r>
                              <w:r w:rsidRPr="00650165">
                                <w:rPr>
                                  <w:color w:val="auto"/>
                                </w:rPr>
                                <w:t xml:space="preserve"> inhaling </w:t>
                              </w:r>
                              <w:r>
                                <w:rPr>
                                  <w:color w:val="auto"/>
                                </w:rPr>
                                <w:t xml:space="preserve">evaporating </w:t>
                              </w:r>
                              <w:r w:rsidRPr="00650165">
                                <w:rPr>
                                  <w:color w:val="auto"/>
                                </w:rPr>
                                <w:t xml:space="preserve">fumes. </w:t>
                              </w:r>
                            </w:p>
                            <w:p w14:paraId="18A1D98C" w14:textId="77777777" w:rsidR="005E58C0" w:rsidRPr="00650165" w:rsidRDefault="005E58C0" w:rsidP="009422E0">
                              <w:pPr>
                                <w:pStyle w:val="BodyText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ind w:hanging="270"/>
                                <w:rPr>
                                  <w:color w:val="auto"/>
                                </w:rPr>
                              </w:pPr>
                              <w:r w:rsidRPr="00650165">
                                <w:rPr>
                                  <w:color w:val="auto"/>
                                </w:rPr>
                                <w:t>Clean all hard surfaces with a solution of 1.5 cup bleach to 1 gallon of water.</w:t>
                              </w:r>
                            </w:p>
                            <w:p w14:paraId="1E2079B2" w14:textId="53E90718" w:rsidR="005E58C0" w:rsidRPr="00650165" w:rsidRDefault="005E58C0" w:rsidP="005F6443">
                              <w:pPr>
                                <w:pStyle w:val="BodyText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ind w:hanging="270"/>
                                <w:rPr>
                                  <w:color w:val="auto"/>
                                </w:rPr>
                              </w:pPr>
                              <w:r w:rsidRPr="00650165">
                                <w:rPr>
                                  <w:color w:val="auto"/>
                                </w:rPr>
                                <w:t>Wear rubber boots and gloves and a mask</w:t>
                              </w:r>
                              <w:r>
                                <w:rPr>
                                  <w:color w:val="auto"/>
                                </w:rPr>
                                <w:t xml:space="preserve"> during cleanup</w:t>
                              </w:r>
                              <w:r w:rsidRPr="00650165">
                                <w:rPr>
                                  <w:color w:val="auto"/>
                                </w:rPr>
                                <w:t>.</w:t>
                              </w:r>
                            </w:p>
                            <w:p w14:paraId="7A139303" w14:textId="6437AD48" w:rsidR="005E58C0" w:rsidRPr="00650165" w:rsidRDefault="005E58C0" w:rsidP="005F6443">
                              <w:pPr>
                                <w:pStyle w:val="BodyText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ind w:hanging="270"/>
                                <w:rPr>
                                  <w:color w:val="auto"/>
                                </w:rPr>
                              </w:pPr>
                              <w:r w:rsidRPr="00650165">
                                <w:rPr>
                                  <w:color w:val="auto"/>
                                </w:rPr>
                                <w:t>Do not expose open wounds to flood waters</w:t>
                              </w:r>
                              <w:r>
                                <w:rPr>
                                  <w:color w:val="auto"/>
                                </w:rPr>
                                <w:t>.</w:t>
                              </w:r>
                            </w:p>
                            <w:p w14:paraId="783AB7B9" w14:textId="72EA8295" w:rsidR="005E58C0" w:rsidRPr="00650165" w:rsidRDefault="005E58C0" w:rsidP="005F6443">
                              <w:pPr>
                                <w:pStyle w:val="BodyText3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ind w:hanging="270"/>
                                <w:rPr>
                                  <w:color w:val="auto"/>
                                </w:rPr>
                              </w:pPr>
                              <w:r w:rsidRPr="00650165">
                                <w:rPr>
                                  <w:color w:val="auto"/>
                                </w:rPr>
                                <w:t>Throw out ALL food that had contact with floodwater. Disinfect canned goods before opening.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DBF2E1" id="Group_x0020_21" o:spid="_x0000_s1059" style="position:absolute;margin-left:25.3pt;margin-top:270.25pt;width:568.8pt;height:117.65pt;z-index:251608055;mso-position-horizontal-relative:page;mso-position-vertical-relative:page" coordsize="7223760,14941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3QUjE8EAAB5CwAADgAAAGRycy9lMm9Eb2MueG1szFbbbuM2EH0v0H8g9K5YkmXJNuIsFDsKCqS7&#10;QZMizzRNXVBJZEk6clr03ztDynKS3SJB2qL1g8zLcDg8c86Q558ObUMeudK16FZeeBZ4hHdM7Oqu&#10;XHk/3+f+3CPa0G5HG9HxlffEtffp4vvvznu55JGoRLPjioCTTi97ufIqY+RyMtGs4i3VZ0LyDiYL&#10;oVpqoKvKyU7RHry3zSQKgmTSC7WTSjCuNYxu3KR3Yf0XBWfmS1Fobkiz8iA2Y7/Kfrf4nVyc02Wp&#10;qKxqNoRBPxBFS+sONh1dbaihZK/qr1y1NVNCi8KcMdFORFHUjNszwGnC4NVprpXYS3uWctmXcoQJ&#10;oH2F04fdss+Pt4rUu5UXhR7paAs5stsS6AM4vSyXYHOt5J28VcNA6Xp43kOhWvyHk5CDhfVphJUf&#10;DGEwmEbRNE0AfQZzYbyIw9nMAc8qyM5X61h19cbKyWlj2ORGGwwBt7OQ/x6s15dX0yTy8yhI/Hi7&#10;iPzFfJH5YTJfBEkUbS6Tqz8A15aG8bKH5Eugzj2svxSHvKHlADROvw/plrIXvAzDiWUEeaTAOwsk&#10;hAwbXJy7fxvyBMEdsewlKECfkqzftzXy/1vcuauo5JY7GhM4JHkazI5Z/gm0Qbuy4SReRC7V1hLz&#10;jHBqeSPYL5p0Yl2BHc+UEn3F6Q4CcyfCiMG1W4AdDUvJtv9R7IBFdG8E7H/K1Eco8izRUmlzzUVL&#10;sLHyFIRv3dNHABOICaZHE9wVNL3L66YhRVNDXemg+nhECfNQm8pig6ewhnrgT6mJFHC4wA7bCsTX&#10;jXI53JaRHW72LRzPjaWzILAVBLYezW0gpXaencMQzMAQh7Qqt6PP3P4QenCAS+zfEE1TdwRgt5LS&#10;jDYcJGphp0tTNxyzNywcDorumw6/ncCDu1k3wm0ldDhZHg6bnCSTZ1mUbKYbfzNfpCAZHvnzPIj9&#10;yyyehes0zcNNOkpGNpRxV7r/Ubm4kK1Mnst5PUujLJ0t/CSbhX4cBnM/y4LI3+RZkAVxvl7El2Ns&#10;/6mcnQSwaurlVuyeQA5AOZtDuCOhUQn1m0cwxpWnf91TBaRsfuhQUtM0xBppXvTUi972RY92DNyt&#10;POMBUbC5Nu5i20tVlxXs5gjeiQykWNSWL6fIgG7YgZLj4v3Xa08YH0sPlloCtZbAEOQcwxjqCDEH&#10;GB+YjuNYUpDTr+6ZI1p4oTjgwI/jDN4402k6j8YLJ0nm9r4BeR3dHCvFO4vJqKi/I7H/DY2fyQwg&#10;gVzYamDZ4OBG4M1hezi+C4YcvWK0liyvoRbfUG1uqYJnEyCONP8Cn6IR/coTQ8sjSPxvjb8li1ER&#10;0HBigIbTATS6fbsW9oYlEI1top1pjs1CifYBbsgMxQdTf6kZeGEynmXWCF5mkpqb7k6yo4aQL/eH&#10;B6rkwBgDsH0Wx0uWLl/dQs7WFeM31WffAfC+cxeAe4viA/J536r19GK++BMAAP//AwBQSwMEFAAG&#10;AAgAAAAhAF+O0cviAAAACwEAAA8AAABkcnMvZG93bnJldi54bWxMj0FOwzAQRfdIvYM1ldggareQ&#10;JgpxqgrBAqmqoHAAN54mofE4jZ3W3B53BavRaJ7+vF+sgunYGQfXWpIwnwlgSJXVLdUSvj5f7zNg&#10;zivSqrOEEn7Qwaqc3BQq1/ZCH3je+ZrFEHK5ktB43+ecu6pBo9zM9kjxdrCDUT6uQ831oC4x3HR8&#10;IcSSG9VS/NCoHp8brI670UgIh7XbjC9b971935xC+kZtuHuQ8nYa1k/APAb/B8NVP6pDGZ32diTt&#10;WCchEctIxvkoEmBXYJ5lC2B7CWmaZMDLgv/vUP4CAAD//wMAUEsBAi0AFAAGAAgAAAAhAOSZw8D7&#10;AAAA4QEAABMAAAAAAAAAAAAAAAAAAAAAAFtDb250ZW50X1R5cGVzXS54bWxQSwECLQAUAAYACAAA&#10;ACEAI7Jq4dcAAACUAQAACwAAAAAAAAAAAAAAAAAsAQAAX3JlbHMvLnJlbHNQSwECLQAUAAYACAAA&#10;ACEA73QUjE8EAAB5CwAADgAAAAAAAAAAAAAAAAAsAgAAZHJzL2Uyb0RvYy54bWxQSwECLQAUAAYA&#10;CAAAACEAX47Ry+IAAAALAQAADwAAAAAAAAAAAAAAAACnBgAAZHJzL2Rvd25yZXYueG1sUEsFBgAA&#10;AAAEAAQA8wAAALYHAAAAAA==&#10;" mv:complextextbox="1">
                <v:rect id="Rectangle_x0020_492" o:spid="_x0000_s1060" style="position:absolute;width:7223760;height:14941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8TL8xgAA&#10;ANwAAAAPAAAAZHJzL2Rvd25yZXYueG1sRI/dSgMxFITvBd8hHKF3NqmiyLZpaStCKYX+qKWXx81x&#10;d+nmZNmkm/XtG0HwcpiZb5jJrLe16Kj1lWMNo6ECQZw7U3Gh4eP97f4FhA/IBmvHpOGHPMymtzcT&#10;zIyLvKfuEAqRIOwz1FCG0GRS+rwki37oGuLkfbvWYkiyLaRpMSa4reWDUs/SYsVpocSGliXl58PF&#10;asDdYn3qNvH1GOPX5yYeVbXtz1oP7vr5GESgPvyH/9oro+FRPcHvmXQE5PQK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8TL8xgAAANwAAAAPAAAAAAAAAAAAAAAAAJcCAABkcnMv&#10;ZG93bnJldi54bWxQSwUGAAAAAAQABAD1AAAAigMAAAAA&#10;" mv:complextextbox="1" fillcolor="#7ea8ca [2414]" stroked="f">
                  <v:fill rotate="t" angle="-90" focus="100%" type="gradient"/>
                  <v:textbox inset="10.8pt,10.8pt,10.8pt,10.8pt"/>
                </v:rect>
                <v:shape id="Text_x0020_Box_x0020_14" o:spid="_x0000_s1061" type="#_x0000_t202" style="position:absolute;left:137160;top:137160;width:337820;height:1466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qS0wQAA&#10;ANsAAAAPAAAAZHJzL2Rvd25yZXYueG1sRE9Ni8IwEL0v+B/CCN7W1E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gKktMEAAADbAAAADwAAAAAAAAAAAAAAAACXAgAAZHJzL2Rvd25y&#10;ZXYueG1sUEsFBgAAAAAEAAQA9QAAAIUDAAAAAA==&#10;" filled="f" stroked="f">
                  <v:textbox inset="0,0,0,0">
                    <w:txbxContent>
                      <w:p w14:paraId="668D7A41" w14:textId="77777777" w:rsidR="005E58C0" w:rsidRDefault="005E58C0" w:rsidP="00A5112E">
                        <w:pPr>
                          <w:pStyle w:val="BodyText3"/>
                          <w:spacing w:after="0" w:line="240" w:lineRule="auto"/>
                          <w:ind w:left="360"/>
                          <w:rPr>
                            <w:color w:val="auto"/>
                            <w:sz w:val="20"/>
                          </w:rPr>
                        </w:pPr>
                      </w:p>
                      <w:p w14:paraId="02498BD2" w14:textId="3D260C2C" w:rsidR="005E58C0" w:rsidRPr="00650165" w:rsidRDefault="005E58C0" w:rsidP="005F6443">
                        <w:pPr>
                          <w:pStyle w:val="BodyText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ind w:hanging="270"/>
                          <w:rPr>
                            <w:color w:val="auto"/>
                          </w:rPr>
                        </w:pPr>
                        <w:r w:rsidRPr="00650165">
                          <w:rPr>
                            <w:color w:val="auto"/>
                          </w:rPr>
                          <w:t>Floodwaters are of</w:t>
                        </w:r>
                        <w:r w:rsidR="009152B9">
                          <w:rPr>
                            <w:color w:val="auto"/>
                          </w:rPr>
                          <w:t xml:space="preserve">ten contaminated with fuel, </w:t>
                        </w:r>
                        <w:proofErr w:type="spellStart"/>
                        <w:r w:rsidR="009152B9">
                          <w:rPr>
                            <w:color w:val="auto"/>
                          </w:rPr>
                          <w:t>che</w:t>
                        </w:r>
                        <w:r w:rsidRPr="00650165">
                          <w:rPr>
                            <w:color w:val="auto"/>
                          </w:rPr>
                          <w:t>icals</w:t>
                        </w:r>
                        <w:proofErr w:type="spellEnd"/>
                        <w:r w:rsidRPr="00650165">
                          <w:rPr>
                            <w:color w:val="auto"/>
                          </w:rPr>
                          <w:t>, sewage and bacteria.</w:t>
                        </w:r>
                      </w:p>
                      <w:p w14:paraId="66615A46" w14:textId="1008847A" w:rsidR="005E58C0" w:rsidRPr="00650165" w:rsidRDefault="005E58C0" w:rsidP="005F6443">
                        <w:pPr>
                          <w:pStyle w:val="BodyText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ind w:hanging="270"/>
                          <w:rPr>
                            <w:color w:val="auto"/>
                          </w:rPr>
                        </w:pPr>
                        <w:r w:rsidRPr="00650165">
                          <w:rPr>
                            <w:color w:val="auto"/>
                          </w:rPr>
                          <w:t xml:space="preserve">Avoid </w:t>
                        </w:r>
                        <w:r>
                          <w:rPr>
                            <w:color w:val="auto"/>
                          </w:rPr>
                          <w:t xml:space="preserve">ALL contact with </w:t>
                        </w:r>
                        <w:r w:rsidRPr="00650165">
                          <w:rPr>
                            <w:color w:val="auto"/>
                          </w:rPr>
                          <w:t xml:space="preserve">floodwaters, </w:t>
                        </w:r>
                        <w:r>
                          <w:rPr>
                            <w:color w:val="auto"/>
                          </w:rPr>
                          <w:t>and avoid</w:t>
                        </w:r>
                        <w:r w:rsidRPr="00650165">
                          <w:rPr>
                            <w:color w:val="auto"/>
                          </w:rPr>
                          <w:t xml:space="preserve"> inhaling </w:t>
                        </w:r>
                        <w:r>
                          <w:rPr>
                            <w:color w:val="auto"/>
                          </w:rPr>
                          <w:t xml:space="preserve">evaporating </w:t>
                        </w:r>
                        <w:r w:rsidRPr="00650165">
                          <w:rPr>
                            <w:color w:val="auto"/>
                          </w:rPr>
                          <w:t xml:space="preserve">fumes. </w:t>
                        </w:r>
                      </w:p>
                      <w:p w14:paraId="18A1D98C" w14:textId="77777777" w:rsidR="005E58C0" w:rsidRPr="00650165" w:rsidRDefault="005E58C0" w:rsidP="009422E0">
                        <w:pPr>
                          <w:pStyle w:val="BodyText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ind w:hanging="270"/>
                          <w:rPr>
                            <w:color w:val="auto"/>
                          </w:rPr>
                        </w:pPr>
                        <w:r w:rsidRPr="00650165">
                          <w:rPr>
                            <w:color w:val="auto"/>
                          </w:rPr>
                          <w:t>Clean all hard surfaces with a solution of 1.5 cup bleach to 1 gallon of water.</w:t>
                        </w:r>
                      </w:p>
                      <w:p w14:paraId="1E2079B2" w14:textId="53E90718" w:rsidR="005E58C0" w:rsidRPr="00650165" w:rsidRDefault="005E58C0" w:rsidP="005F6443">
                        <w:pPr>
                          <w:pStyle w:val="BodyText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ind w:hanging="270"/>
                          <w:rPr>
                            <w:color w:val="auto"/>
                          </w:rPr>
                        </w:pPr>
                        <w:r w:rsidRPr="00650165">
                          <w:rPr>
                            <w:color w:val="auto"/>
                          </w:rPr>
                          <w:t>Wear rubber boots and gloves and a mask</w:t>
                        </w:r>
                        <w:r>
                          <w:rPr>
                            <w:color w:val="auto"/>
                          </w:rPr>
                          <w:t xml:space="preserve"> during cleanup</w:t>
                        </w:r>
                        <w:r w:rsidRPr="00650165">
                          <w:rPr>
                            <w:color w:val="auto"/>
                          </w:rPr>
                          <w:t>.</w:t>
                        </w:r>
                      </w:p>
                      <w:p w14:paraId="7A139303" w14:textId="6437AD48" w:rsidR="005E58C0" w:rsidRPr="00650165" w:rsidRDefault="005E58C0" w:rsidP="005F6443">
                        <w:pPr>
                          <w:pStyle w:val="BodyText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ind w:hanging="270"/>
                          <w:rPr>
                            <w:color w:val="auto"/>
                          </w:rPr>
                        </w:pPr>
                        <w:r w:rsidRPr="00650165">
                          <w:rPr>
                            <w:color w:val="auto"/>
                          </w:rPr>
                          <w:t>Do not expose open wounds to flood waters</w:t>
                        </w:r>
                        <w:r>
                          <w:rPr>
                            <w:color w:val="auto"/>
                          </w:rPr>
                          <w:t>.</w:t>
                        </w:r>
                      </w:p>
                      <w:p w14:paraId="783AB7B9" w14:textId="72EA8295" w:rsidR="005E58C0" w:rsidRPr="00650165" w:rsidRDefault="005E58C0" w:rsidP="005F6443">
                        <w:pPr>
                          <w:pStyle w:val="BodyText3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ind w:hanging="270"/>
                          <w:rPr>
                            <w:color w:val="auto"/>
                          </w:rPr>
                        </w:pPr>
                        <w:r w:rsidRPr="00650165">
                          <w:rPr>
                            <w:color w:val="auto"/>
                          </w:rPr>
                          <w:t>Throw out ALL food that had contact with floodwater. Disinfect canned goods before opening.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08326B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27583" behindDoc="0" locked="0" layoutInCell="1" allowOverlap="1" wp14:anchorId="26D9DDD7" wp14:editId="051867C8">
                <wp:simplePos x="0" y="0"/>
                <wp:positionH relativeFrom="page">
                  <wp:posOffset>317136</wp:posOffset>
                </wp:positionH>
                <wp:positionV relativeFrom="paragraph">
                  <wp:posOffset>1425575</wp:posOffset>
                </wp:positionV>
                <wp:extent cx="7223760" cy="1649095"/>
                <wp:effectExtent l="0" t="0" r="0" b="1905"/>
                <wp:wrapThrough wrapText="bothSides">
                  <wp:wrapPolygon edited="0">
                    <wp:start x="0" y="0"/>
                    <wp:lineTo x="0" y="21292"/>
                    <wp:lineTo x="21494" y="21292"/>
                    <wp:lineTo x="21494" y="0"/>
                    <wp:lineTo x="0" y="0"/>
                  </wp:wrapPolygon>
                </wp:wrapThrough>
                <wp:docPr id="301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3760" cy="16490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lumMod val="90000"/>
                              </a:schemeClr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bodyPr rot="0" vert="horz" wrap="square" lIns="137160" tIns="137160" rIns="137160" bIns="13716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BCC9A5" id="Rectangle_x0020_492" o:spid="_x0000_s1026" style="position:absolute;margin-left:24.95pt;margin-top:112.25pt;width:568.8pt;height:129.85pt;z-index:2516275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0dOOeoCAAAMBgAADgAAAGRycy9lMm9Eb2MueG1srFRNb9swDL0P2H8QdHf9ESdOjDqFm8DDgG4r&#10;1g47K7L8gcmSJyl1umH/fZSUps12GYb6IJgSRT0+PvLy6jBw9MCU7qUocHwRYcQElXUv2gJ/ua+C&#10;JUbaEFETLgUr8CPT+Gr99s3lNOYskZ3kNVMIggidT2OBO2PGPAw17dhA9IUcmYDDRqqBGDBVG9aK&#10;TBB94GESRYtwkqoelaRMa9jd+kO8dvGbhlHzqWk0M4gXGLAZtyq37uwari9J3ioydj09wiD/gWIg&#10;vYBHT6G2xBC0V/1foYaeKqllYy6oHELZND1lLgfIJo7+yOauIyNzuQA5ejzRpF8vLP34cKtQXxd4&#10;FsUYCTJAkT4DbUS0nKF0lViKplHn4Hk33iqbpB5vJP2mkZCbDvxYqZScOkZqABZb//DsgjU0XEW7&#10;6YOsIT7ZG+nYOjRqsAGBB3RwRXk8FYUdDKKwmSXJLFtA7SicxYt0Fa3m7g2SP10flTbvmByQ/Smw&#10;AvguPHm40cbCIfmTy7FGddVzjhreg+QECBMjJc3X3nSOcpuFc9Rw3/+gUUJykdt24mQbrtADAVnt&#10;2sRt8/0A6fm9VQTfEeXJ3QFp9cuAsfU7RlXt7hSzct8xgL0CKbRPaHgvENDu+NKUcAbVc7ST3PSc&#10;2er5pEHXLlH7Ihd2FdIm7k/9DnNN4nkiOZB+TNnS7wT8syrLZLGdbYPtcpUF6Y4lwbKK0uC6TOfx&#10;JsuqeJv9AgYGEqf5yAllvqsrTtqjZO3Rv2l2IPSsw+M4dL3lIQMom8Uzts08S8psvgoW5TwO0jha&#10;BmUZJcG2KqMySqvNKr0+YZugzUcYEvdw/1oeXhWfL7sXvwPoSgYPOTpdP9gW8K20k/UjtANIztUQ&#10;xif8dFL9wMhiLLD+vicKRMnfC9tSsyy2DWDOLHVm7c4sIiiEK7DBIBT7uzF+5u1H1bcdvOYFLmQJ&#10;rdj0Ti+2TT0ywG4NGDleeH482pn20nZez0N8/RsAAP//AwBQSwMEFAAGAAgAAAAhAHAMmBHiAAAA&#10;CwEAAA8AAABkcnMvZG93bnJldi54bWxMj8FOwzAMhu9IvENkJC4TS1cKdKXphJDgwE4MhOCWNqYt&#10;a5y2ybbC0+Od4Gbr//T7c76abCf2OPrWkYLFPAKBVDnTUq3g9eXhIgXhgyajO0eo4Bs9rIrTk1xn&#10;xh3oGfebUAsuIZ9pBU0IfSalrxq02s9dj8TZpxutDryOtTSjPnC57WQcRdfS6pb4QqN7vG+w2m52&#10;VsFlPxvcFh/Lmf36GT70+un9TQ5KnZ9Nd7cgAk7hD4ajPqtDwU6l25HxolOQLJdMKojj5ArEEVik&#10;NzyVHKVJDLLI5f8fil8AAAD//wMAUEsBAi0AFAAGAAgAAAAhAOSZw8D7AAAA4QEAABMAAAAAAAAA&#10;AAAAAAAAAAAAAFtDb250ZW50X1R5cGVzXS54bWxQSwECLQAUAAYACAAAACEAI7Jq4dcAAACUAQAA&#10;CwAAAAAAAAAAAAAAAAAsAQAAX3JlbHMvLnJlbHNQSwECLQAUAAYACAAAACEAj0dOOeoCAAAMBgAA&#10;DgAAAAAAAAAAAAAAAAAsAgAAZHJzL2Uyb0RvYy54bWxQSwECLQAUAAYACAAAACEAcAyYEeIAAAAL&#10;AQAADwAAAAAAAAAAAAAAAABCBQAAZHJzL2Rvd25yZXYueG1sUEsFBgAAAAAEAAQA8wAAAFEGAAAA&#10;AA==&#10;" mv:complextextbox="1" fillcolor="#acc7dd [2894]" stroked="f">
                <v:fill rotate="t" angle="-90" focus="100%" type="gradient"/>
                <v:textbox inset="10.8pt,10.8pt,10.8pt,10.8pt"/>
                <w10:wrap type="through" anchorx="page"/>
              </v:rect>
            </w:pict>
          </mc:Fallback>
        </mc:AlternateContent>
      </w:r>
      <w:r w:rsidR="0008326B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6431" behindDoc="0" locked="0" layoutInCell="1" allowOverlap="1" wp14:anchorId="2ED2BE58" wp14:editId="0D7D8DD4">
                <wp:simplePos x="0" y="0"/>
                <wp:positionH relativeFrom="page">
                  <wp:posOffset>303207</wp:posOffset>
                </wp:positionH>
                <wp:positionV relativeFrom="paragraph">
                  <wp:posOffset>-269875</wp:posOffset>
                </wp:positionV>
                <wp:extent cx="7404100" cy="1692910"/>
                <wp:effectExtent l="0" t="0" r="12700" b="8890"/>
                <wp:wrapThrough wrapText="bothSides">
                  <wp:wrapPolygon edited="0">
                    <wp:start x="0" y="0"/>
                    <wp:lineTo x="0" y="21389"/>
                    <wp:lineTo x="21563" y="21389"/>
                    <wp:lineTo x="21563" y="0"/>
                    <wp:lineTo x="0" y="0"/>
                  </wp:wrapPolygon>
                </wp:wrapThrough>
                <wp:docPr id="304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04100" cy="16929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bodyPr rot="0" vert="horz" wrap="square" lIns="137160" tIns="137160" rIns="137160" bIns="13716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5F33E" id="Rectangle_x0020_492" o:spid="_x0000_s1026" style="position:absolute;margin-left:23.85pt;margin-top:-21.2pt;width:583pt;height:133.3pt;z-index:2517064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j1xgPkCAAAnBgAADgAAAGRycy9lMm9Eb2MueG1srFRNb9swDL0P2H8QdHf9USdOjDqFm8DDgG4r&#10;1g47K7L8gcmSJyl1umH/fZSUpM12GYb6IFiUSD0+PvLqej9w9MiU7qUocHwRYcQElXUv2gJ/eaiC&#10;BUbaEFETLgUr8BPT+Hr19s3VNOYskZ3kNVMIggidT2OBO2PGPAw17dhA9IUcmYDDRqqBGNiqNqwV&#10;mSD6wMMkiubhJFU9KkmZ1mDd+EO8cvGbhlHzqWk0M4gXGLAZtyq3bu0arq5I3ioydj09wCD/gWIg&#10;vYBHT6E2xBC0U/1foYaeKqllYy6oHELZND1lLgfIJo7+yOa+IyNzuQA5ejzRpF8vLP34eKdQXxf4&#10;MkoxEmSAIn0G2ohoOUPpMrEUTaPO4eb9eKdsknq8lfSbRkKuO7jHSqXk1DFSA7DY3g/PHOxGgyva&#10;Th9kDfHJzkjH1r5Rgw0IPKC9K8rTqShsbxAFY5ZGaRxB7SicxfNlsoxd2UKSH91Hpc07Jgdkfwqs&#10;AL4LTx5vtbFwSH68cqhRXfWco4b3IDkBwsRISfO1N52j3GbhLmrw9z9olJBc5MxOnGzNFXokICtC&#10;KRNm7o74boAUvT2N4PMCAzPI0JvnRzOgOkVyGFv98i3I2fpbk1bt9vRc5T7HMsgNXCBOewTKe4Gg&#10;Io5KTQlnUFhXEZKbnjNbWM8HSN5xYMNzYVchLSf+1FuY6x9PIcmhHgc2bGWctn9WZZnMN5ebYLNY&#10;ZkG6ZUmwqKI0uCnTWbzOsireZL8ghYHEaT5yQplv+IqT9qBme/Rvch4IPWv+OA5d23nIAMpm8Yxt&#10;PcuSMpstg3k5iwOQ0CIoyygJNlUZlVFarZfpzQnbBBNghPnxAP43cv+q+HzZfV84gK5k8JCj07WK&#10;7Q7fZVtZP0GngBpdDWGywk8n1Q+MLMYC6+87okCv/L2w3XaZxXM718526my3PdsRQSFcgQ0Godjf&#10;tfHjcDeqvu3gNa99IUvo0qZ3erEd7JEBdruBaeSF5yenHXcv9+7W83xf/QYAAP//AwBQSwMEFAAG&#10;AAgAAAAhABiFwKTeAAAACwEAAA8AAABkcnMvZG93bnJldi54bWxMj8FOwzAMhu9IvENkJC5oSxsq&#10;hrqm04Q0rohucM4ar61onKpJt+7t8U5wtP3p/z8Xm9n14oxj6DxpSJcJCKTa244aDYf9bvEKIkRD&#10;1vSeUMMVA2zK+7vC5NZf6BPPVWwEh1DIjYY2xiGXMtQtOhOWfkDi28mPzkQex0ba0Vw43PVSJcmL&#10;dKYjbmjNgG8t1j/V5Lg3/d5O0jdflLw/hWZ/rbrdR6X148O8XYOIOMc/GG76rA4lOx39RDaIXkO2&#10;WjGpYZGpDMQNUOkzr44alMoUyLKQ/38ofwEAAP//AwBQSwECLQAUAAYACAAAACEA5JnDwPsAAADh&#10;AQAAEwAAAAAAAAAAAAAAAAAAAAAAW0NvbnRlbnRfVHlwZXNdLnhtbFBLAQItABQABgAIAAAAIQAj&#10;smrh1wAAAJQBAAALAAAAAAAAAAAAAAAAACwBAABfcmVscy8ucmVsc1BLAQItABQABgAIAAAAIQD2&#10;PXGA+QIAACcGAAAOAAAAAAAAAAAAAAAAACwCAABkcnMvZTJvRG9jLnhtbFBLAQItABQABgAIAAAA&#10;IQAYhcCk3gAAAAsBAAAPAAAAAAAAAAAAAAAAAFEFAABkcnMvZG93bnJldi54bWxQSwUGAAAAAAQA&#10;BADzAAAAXAYAAAAA&#10;" mv:complextextbox="1" fillcolor="#e9f29a [1305]" stroked="f">
                <v:fill rotate="t" angle="-90" focus="100%" type="gradient"/>
                <v:textbox inset="10.8pt,10.8pt,10.8pt,10.8pt"/>
                <w10:wrap type="through" anchorx="page"/>
              </v:rect>
            </w:pict>
          </mc:Fallback>
        </mc:AlternateContent>
      </w:r>
      <w:r w:rsidR="0008326B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13599" behindDoc="0" locked="0" layoutInCell="1" allowOverlap="1" wp14:anchorId="5473938F" wp14:editId="77D34D77">
                <wp:simplePos x="0" y="0"/>
                <wp:positionH relativeFrom="page">
                  <wp:posOffset>396875</wp:posOffset>
                </wp:positionH>
                <wp:positionV relativeFrom="page">
                  <wp:posOffset>239739</wp:posOffset>
                </wp:positionV>
                <wp:extent cx="5711825" cy="1641475"/>
                <wp:effectExtent l="0" t="0" r="0" b="9525"/>
                <wp:wrapThrough wrapText="bothSides">
                  <wp:wrapPolygon edited="0">
                    <wp:start x="96" y="0"/>
                    <wp:lineTo x="96" y="21391"/>
                    <wp:lineTo x="21420" y="21391"/>
                    <wp:lineTo x="21420" y="0"/>
                    <wp:lineTo x="96" y="0"/>
                  </wp:wrapPolygon>
                </wp:wrapThrough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1825" cy="164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C2A49" w14:textId="015AA503" w:rsidR="005E58C0" w:rsidRPr="00D02EED" w:rsidRDefault="00AA0692" w:rsidP="00CA772B">
                            <w:pPr>
                              <w:spacing w:after="0"/>
                              <w:rPr>
                                <w:rFonts w:ascii="Arial Black" w:hAnsi="Arial Black"/>
                                <w:sz w:val="16"/>
                                <w:szCs w:val="16"/>
                                <w14:stylisticSets>
                                  <w14:styleSet w14:id="1"/>
                                </w14:stylisticSets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>Alertas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>sobre</w:t>
                            </w:r>
                            <w:proofErr w:type="spellEnd"/>
                            <w:r w:rsidR="009152B9"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 xml:space="preserve"> el</w:t>
                            </w:r>
                            <w:r w:rsidR="005E58C0"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 xml:space="preserve"> </w:t>
                            </w:r>
                            <w:proofErr w:type="spellStart"/>
                            <w:r w:rsidR="005E58C0"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>Indice</w:t>
                            </w:r>
                            <w:proofErr w:type="spellEnd"/>
                            <w:r w:rsidR="005E58C0"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 xml:space="preserve"> de </w:t>
                            </w:r>
                            <w:proofErr w:type="spellStart"/>
                            <w:r w:rsidR="005E58C0"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>C</w:t>
                            </w:r>
                            <w:r w:rsidR="005E58C0" w:rsidRPr="005A3D3A"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>alor</w:t>
                            </w:r>
                            <w:proofErr w:type="spellEnd"/>
                            <w:r w:rsidR="005E58C0" w:rsidRPr="005A3D3A"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>Calidad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t>Aire</w:t>
                            </w:r>
                            <w:proofErr w:type="spellEnd"/>
                            <w:r w:rsidR="00D02EED">
                              <w:rPr>
                                <w:rFonts w:ascii="Arial Black" w:hAnsi="Arial Black"/>
                                <w14:stylisticSets>
                                  <w14:styleSet w14:id="1"/>
                                </w14:stylisticSets>
                              </w:rPr>
                              <w:br/>
                            </w:r>
                          </w:p>
                          <w:p w14:paraId="08756B6A" w14:textId="77777777" w:rsidR="00ED6381" w:rsidRPr="00D02EED" w:rsidRDefault="00451A30" w:rsidP="00451A30">
                            <w:pPr>
                              <w:pStyle w:val="BodyText3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>Información</w:t>
                            </w:r>
                            <w:proofErr w:type="spellEnd"/>
                            <w:r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>sobre</w:t>
                            </w:r>
                            <w:proofErr w:type="spellEnd"/>
                            <w:r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el </w:t>
                            </w:r>
                            <w:proofErr w:type="spellStart"/>
                            <w:r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>índice</w:t>
                            </w:r>
                            <w:proofErr w:type="spellEnd"/>
                            <w:r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>calor</w:t>
                            </w:r>
                            <w:proofErr w:type="spellEnd"/>
                            <w:r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:  </w:t>
                            </w:r>
                            <w:hyperlink r:id="rId18" w:history="1">
                              <w:r w:rsidRPr="00D02EED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www.nws.noaa.gov/om/heat/heat-illness.shtml</w:t>
                              </w:r>
                            </w:hyperlink>
                          </w:p>
                          <w:p w14:paraId="39803DA9" w14:textId="6A807301" w:rsidR="00451A30" w:rsidRPr="00D02EED" w:rsidRDefault="00245098" w:rsidP="00451A30">
                            <w:pPr>
                              <w:pStyle w:val="BodyText3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I</w:t>
                            </w:r>
                            <w:r w:rsidR="00ED6381"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>nform</w:t>
                            </w:r>
                            <w:r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>ación</w:t>
                            </w:r>
                            <w:proofErr w:type="spellEnd"/>
                            <w:r w:rsidR="00ED6381"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ED6381"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>sobre</w:t>
                            </w:r>
                            <w:proofErr w:type="spellEnd"/>
                            <w:r w:rsidR="00ED6381"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la </w:t>
                            </w:r>
                            <w:proofErr w:type="spellStart"/>
                            <w:r w:rsidR="00ED6381"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>calidad</w:t>
                            </w:r>
                            <w:proofErr w:type="spellEnd"/>
                            <w:r w:rsidR="00ED6381"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del </w:t>
                            </w:r>
                            <w:proofErr w:type="spellStart"/>
                            <w:r w:rsidR="00ED6381"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>aire</w:t>
                            </w:r>
                            <w:proofErr w:type="spellEnd"/>
                            <w:r w:rsidR="00ED6381"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hyperlink r:id="rId19" w:history="1">
                              <w:r w:rsidR="00ED6381" w:rsidRPr="00D02EED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www.airnow.gov</w:t>
                              </w:r>
                            </w:hyperlink>
                            <w:r w:rsidR="00ED6381"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, o </w:t>
                            </w:r>
                            <w:proofErr w:type="spellStart"/>
                            <w:r w:rsidR="00ED6381"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>llamar</w:t>
                            </w:r>
                            <w:proofErr w:type="spellEnd"/>
                            <w:r w:rsidR="00ED6381"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a (561) 837-5092</w:t>
                            </w:r>
                          </w:p>
                          <w:p w14:paraId="06CA9C9B" w14:textId="591CC20B" w:rsidR="00ED6381" w:rsidRPr="00D02EED" w:rsidRDefault="00ED6381" w:rsidP="00ED6381">
                            <w:pPr>
                              <w:pStyle w:val="BodyText3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>Tenga</w:t>
                            </w:r>
                            <w:proofErr w:type="spellEnd"/>
                            <w:r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>cuidado</w:t>
                            </w:r>
                            <w:proofErr w:type="spellEnd"/>
                            <w:r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>cuando</w:t>
                            </w:r>
                            <w:proofErr w:type="spellEnd"/>
                            <w:r w:rsidR="00011353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el </w:t>
                            </w:r>
                            <w:proofErr w:type="spellStart"/>
                            <w:r w:rsidR="00011353"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>í</w:t>
                            </w:r>
                            <w:r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>ndice</w:t>
                            </w:r>
                            <w:proofErr w:type="spellEnd"/>
                            <w:r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>calor</w:t>
                            </w:r>
                            <w:proofErr w:type="spellEnd"/>
                            <w:r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>supera</w:t>
                            </w:r>
                            <w:proofErr w:type="spellEnd"/>
                            <w:r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los 103°. Las </w:t>
                            </w:r>
                            <w:proofErr w:type="spellStart"/>
                            <w:r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>poblaciones</w:t>
                            </w:r>
                            <w:proofErr w:type="spellEnd"/>
                            <w:r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>vulnerables</w:t>
                            </w:r>
                            <w:proofErr w:type="spellEnd"/>
                            <w:r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>corren</w:t>
                            </w:r>
                            <w:proofErr w:type="spellEnd"/>
                            <w:r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>riesgo</w:t>
                            </w:r>
                            <w:proofErr w:type="spellEnd"/>
                            <w:r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>cuando</w:t>
                            </w:r>
                            <w:proofErr w:type="spellEnd"/>
                            <w:r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el </w:t>
                            </w:r>
                            <w:proofErr w:type="spellStart"/>
                            <w:r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>índice</w:t>
                            </w:r>
                            <w:proofErr w:type="spellEnd"/>
                            <w:r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>calor</w:t>
                            </w:r>
                            <w:proofErr w:type="spellEnd"/>
                            <w:r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>llega</w:t>
                            </w:r>
                            <w:proofErr w:type="spellEnd"/>
                            <w:r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91° </w:t>
                            </w:r>
                          </w:p>
                          <w:p w14:paraId="718141EA" w14:textId="3AE522D1" w:rsidR="00ED6381" w:rsidRPr="00D02EED" w:rsidRDefault="00076981" w:rsidP="00451A30">
                            <w:pPr>
                              <w:pStyle w:val="BodyText3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02EE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>Perma</w:t>
                            </w:r>
                            <w:r w:rsidR="009509E7" w:rsidRPr="00D02EE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>n</w:t>
                            </w:r>
                            <w:r w:rsidRPr="00D02EE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>ecer</w:t>
                            </w:r>
                            <w:proofErr w:type="spellEnd"/>
                            <w:r w:rsidRPr="00D02EE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02EE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>bajo</w:t>
                            </w:r>
                            <w:proofErr w:type="spellEnd"/>
                            <w:r w:rsidRPr="00D02EE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02EE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>techo</w:t>
                            </w:r>
                            <w:proofErr w:type="spellEnd"/>
                            <w:r w:rsidRPr="00D02EE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 xml:space="preserve"> en </w:t>
                            </w:r>
                            <w:proofErr w:type="spellStart"/>
                            <w:r w:rsidRPr="00D02EE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>ambientes</w:t>
                            </w:r>
                            <w:proofErr w:type="spellEnd"/>
                            <w:r w:rsidR="009509E7" w:rsidRPr="00D02EE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 xml:space="preserve"> con </w:t>
                            </w:r>
                            <w:proofErr w:type="spellStart"/>
                            <w:r w:rsidR="009509E7" w:rsidRPr="00D02EE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>aire</w:t>
                            </w:r>
                            <w:proofErr w:type="spellEnd"/>
                            <w:r w:rsidR="009509E7" w:rsidRPr="00D02EE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509E7" w:rsidRPr="00D02EE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>acondici</w:t>
                            </w:r>
                            <w:r w:rsidR="00834BB4" w:rsidRPr="00D02EE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>onado</w:t>
                            </w:r>
                            <w:proofErr w:type="spellEnd"/>
                            <w:r w:rsidR="00834BB4" w:rsidRPr="00D02EE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834BB4" w:rsidRPr="00D02EE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>durante</w:t>
                            </w:r>
                            <w:proofErr w:type="spellEnd"/>
                            <w:r w:rsidR="00834BB4" w:rsidRPr="00D02EE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834BB4" w:rsidRPr="00D02EE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>olas</w:t>
                            </w:r>
                            <w:proofErr w:type="spellEnd"/>
                            <w:r w:rsidR="00834BB4" w:rsidRPr="00D02EE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="00834BB4" w:rsidRPr="00D02EE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>calor</w:t>
                            </w:r>
                            <w:proofErr w:type="spellEnd"/>
                            <w:r w:rsidR="00834BB4" w:rsidRPr="00D02EE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="00834BB4" w:rsidRPr="00D02EE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>d</w:t>
                            </w:r>
                            <w:r w:rsidR="00834BB4" w:rsidRPr="00D02EED">
                              <w:rPr>
                                <w:color w:val="auto"/>
                                <w:sz w:val="20"/>
                                <w:szCs w:val="20"/>
                              </w:rPr>
                              <w:t>í</w:t>
                            </w:r>
                            <w:r w:rsidR="009509E7" w:rsidRPr="00D02EE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>as</w:t>
                            </w:r>
                            <w:proofErr w:type="spellEnd"/>
                            <w:r w:rsidR="009509E7" w:rsidRPr="00D02EE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="009509E7" w:rsidRPr="00D02EE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>pobre</w:t>
                            </w:r>
                            <w:proofErr w:type="spellEnd"/>
                            <w:r w:rsidR="009509E7" w:rsidRPr="00D02EE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509E7" w:rsidRPr="00D02EE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>calidad</w:t>
                            </w:r>
                            <w:proofErr w:type="spellEnd"/>
                            <w:r w:rsidR="009509E7" w:rsidRPr="00D02EE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Pr="00D02EE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>l</w:t>
                            </w:r>
                            <w:r w:rsidR="009509E7" w:rsidRPr="00D02EE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509E7" w:rsidRPr="00D02EE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>aire</w:t>
                            </w:r>
                            <w:proofErr w:type="spellEnd"/>
                            <w:r w:rsidR="009509E7" w:rsidRPr="00D02EE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9DD4A81" w14:textId="0F6A2643" w:rsidR="00451A30" w:rsidRPr="00D02EED" w:rsidRDefault="00076981" w:rsidP="00CA772B">
                            <w:pPr>
                              <w:pStyle w:val="BodyText3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02EE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>Evitar</w:t>
                            </w:r>
                            <w:proofErr w:type="spellEnd"/>
                            <w:r w:rsidR="009509E7" w:rsidRPr="00D02EE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 xml:space="preserve"> la </w:t>
                            </w:r>
                            <w:proofErr w:type="spellStart"/>
                            <w:r w:rsidR="009509E7" w:rsidRPr="00D02EE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>actividad</w:t>
                            </w:r>
                            <w:proofErr w:type="spellEnd"/>
                            <w:r w:rsidR="009509E7" w:rsidRPr="00D02EE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509E7" w:rsidRPr="00D02EE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>extenuante</w:t>
                            </w:r>
                            <w:proofErr w:type="spellEnd"/>
                            <w:r w:rsidRPr="00D02EE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02EE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>estando</w:t>
                            </w:r>
                            <w:proofErr w:type="spellEnd"/>
                            <w:r w:rsidRPr="00D02EE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 xml:space="preserve"> al </w:t>
                            </w:r>
                            <w:proofErr w:type="spellStart"/>
                            <w:r w:rsidRPr="00D02EE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>aire</w:t>
                            </w:r>
                            <w:proofErr w:type="spellEnd"/>
                            <w:r w:rsidRPr="00D02EE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D02EE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>libre</w:t>
                            </w:r>
                            <w:proofErr w:type="spellEnd"/>
                            <w:r w:rsidR="00245098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="00245098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>mantenerse</w:t>
                            </w:r>
                            <w:proofErr w:type="spellEnd"/>
                            <w:r w:rsidR="009509E7" w:rsidRPr="00D02EE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9509E7" w:rsidRPr="00D02EE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>hidratado</w:t>
                            </w:r>
                            <w:bookmarkStart w:id="2" w:name="_GoBack"/>
                            <w:bookmarkEnd w:id="2"/>
                            <w:proofErr w:type="spellEnd"/>
                            <w:r w:rsidR="00A66DE8" w:rsidRPr="00D02EE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3938F" id="Text_x0020_Box_x0020_308" o:spid="_x0000_s1062" type="#_x0000_t202" style="position:absolute;margin-left:31.25pt;margin-top:18.9pt;width:449.75pt;height:129.25pt;z-index:2517135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Z8D9cCAAAjBgAADgAAAGRycy9lMm9Eb2MueG1srFRNb9swDL0P2H8QdE9tZ07TGnUKN0WGAUVb&#10;rB16VmQpMaavSUribNh/HyXbadrtsA672BRJUeR7JC8uWynQllnXaFXi7CTFiCmq60atSvzlcTE6&#10;w8h5omoitGIl3jOHL2fv313sTMHGeq1FzSyCIMoVO1PitfemSBJH10wSd6INU2Dk2kri4WhXSW3J&#10;DqJLkYzT9DTZaVsbqylzDrTXnRHPYnzOGfV3nDvmkSgx5Obj18bvMnyT2QUpVpaYdUP7NMg/ZCFJ&#10;o+DRQ6hr4gna2Oa3ULKhVjvN/QnVMtGcN5TFGqCaLH1VzcOaGBZrAXCcOcDk/l9Yeru9t6ipS/wh&#10;BaoUkUDSI2s9utItCjpAaGdcAY4PBlx9CwZgetA7UIbCW25l+ENJCOyA9f6AbwhHQTmZZtnZeIIR&#10;BVt2mmf5dBLiJM/XjXX+I9MSBaHEFgiMuJLtjfOd6+ASXlN60QgRSRTqhQJidhoWu6C7TQpIBcTg&#10;GZKKDP2YT6bjajo5H51Wk2yUZ+nZqKrS8eh6UaVVmi/m5/nVT8hCkiwvdtArBjotYARILARZ9bwE&#10;898RIwl90cZZlsQGQlsCbRqhhfThgQjNkHISaOjgjpLfCxYKEeoz40BhRD0o4vCwubBdPEIpU36I&#10;Gr2DFwfg3nKx94/QRUjfcrkjAW7El7Xyh8uyUdpGil+lXX8dUuadP4BxVHcQfbtsY++Ox0M7LnW9&#10;hy61upt0Z+iigU66Ic7fEwujDY0J68rfwYcLvSux7iWM1tp+/5M++AOxYMUo0F9i921DLMNIfFIw&#10;i+dZnofdEg85NBMc7LFleWxRGznXkWYE2UUx+HsxiNxq+QRbrQqvgokoCm+X2A/i3HcLDLYiZVUV&#10;nWCbGOJv1IOhoYMCzGFOHtsnYk0/TB466VYPS4UUr2aq8w03la42XvMmDlwAukO1JwA2UezLfmuG&#10;VXd8jl7Pu332CwAA//8DAFBLAwQUAAYACAAAACEA/16xAd8AAAAJAQAADwAAAGRycy9kb3ducmV2&#10;LnhtbEyPwU7DMBBE70j8g7VI3KhDKtI0ZFMBAk5FQMuBoxtvk4h4XcVuE/6e5QTH1Yxm3ytXk+vV&#10;iYbQeUa4niWgiGtvO24QPrZPVzmoEA1b03smhG8KsKrOz0pTWD/yO502sVEywqEwCG2Mh0LrULfk&#10;TJj5A7Fkez84E+UcGm0HM8q463WaJJl2pmP50JoDPbRUf22ODoHWk9u+5IvH+Hq/f04+87dxbRvE&#10;y4vp7hZUpCn+leEXX9ChEqadP7INqkfI0htpIswXYiD5MkvFbYeQLrM56KrU/w2qHwAAAP//AwBQ&#10;SwECLQAUAAYACAAAACEA5JnDwPsAAADhAQAAEwAAAAAAAAAAAAAAAAAAAAAAW0NvbnRlbnRfVHlw&#10;ZXNdLnhtbFBLAQItABQABgAIAAAAIQAjsmrh1wAAAJQBAAALAAAAAAAAAAAAAAAAACwBAABfcmVs&#10;cy8ucmVsc1BLAQItABQABgAIAAAAIQBrFnwP1wIAACMGAAAOAAAAAAAAAAAAAAAAACwCAABkcnMv&#10;ZTJvRG9jLnhtbFBLAQItABQABgAIAAAAIQD/XrEB3wAAAAkBAAAPAAAAAAAAAAAAAAAAAC8FAABk&#10;cnMvZG93bnJldi54bWxQSwUGAAAAAAQABADzAAAAOwYAAAAA&#10;" mv:complextextbox="1" filled="f" stroked="f">
                <v:textbox>
                  <w:txbxContent>
                    <w:p w14:paraId="73DC2A49" w14:textId="015AA503" w:rsidR="005E58C0" w:rsidRPr="00D02EED" w:rsidRDefault="00AA0692" w:rsidP="00CA772B">
                      <w:pPr>
                        <w:spacing w:after="0"/>
                        <w:rPr>
                          <w:rFonts w:ascii="Arial Black" w:hAnsi="Arial Black"/>
                          <w:sz w:val="16"/>
                          <w:szCs w:val="16"/>
                          <w14:stylisticSets>
                            <w14:styleSet w14:id="1"/>
                          </w14:stylisticSets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>Alertas</w:t>
                      </w:r>
                      <w:proofErr w:type="spellEnd"/>
                      <w:r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>sobre</w:t>
                      </w:r>
                      <w:proofErr w:type="spellEnd"/>
                      <w:r w:rsidR="009152B9"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 xml:space="preserve"> el</w:t>
                      </w:r>
                      <w:r w:rsidR="005E58C0"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 xml:space="preserve"> </w:t>
                      </w:r>
                      <w:proofErr w:type="spellStart"/>
                      <w:r w:rsidR="005E58C0"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>Indice</w:t>
                      </w:r>
                      <w:proofErr w:type="spellEnd"/>
                      <w:r w:rsidR="005E58C0"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 xml:space="preserve"> de </w:t>
                      </w:r>
                      <w:proofErr w:type="spellStart"/>
                      <w:r w:rsidR="005E58C0"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>C</w:t>
                      </w:r>
                      <w:r w:rsidR="005E58C0" w:rsidRPr="005A3D3A"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>alor</w:t>
                      </w:r>
                      <w:proofErr w:type="spellEnd"/>
                      <w:r w:rsidR="005E58C0" w:rsidRPr="005A3D3A"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>Calidad</w:t>
                      </w:r>
                      <w:proofErr w:type="spellEnd"/>
                      <w:r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 xml:space="preserve"> del </w:t>
                      </w:r>
                      <w:proofErr w:type="spellStart"/>
                      <w:r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t>Aire</w:t>
                      </w:r>
                      <w:proofErr w:type="spellEnd"/>
                      <w:r w:rsidR="00D02EED">
                        <w:rPr>
                          <w:rFonts w:ascii="Arial Black" w:hAnsi="Arial Black"/>
                          <w14:stylisticSets>
                            <w14:styleSet w14:id="1"/>
                          </w14:stylisticSets>
                        </w:rPr>
                        <w:br/>
                      </w:r>
                    </w:p>
                    <w:p w14:paraId="08756B6A" w14:textId="77777777" w:rsidR="00ED6381" w:rsidRPr="00D02EED" w:rsidRDefault="00451A30" w:rsidP="00451A30">
                      <w:pPr>
                        <w:pStyle w:val="BodyText3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</w:pPr>
                      <w:r w:rsidRPr="00D02EED">
                        <w:rPr>
                          <w:color w:val="auto"/>
                          <w:sz w:val="20"/>
                          <w:szCs w:val="20"/>
                        </w:rPr>
                        <w:t xml:space="preserve">Información </w:t>
                      </w:r>
                      <w:proofErr w:type="spellStart"/>
                      <w:r w:rsidRPr="00D02EED">
                        <w:rPr>
                          <w:color w:val="auto"/>
                          <w:sz w:val="20"/>
                          <w:szCs w:val="20"/>
                        </w:rPr>
                        <w:t>sobre</w:t>
                      </w:r>
                      <w:proofErr w:type="spellEnd"/>
                      <w:r w:rsidRPr="00D02EED">
                        <w:rPr>
                          <w:color w:val="auto"/>
                          <w:sz w:val="20"/>
                          <w:szCs w:val="20"/>
                        </w:rPr>
                        <w:t xml:space="preserve"> el </w:t>
                      </w:r>
                      <w:proofErr w:type="spellStart"/>
                      <w:r w:rsidRPr="00D02EED">
                        <w:rPr>
                          <w:color w:val="auto"/>
                          <w:sz w:val="20"/>
                          <w:szCs w:val="20"/>
                        </w:rPr>
                        <w:t>índice</w:t>
                      </w:r>
                      <w:proofErr w:type="spellEnd"/>
                      <w:r w:rsidRPr="00D02EED">
                        <w:rPr>
                          <w:color w:val="auto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D02EED">
                        <w:rPr>
                          <w:color w:val="auto"/>
                          <w:sz w:val="20"/>
                          <w:szCs w:val="20"/>
                        </w:rPr>
                        <w:t>calor</w:t>
                      </w:r>
                      <w:proofErr w:type="spellEnd"/>
                      <w:r w:rsidRPr="00D02EED">
                        <w:rPr>
                          <w:color w:val="auto"/>
                          <w:sz w:val="20"/>
                          <w:szCs w:val="20"/>
                        </w:rPr>
                        <w:t xml:space="preserve">:  </w:t>
                      </w:r>
                      <w:hyperlink r:id="rId20" w:history="1">
                        <w:r w:rsidRPr="00D02EED">
                          <w:rPr>
                            <w:rStyle w:val="Hyperlink"/>
                            <w:sz w:val="20"/>
                            <w:szCs w:val="20"/>
                          </w:rPr>
                          <w:t>www.nws.noaa.gov/om/heat/heat-illness.shtml</w:t>
                        </w:r>
                      </w:hyperlink>
                    </w:p>
                    <w:p w14:paraId="39803DA9" w14:textId="6A807301" w:rsidR="00451A30" w:rsidRPr="00D02EED" w:rsidRDefault="00245098" w:rsidP="00451A30">
                      <w:pPr>
                        <w:pStyle w:val="BodyText3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I</w:t>
                      </w:r>
                      <w:r w:rsidR="00ED6381" w:rsidRPr="00D02EED">
                        <w:rPr>
                          <w:color w:val="auto"/>
                          <w:sz w:val="20"/>
                          <w:szCs w:val="20"/>
                        </w:rPr>
                        <w:t>nform</w:t>
                      </w:r>
                      <w:r w:rsidRPr="00D02EED">
                        <w:rPr>
                          <w:color w:val="auto"/>
                          <w:sz w:val="20"/>
                          <w:szCs w:val="20"/>
                        </w:rPr>
                        <w:t>ación</w:t>
                      </w:r>
                      <w:r w:rsidR="00ED6381" w:rsidRPr="00D02EED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ED6381" w:rsidRPr="00D02EED">
                        <w:rPr>
                          <w:color w:val="auto"/>
                          <w:sz w:val="20"/>
                          <w:szCs w:val="20"/>
                        </w:rPr>
                        <w:t>sobre</w:t>
                      </w:r>
                      <w:proofErr w:type="spellEnd"/>
                      <w:r w:rsidR="00ED6381" w:rsidRPr="00D02EED">
                        <w:rPr>
                          <w:color w:val="auto"/>
                          <w:sz w:val="20"/>
                          <w:szCs w:val="20"/>
                        </w:rPr>
                        <w:t xml:space="preserve"> la </w:t>
                      </w:r>
                      <w:proofErr w:type="spellStart"/>
                      <w:r w:rsidR="00ED6381" w:rsidRPr="00D02EED">
                        <w:rPr>
                          <w:color w:val="auto"/>
                          <w:sz w:val="20"/>
                          <w:szCs w:val="20"/>
                        </w:rPr>
                        <w:t>calidad</w:t>
                      </w:r>
                      <w:proofErr w:type="spellEnd"/>
                      <w:r w:rsidR="00ED6381" w:rsidRPr="00D02EED">
                        <w:rPr>
                          <w:color w:val="auto"/>
                          <w:sz w:val="20"/>
                          <w:szCs w:val="20"/>
                        </w:rPr>
                        <w:t xml:space="preserve"> del </w:t>
                      </w:r>
                      <w:proofErr w:type="spellStart"/>
                      <w:r w:rsidR="00ED6381" w:rsidRPr="00D02EED">
                        <w:rPr>
                          <w:color w:val="auto"/>
                          <w:sz w:val="20"/>
                          <w:szCs w:val="20"/>
                        </w:rPr>
                        <w:t>aire</w:t>
                      </w:r>
                      <w:proofErr w:type="spellEnd"/>
                      <w:r w:rsidR="00ED6381" w:rsidRPr="00D02EED">
                        <w:rPr>
                          <w:color w:val="auto"/>
                          <w:sz w:val="20"/>
                          <w:szCs w:val="20"/>
                        </w:rPr>
                        <w:t xml:space="preserve"> de </w:t>
                      </w:r>
                      <w:hyperlink r:id="rId21" w:history="1">
                        <w:r w:rsidR="00ED6381" w:rsidRPr="00D02EED">
                          <w:rPr>
                            <w:rStyle w:val="Hyperlink"/>
                            <w:sz w:val="20"/>
                            <w:szCs w:val="20"/>
                          </w:rPr>
                          <w:t>www.airnow.gov</w:t>
                        </w:r>
                      </w:hyperlink>
                      <w:r w:rsidR="00ED6381" w:rsidRPr="00D02EED">
                        <w:rPr>
                          <w:color w:val="auto"/>
                          <w:sz w:val="20"/>
                          <w:szCs w:val="20"/>
                        </w:rPr>
                        <w:t xml:space="preserve">, o </w:t>
                      </w:r>
                      <w:proofErr w:type="spellStart"/>
                      <w:r w:rsidR="00ED6381" w:rsidRPr="00D02EED">
                        <w:rPr>
                          <w:color w:val="auto"/>
                          <w:sz w:val="20"/>
                          <w:szCs w:val="20"/>
                        </w:rPr>
                        <w:t>llamar</w:t>
                      </w:r>
                      <w:proofErr w:type="spellEnd"/>
                      <w:r w:rsidR="00ED6381" w:rsidRPr="00D02EED">
                        <w:rPr>
                          <w:color w:val="auto"/>
                          <w:sz w:val="20"/>
                          <w:szCs w:val="20"/>
                        </w:rPr>
                        <w:t xml:space="preserve"> a (561) 837-5092</w:t>
                      </w:r>
                    </w:p>
                    <w:p w14:paraId="06CA9C9B" w14:textId="591CC20B" w:rsidR="00ED6381" w:rsidRPr="00D02EED" w:rsidRDefault="00ED6381" w:rsidP="00ED6381">
                      <w:pPr>
                        <w:pStyle w:val="BodyText3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</w:pPr>
                      <w:proofErr w:type="spellStart"/>
                      <w:r w:rsidRPr="00D02EED">
                        <w:rPr>
                          <w:color w:val="auto"/>
                          <w:sz w:val="20"/>
                          <w:szCs w:val="20"/>
                        </w:rPr>
                        <w:t>Tenga</w:t>
                      </w:r>
                      <w:proofErr w:type="spellEnd"/>
                      <w:r w:rsidRPr="00D02EED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02EED">
                        <w:rPr>
                          <w:color w:val="auto"/>
                          <w:sz w:val="20"/>
                          <w:szCs w:val="20"/>
                        </w:rPr>
                        <w:t>cuidado</w:t>
                      </w:r>
                      <w:proofErr w:type="spellEnd"/>
                      <w:r w:rsidRPr="00D02EED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02EED">
                        <w:rPr>
                          <w:color w:val="auto"/>
                          <w:sz w:val="20"/>
                          <w:szCs w:val="20"/>
                        </w:rPr>
                        <w:t>cuando</w:t>
                      </w:r>
                      <w:proofErr w:type="spellEnd"/>
                      <w:r w:rsidR="00011353">
                        <w:rPr>
                          <w:color w:val="auto"/>
                          <w:sz w:val="20"/>
                          <w:szCs w:val="20"/>
                        </w:rPr>
                        <w:t xml:space="preserve"> el </w:t>
                      </w:r>
                      <w:proofErr w:type="spellStart"/>
                      <w:r w:rsidR="00011353" w:rsidRPr="00D02EED">
                        <w:rPr>
                          <w:color w:val="auto"/>
                          <w:sz w:val="20"/>
                          <w:szCs w:val="20"/>
                        </w:rPr>
                        <w:t>í</w:t>
                      </w:r>
                      <w:r w:rsidRPr="00D02EED">
                        <w:rPr>
                          <w:color w:val="auto"/>
                          <w:sz w:val="20"/>
                          <w:szCs w:val="20"/>
                        </w:rPr>
                        <w:t>ndice</w:t>
                      </w:r>
                      <w:proofErr w:type="spellEnd"/>
                      <w:r w:rsidRPr="00D02EED">
                        <w:rPr>
                          <w:color w:val="auto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D02EED">
                        <w:rPr>
                          <w:color w:val="auto"/>
                          <w:sz w:val="20"/>
                          <w:szCs w:val="20"/>
                        </w:rPr>
                        <w:t>calor</w:t>
                      </w:r>
                      <w:proofErr w:type="spellEnd"/>
                      <w:r w:rsidRPr="00D02EED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02EED">
                        <w:rPr>
                          <w:color w:val="auto"/>
                          <w:sz w:val="20"/>
                          <w:szCs w:val="20"/>
                        </w:rPr>
                        <w:t>supera</w:t>
                      </w:r>
                      <w:proofErr w:type="spellEnd"/>
                      <w:r w:rsidRPr="00D02EED">
                        <w:rPr>
                          <w:color w:val="auto"/>
                          <w:sz w:val="20"/>
                          <w:szCs w:val="20"/>
                        </w:rPr>
                        <w:t xml:space="preserve"> los 103°. Las </w:t>
                      </w:r>
                      <w:proofErr w:type="spellStart"/>
                      <w:r w:rsidRPr="00D02EED">
                        <w:rPr>
                          <w:color w:val="auto"/>
                          <w:sz w:val="20"/>
                          <w:szCs w:val="20"/>
                        </w:rPr>
                        <w:t>poblaciones</w:t>
                      </w:r>
                      <w:proofErr w:type="spellEnd"/>
                      <w:r w:rsidRPr="00D02EED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02EED">
                        <w:rPr>
                          <w:color w:val="auto"/>
                          <w:sz w:val="20"/>
                          <w:szCs w:val="20"/>
                        </w:rPr>
                        <w:t>vulnerables</w:t>
                      </w:r>
                      <w:proofErr w:type="spellEnd"/>
                      <w:r w:rsidRPr="00D02EED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02EED">
                        <w:rPr>
                          <w:color w:val="auto"/>
                          <w:sz w:val="20"/>
                          <w:szCs w:val="20"/>
                        </w:rPr>
                        <w:t>corren</w:t>
                      </w:r>
                      <w:proofErr w:type="spellEnd"/>
                      <w:r w:rsidRPr="00D02EED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02EED">
                        <w:rPr>
                          <w:color w:val="auto"/>
                          <w:sz w:val="20"/>
                          <w:szCs w:val="20"/>
                        </w:rPr>
                        <w:t>riesgo</w:t>
                      </w:r>
                      <w:proofErr w:type="spellEnd"/>
                      <w:r w:rsidRPr="00D02EED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02EED">
                        <w:rPr>
                          <w:color w:val="auto"/>
                          <w:sz w:val="20"/>
                          <w:szCs w:val="20"/>
                        </w:rPr>
                        <w:t>cuando</w:t>
                      </w:r>
                      <w:proofErr w:type="spellEnd"/>
                      <w:r w:rsidRPr="00D02EED">
                        <w:rPr>
                          <w:color w:val="auto"/>
                          <w:sz w:val="20"/>
                          <w:szCs w:val="20"/>
                        </w:rPr>
                        <w:t xml:space="preserve"> el </w:t>
                      </w:r>
                      <w:proofErr w:type="spellStart"/>
                      <w:r w:rsidRPr="00D02EED">
                        <w:rPr>
                          <w:color w:val="auto"/>
                          <w:sz w:val="20"/>
                          <w:szCs w:val="20"/>
                        </w:rPr>
                        <w:t>índice</w:t>
                      </w:r>
                      <w:proofErr w:type="spellEnd"/>
                      <w:r w:rsidRPr="00D02EED">
                        <w:rPr>
                          <w:color w:val="auto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D02EED">
                        <w:rPr>
                          <w:color w:val="auto"/>
                          <w:sz w:val="20"/>
                          <w:szCs w:val="20"/>
                        </w:rPr>
                        <w:t>calor</w:t>
                      </w:r>
                      <w:proofErr w:type="spellEnd"/>
                      <w:r w:rsidRPr="00D02EED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02EED">
                        <w:rPr>
                          <w:color w:val="auto"/>
                          <w:sz w:val="20"/>
                          <w:szCs w:val="20"/>
                        </w:rPr>
                        <w:t>llega</w:t>
                      </w:r>
                      <w:proofErr w:type="spellEnd"/>
                      <w:r w:rsidRPr="00D02EED">
                        <w:rPr>
                          <w:color w:val="auto"/>
                          <w:sz w:val="20"/>
                          <w:szCs w:val="20"/>
                        </w:rPr>
                        <w:t xml:space="preserve"> 91° </w:t>
                      </w:r>
                    </w:p>
                    <w:p w14:paraId="718141EA" w14:textId="3AE522D1" w:rsidR="00ED6381" w:rsidRPr="00D02EED" w:rsidRDefault="00076981" w:rsidP="00451A30">
                      <w:pPr>
                        <w:pStyle w:val="BodyText3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</w:pPr>
                      <w:proofErr w:type="spellStart"/>
                      <w:r w:rsidRPr="00D02EE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>Perma</w:t>
                      </w:r>
                      <w:r w:rsidR="009509E7" w:rsidRPr="00D02EE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>n</w:t>
                      </w:r>
                      <w:r w:rsidRPr="00D02EE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>ecer</w:t>
                      </w:r>
                      <w:proofErr w:type="spellEnd"/>
                      <w:r w:rsidRPr="00D02EE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02EE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>bajo</w:t>
                      </w:r>
                      <w:proofErr w:type="spellEnd"/>
                      <w:r w:rsidRPr="00D02EE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02EE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>techo</w:t>
                      </w:r>
                      <w:proofErr w:type="spellEnd"/>
                      <w:r w:rsidRPr="00D02EE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 xml:space="preserve"> en </w:t>
                      </w:r>
                      <w:proofErr w:type="spellStart"/>
                      <w:r w:rsidRPr="00D02EE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>ambientes</w:t>
                      </w:r>
                      <w:proofErr w:type="spellEnd"/>
                      <w:r w:rsidR="009509E7" w:rsidRPr="00D02EE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 xml:space="preserve"> con </w:t>
                      </w:r>
                      <w:proofErr w:type="spellStart"/>
                      <w:r w:rsidR="009509E7" w:rsidRPr="00D02EE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>aire</w:t>
                      </w:r>
                      <w:proofErr w:type="spellEnd"/>
                      <w:r w:rsidR="009509E7" w:rsidRPr="00D02EE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509E7" w:rsidRPr="00D02EE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>acondici</w:t>
                      </w:r>
                      <w:r w:rsidR="00834BB4" w:rsidRPr="00D02EE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>onado</w:t>
                      </w:r>
                      <w:proofErr w:type="spellEnd"/>
                      <w:r w:rsidR="00834BB4" w:rsidRPr="00D02EE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834BB4" w:rsidRPr="00D02EE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>durante</w:t>
                      </w:r>
                      <w:proofErr w:type="spellEnd"/>
                      <w:r w:rsidR="00834BB4" w:rsidRPr="00D02EE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834BB4" w:rsidRPr="00D02EE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>olas</w:t>
                      </w:r>
                      <w:proofErr w:type="spellEnd"/>
                      <w:r w:rsidR="00834BB4" w:rsidRPr="00D02EE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="00834BB4" w:rsidRPr="00D02EE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>calor</w:t>
                      </w:r>
                      <w:proofErr w:type="spellEnd"/>
                      <w:r w:rsidR="00834BB4" w:rsidRPr="00D02EE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="00834BB4" w:rsidRPr="00D02EE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>d</w:t>
                      </w:r>
                      <w:r w:rsidR="00834BB4" w:rsidRPr="00D02EED">
                        <w:rPr>
                          <w:color w:val="auto"/>
                          <w:sz w:val="20"/>
                          <w:szCs w:val="20"/>
                        </w:rPr>
                        <w:t>í</w:t>
                      </w:r>
                      <w:r w:rsidR="009509E7" w:rsidRPr="00D02EE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>as</w:t>
                      </w:r>
                      <w:proofErr w:type="spellEnd"/>
                      <w:r w:rsidR="009509E7" w:rsidRPr="00D02EE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="009509E7" w:rsidRPr="00D02EE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>pobre</w:t>
                      </w:r>
                      <w:proofErr w:type="spellEnd"/>
                      <w:r w:rsidR="009509E7" w:rsidRPr="00D02EE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509E7" w:rsidRPr="00D02EE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>calidad</w:t>
                      </w:r>
                      <w:proofErr w:type="spellEnd"/>
                      <w:r w:rsidR="009509E7" w:rsidRPr="00D02EE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 xml:space="preserve"> de</w:t>
                      </w:r>
                      <w:r w:rsidRPr="00D02EE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>l</w:t>
                      </w:r>
                      <w:r w:rsidR="009509E7" w:rsidRPr="00D02EE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509E7" w:rsidRPr="00D02EE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>aire</w:t>
                      </w:r>
                      <w:proofErr w:type="spellEnd"/>
                      <w:r w:rsidR="009509E7" w:rsidRPr="00D02EE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>.</w:t>
                      </w:r>
                    </w:p>
                    <w:p w14:paraId="79DD4A81" w14:textId="0F6A2643" w:rsidR="00451A30" w:rsidRPr="00D02EED" w:rsidRDefault="00076981" w:rsidP="00CA772B">
                      <w:pPr>
                        <w:pStyle w:val="BodyText3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</w:pPr>
                      <w:proofErr w:type="spellStart"/>
                      <w:r w:rsidRPr="00D02EE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>Evitar</w:t>
                      </w:r>
                      <w:proofErr w:type="spellEnd"/>
                      <w:r w:rsidR="009509E7" w:rsidRPr="00D02EE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 xml:space="preserve"> la </w:t>
                      </w:r>
                      <w:proofErr w:type="spellStart"/>
                      <w:r w:rsidR="009509E7" w:rsidRPr="00D02EE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>actividad</w:t>
                      </w:r>
                      <w:proofErr w:type="spellEnd"/>
                      <w:r w:rsidR="009509E7" w:rsidRPr="00D02EE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509E7" w:rsidRPr="00D02EE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>extenuante</w:t>
                      </w:r>
                      <w:proofErr w:type="spellEnd"/>
                      <w:r w:rsidRPr="00D02EE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02EE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>estando</w:t>
                      </w:r>
                      <w:proofErr w:type="spellEnd"/>
                      <w:r w:rsidRPr="00D02EE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 xml:space="preserve"> al </w:t>
                      </w:r>
                      <w:proofErr w:type="spellStart"/>
                      <w:r w:rsidRPr="00D02EE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>aire</w:t>
                      </w:r>
                      <w:proofErr w:type="spellEnd"/>
                      <w:r w:rsidRPr="00D02EE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02EE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>libre</w:t>
                      </w:r>
                      <w:proofErr w:type="spellEnd"/>
                      <w:r w:rsidR="00245098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="00245098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>mantenerse</w:t>
                      </w:r>
                      <w:proofErr w:type="spellEnd"/>
                      <w:r w:rsidR="009509E7" w:rsidRPr="00D02EE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9509E7" w:rsidRPr="00D02EE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>hidratado</w:t>
                      </w:r>
                      <w:proofErr w:type="spellEnd"/>
                      <w:r w:rsidR="00A66DE8" w:rsidRPr="00D02EE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209DF">
        <w:rPr>
          <w:noProof/>
          <w:lang w:eastAsia="zh-CN"/>
        </w:rPr>
        <w:drawing>
          <wp:anchor distT="0" distB="0" distL="114300" distR="114300" simplePos="0" relativeHeight="251677759" behindDoc="0" locked="0" layoutInCell="1" allowOverlap="1" wp14:anchorId="320897DF" wp14:editId="3F46D24F">
            <wp:simplePos x="0" y="0"/>
            <wp:positionH relativeFrom="page">
              <wp:posOffset>6175375</wp:posOffset>
            </wp:positionH>
            <wp:positionV relativeFrom="page">
              <wp:posOffset>1680210</wp:posOffset>
            </wp:positionV>
            <wp:extent cx="1343025" cy="1296670"/>
            <wp:effectExtent l="0" t="0" r="3175" b="0"/>
            <wp:wrapSquare wrapText="bothSides"/>
            <wp:docPr id="3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1"/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56" b="22276"/>
                    <a:stretch/>
                  </pic:blipFill>
                  <pic:spPr>
                    <a:xfrm>
                      <a:off x="0" y="0"/>
                      <a:ext cx="1343025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549FF" w:rsidRPr="005E7E48">
        <w:rPr>
          <w:noProof/>
          <w:lang w:eastAsia="zh-CN"/>
        </w:rPr>
        <w:drawing>
          <wp:anchor distT="0" distB="0" distL="114300" distR="114300" simplePos="0" relativeHeight="251708479" behindDoc="0" locked="0" layoutInCell="1" allowOverlap="1" wp14:anchorId="670D30F3" wp14:editId="764E49F4">
            <wp:simplePos x="0" y="0"/>
            <wp:positionH relativeFrom="page">
              <wp:posOffset>6148070</wp:posOffset>
            </wp:positionH>
            <wp:positionV relativeFrom="page">
              <wp:posOffset>396240</wp:posOffset>
            </wp:positionV>
            <wp:extent cx="1476375" cy="975360"/>
            <wp:effectExtent l="0" t="0" r="0" b="0"/>
            <wp:wrapTight wrapText="bothSides">
              <wp:wrapPolygon edited="0">
                <wp:start x="0" y="0"/>
                <wp:lineTo x="0" y="20813"/>
                <wp:lineTo x="21182" y="20813"/>
                <wp:lineTo x="21182" y="0"/>
                <wp:lineTo x="0" y="0"/>
              </wp:wrapPolygon>
            </wp:wrapTight>
            <wp:docPr id="2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80"/>
                    <a:stretch/>
                  </pic:blipFill>
                  <pic:spPr>
                    <a:xfrm>
                      <a:off x="0" y="0"/>
                      <a:ext cx="147637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241" w:rsidRPr="00CF6D09">
        <w:rPr>
          <w:noProof/>
          <w:lang w:eastAsia="zh-CN"/>
        </w:rPr>
        <w:drawing>
          <wp:anchor distT="0" distB="0" distL="114300" distR="114300" simplePos="0" relativeHeight="251670591" behindDoc="0" locked="0" layoutInCell="1" allowOverlap="1" wp14:anchorId="07DA2F3A" wp14:editId="3477FA45">
            <wp:simplePos x="0" y="0"/>
            <wp:positionH relativeFrom="page">
              <wp:posOffset>6148070</wp:posOffset>
            </wp:positionH>
            <wp:positionV relativeFrom="page">
              <wp:posOffset>3263900</wp:posOffset>
            </wp:positionV>
            <wp:extent cx="1266190" cy="1083310"/>
            <wp:effectExtent l="0" t="0" r="3810" b="8890"/>
            <wp:wrapTight wrapText="bothSides">
              <wp:wrapPolygon edited="0">
                <wp:start x="0" y="0"/>
                <wp:lineTo x="0" y="21271"/>
                <wp:lineTo x="21232" y="21271"/>
                <wp:lineTo x="21232" y="0"/>
                <wp:lineTo x="0" y="0"/>
              </wp:wrapPolygon>
            </wp:wrapTight>
            <wp:docPr id="3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241">
        <w:rPr>
          <w:noProof/>
          <w:lang w:eastAsia="zh-CN"/>
        </w:rPr>
        <w:drawing>
          <wp:anchor distT="0" distB="0" distL="114300" distR="114300" simplePos="0" relativeHeight="251675711" behindDoc="0" locked="0" layoutInCell="1" allowOverlap="1" wp14:anchorId="59D363DF" wp14:editId="3A2E2F19">
            <wp:simplePos x="0" y="0"/>
            <wp:positionH relativeFrom="page">
              <wp:posOffset>6175375</wp:posOffset>
            </wp:positionH>
            <wp:positionV relativeFrom="page">
              <wp:posOffset>6650355</wp:posOffset>
            </wp:positionV>
            <wp:extent cx="1267460" cy="923925"/>
            <wp:effectExtent l="0" t="0" r="2540" b="0"/>
            <wp:wrapThrough wrapText="bothSides">
              <wp:wrapPolygon edited="0">
                <wp:start x="0" y="0"/>
                <wp:lineTo x="0" y="20784"/>
                <wp:lineTo x="21210" y="20784"/>
                <wp:lineTo x="21210" y="0"/>
                <wp:lineTo x="0" y="0"/>
              </wp:wrapPolygon>
            </wp:wrapThrough>
            <wp:docPr id="3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Picture 1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903BB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519" behindDoc="0" locked="0" layoutInCell="1" allowOverlap="1" wp14:anchorId="58BE90ED" wp14:editId="37B5148E">
                <wp:simplePos x="0" y="0"/>
                <wp:positionH relativeFrom="page">
                  <wp:posOffset>5948680</wp:posOffset>
                </wp:positionH>
                <wp:positionV relativeFrom="page">
                  <wp:posOffset>1270000</wp:posOffset>
                </wp:positionV>
                <wp:extent cx="297815" cy="914400"/>
                <wp:effectExtent l="0" t="0" r="0" b="0"/>
                <wp:wrapThrough wrapText="bothSides">
                  <wp:wrapPolygon edited="0">
                    <wp:start x="600" y="0"/>
                    <wp:lineTo x="600" y="21000"/>
                    <wp:lineTo x="20400" y="21000"/>
                    <wp:lineTo x="20400" y="0"/>
                    <wp:lineTo x="600" y="0"/>
                  </wp:wrapPolygon>
                </wp:wrapThrough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457C38" w14:textId="77777777" w:rsidR="005E58C0" w:rsidRDefault="005E58C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E90ED" id="Text_x0020_Box_x0020_312" o:spid="_x0000_s1063" type="#_x0000_t202" style="position:absolute;margin-left:468.4pt;margin-top:100pt;width:23.45pt;height:1in;z-index:251667519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2eLCNQCAAAfBgAADgAAAGRycy9lMm9Eb2MueG1srFTBbtswDL0P2D8Iuqe206RNjDqFmyLDgKIt&#10;1g49K7KUGJMlQVITZ8P+fRQdp2m3wzrsItMkRZGPj7y4bBtFNsL52uiCZicpJUJzU9V6VdCvj4vB&#10;hBIfmK6YMloUdCc8vZx9/HCxtbkYmrVRlXAEgmifb21B1yHYPEk8X4uG+RNjhQajNK5hAX7dKqkc&#10;20L0RiXDND1LtsZV1hkuvAftdWekM4wvpeDhTkovAlEFhdwCng7PZTyT2QXLV47Zdc33abB/yKJh&#10;tYZHD6GuWWDk2dW/hWpq7ow3Mpxw0yRGypoLrAGqydI31TysmRVYC4Dj7QEm///C8tvNvSN1VdDT&#10;bEiJZg006VG0gVyZlkQdILS1PgfHBwuuoQUDdLrXe1DGwlvpmviFkgjYAevdAd8YjoNyOD2fZGNK&#10;OJim2WiUIv7Jy2XrfPgkTEOiUFAH7UNU2ebGB0gEXHuX+JY2i1opbKHSrxTg2GkEcqC7zXJIBMTo&#10;GVPC/vyYj8+H5fl4Ojgrx9lglKWTQVmmw8H1okzLdLSYT0dXPyGLhmWjfAtMscCziBDgsFBste9K&#10;NP9dWxrGX5E4yxKkD9kwICkCC+nDA1hvn3ISm9CBjVLYKRELUfqLkNBAxDwqcHTEXLkuHuNc6NBH&#10;Re/oJQG491zc+yN0COl7LndNgBv4stHhcLmptXHY4jdpV9/6lGXnD2Ac1R3F0C5bZO7wtCfj0lQ7&#10;4Kgz3Zx7yxc1MOmG+XDPHAw20BKWVbiDQyqzLajZS5Ssjfv+J330h8aClZLY/oJq2GSUqM8a5hBp&#10;DHsFf0ZAJXjBHVuWxxb93MwNNplAbihG/6B6UTrTPMFGK+ObYGKaw8sFDb04D93ygo3IRVmiE2wS&#10;y8KNfrA88ieCHKfksX1izu5HKQCPbk2/UFj+ZqI633hTm/I5GFnjuEWYO0z38MMWQlbuN2Zcc8f/&#10;6PWy12e/AAAA//8DAFBLAwQUAAYACAAAACEAU0amHeMAAAALAQAADwAAAGRycy9kb3ducmV2Lnht&#10;bEyPT0vDQBTE74LfYXmCF7Ebm9o/MZuiQgXBi1EK3jbZZxK7+zZkt23qp/d50uMww8xv8vXorDjg&#10;EDpPCm4mCQik2puOGgXvb5vrJYgQNRltPaGCEwZYF+dnuc6MP9IrHsrYCC6hkGkFbYx9JmWoW3Q6&#10;THyPxN6nH5yOLIdGmkEfudxZOU2SuXS6I15odY+PLda7cu8U3G4W39U43T7Z8ur09VFtw/Pu4UWp&#10;y4vx/g5ExDH+heEXn9GhYKbK78kEYRWs0jmjRwU8w6c4sVqmCxCVgnQ2S0AWufz/ofgBAAD//wMA&#10;UEsBAi0AFAAGAAgAAAAhAOSZw8D7AAAA4QEAABMAAAAAAAAAAAAAAAAAAAAAAFtDb250ZW50X1R5&#10;cGVzXS54bWxQSwECLQAUAAYACAAAACEAI7Jq4dcAAACUAQAACwAAAAAAAAAAAAAAAAAsAQAAX3Jl&#10;bHMvLnJlbHNQSwECLQAUAAYACAAAACEAT2eLCNQCAAAfBgAADgAAAAAAAAAAAAAAAAAsAgAAZHJz&#10;L2Uyb0RvYy54bWxQSwECLQAUAAYACAAAACEAU0amHeMAAAALAQAADwAAAAAAAAAAAAAAAAAsBQAA&#10;ZHJzL2Rvd25yZXYueG1sUEsFBgAAAAAEAAQA8wAAADwGAAAAAA==&#10;" mv:complextextbox="1" filled="f" stroked="f">
                <v:textbox>
                  <w:txbxContent>
                    <w:p w14:paraId="58457C38" w14:textId="77777777" w:rsidR="005E58C0" w:rsidRDefault="005E58C0"/>
                  </w:txbxContent>
                </v:textbox>
                <w10:wrap type="through" anchorx="page" anchory="page"/>
              </v:shape>
            </w:pict>
          </mc:Fallback>
        </mc:AlternateContent>
      </w:r>
      <w:bookmarkEnd w:id="0"/>
      <w:bookmarkEnd w:id="1"/>
    </w:p>
    <w:sectPr w:rsidR="005B4B69" w:rsidSect="005B4B69">
      <w:headerReference w:type="default" r:id="rId26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16831B" w14:textId="77777777" w:rsidR="00076AF1" w:rsidRDefault="00076AF1">
      <w:pPr>
        <w:spacing w:after="0"/>
      </w:pPr>
      <w:r>
        <w:separator/>
      </w:r>
    </w:p>
  </w:endnote>
  <w:endnote w:type="continuationSeparator" w:id="0">
    <w:p w14:paraId="21A7B299" w14:textId="77777777" w:rsidR="00076AF1" w:rsidRDefault="00076AF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0334B2" w14:textId="77777777" w:rsidR="00076AF1" w:rsidRDefault="00076AF1">
      <w:pPr>
        <w:spacing w:after="0"/>
      </w:pPr>
      <w:r>
        <w:separator/>
      </w:r>
    </w:p>
  </w:footnote>
  <w:footnote w:type="continuationSeparator" w:id="0">
    <w:p w14:paraId="3EA90D1E" w14:textId="77777777" w:rsidR="00076AF1" w:rsidRDefault="00076AF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2B439B" w14:textId="77777777" w:rsidR="00B16C24" w:rsidRDefault="00B16C24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123B2"/>
    <w:multiLevelType w:val="hybridMultilevel"/>
    <w:tmpl w:val="43E28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FC68CC"/>
    <w:multiLevelType w:val="multilevel"/>
    <w:tmpl w:val="EEB421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DE421A"/>
    <w:multiLevelType w:val="hybridMultilevel"/>
    <w:tmpl w:val="57BAF0EC"/>
    <w:lvl w:ilvl="0" w:tplc="04090001">
      <w:start w:val="1"/>
      <w:numFmt w:val="bullet"/>
      <w:lvlText w:val=""/>
      <w:lvlJc w:val="left"/>
      <w:pPr>
        <w:ind w:left="8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3" w:hanging="360"/>
      </w:pPr>
      <w:rPr>
        <w:rFonts w:ascii="Wingdings" w:hAnsi="Wingdings" w:hint="default"/>
      </w:rPr>
    </w:lvl>
  </w:abstractNum>
  <w:abstractNum w:abstractNumId="3">
    <w:nsid w:val="19F73F0C"/>
    <w:multiLevelType w:val="multilevel"/>
    <w:tmpl w:val="23AC09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482EC9"/>
    <w:multiLevelType w:val="multilevel"/>
    <w:tmpl w:val="23AC09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5F1E22"/>
    <w:multiLevelType w:val="hybridMultilevel"/>
    <w:tmpl w:val="70328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615EA2"/>
    <w:multiLevelType w:val="hybridMultilevel"/>
    <w:tmpl w:val="5F1E6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F2154A"/>
    <w:multiLevelType w:val="hybridMultilevel"/>
    <w:tmpl w:val="F656D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78349C"/>
    <w:multiLevelType w:val="hybridMultilevel"/>
    <w:tmpl w:val="097C2284"/>
    <w:lvl w:ilvl="0" w:tplc="3800AF06">
      <w:start w:val="1"/>
      <w:numFmt w:val="decimal"/>
      <w:pStyle w:val="List"/>
      <w:lvlText w:val="%1.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53039F"/>
    <w:multiLevelType w:val="hybridMultilevel"/>
    <w:tmpl w:val="12D24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BF6FC5"/>
    <w:multiLevelType w:val="hybridMultilevel"/>
    <w:tmpl w:val="2F900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10"/>
  </w:num>
  <w:num w:numId="7">
    <w:abstractNumId w:val="6"/>
  </w:num>
  <w:num w:numId="8">
    <w:abstractNumId w:val="9"/>
  </w:num>
  <w:num w:numId="9">
    <w:abstractNumId w:val="5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activeWritingStyle w:appName="MSWord" w:lang="en-US" w:vendorID="64" w:dllVersion="131078" w:nlCheck="1" w:checkStyle="0"/>
  <w:proofState w:spelling="clean" w:grammar="clean"/>
  <w:attachedTemplate r:id="rId1"/>
  <w:revisionView w:markup="0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FA04D1"/>
    <w:rsid w:val="00011353"/>
    <w:rsid w:val="00013910"/>
    <w:rsid w:val="00013F25"/>
    <w:rsid w:val="00020624"/>
    <w:rsid w:val="000572DB"/>
    <w:rsid w:val="00076981"/>
    <w:rsid w:val="00076AF1"/>
    <w:rsid w:val="0008326B"/>
    <w:rsid w:val="00090D43"/>
    <w:rsid w:val="000B4077"/>
    <w:rsid w:val="000E0775"/>
    <w:rsid w:val="000F1BF6"/>
    <w:rsid w:val="000F337E"/>
    <w:rsid w:val="000F654F"/>
    <w:rsid w:val="000F6E21"/>
    <w:rsid w:val="001013E0"/>
    <w:rsid w:val="00114FDE"/>
    <w:rsid w:val="00151A03"/>
    <w:rsid w:val="0015553D"/>
    <w:rsid w:val="00161E94"/>
    <w:rsid w:val="00193D4C"/>
    <w:rsid w:val="001945FA"/>
    <w:rsid w:val="001A4352"/>
    <w:rsid w:val="001C56D0"/>
    <w:rsid w:val="001E7971"/>
    <w:rsid w:val="001F4905"/>
    <w:rsid w:val="00203A6F"/>
    <w:rsid w:val="002209DF"/>
    <w:rsid w:val="0023163B"/>
    <w:rsid w:val="00245098"/>
    <w:rsid w:val="00253A4E"/>
    <w:rsid w:val="00256DC0"/>
    <w:rsid w:val="002A54A3"/>
    <w:rsid w:val="002A590D"/>
    <w:rsid w:val="002B2C2B"/>
    <w:rsid w:val="002D5E72"/>
    <w:rsid w:val="002E1A0C"/>
    <w:rsid w:val="002E7474"/>
    <w:rsid w:val="002E7935"/>
    <w:rsid w:val="00301CFB"/>
    <w:rsid w:val="00312DD3"/>
    <w:rsid w:val="00331006"/>
    <w:rsid w:val="00343E2D"/>
    <w:rsid w:val="003A0E07"/>
    <w:rsid w:val="003B5BF3"/>
    <w:rsid w:val="003D3533"/>
    <w:rsid w:val="003E2D11"/>
    <w:rsid w:val="004358E7"/>
    <w:rsid w:val="00451A30"/>
    <w:rsid w:val="004530C1"/>
    <w:rsid w:val="004549FF"/>
    <w:rsid w:val="004565E3"/>
    <w:rsid w:val="00456A27"/>
    <w:rsid w:val="0046288D"/>
    <w:rsid w:val="00471967"/>
    <w:rsid w:val="00475B49"/>
    <w:rsid w:val="00477B05"/>
    <w:rsid w:val="004842F7"/>
    <w:rsid w:val="00490C01"/>
    <w:rsid w:val="00496EA0"/>
    <w:rsid w:val="004E090A"/>
    <w:rsid w:val="00503F69"/>
    <w:rsid w:val="005131EC"/>
    <w:rsid w:val="00516169"/>
    <w:rsid w:val="00527FB4"/>
    <w:rsid w:val="00530C4E"/>
    <w:rsid w:val="005332D5"/>
    <w:rsid w:val="005422A5"/>
    <w:rsid w:val="00550234"/>
    <w:rsid w:val="00551565"/>
    <w:rsid w:val="0056353E"/>
    <w:rsid w:val="005A3D3A"/>
    <w:rsid w:val="005B4B69"/>
    <w:rsid w:val="005E0F56"/>
    <w:rsid w:val="005E58C0"/>
    <w:rsid w:val="005E7E48"/>
    <w:rsid w:val="005F6443"/>
    <w:rsid w:val="0061555A"/>
    <w:rsid w:val="00644137"/>
    <w:rsid w:val="00650165"/>
    <w:rsid w:val="006538F8"/>
    <w:rsid w:val="00675052"/>
    <w:rsid w:val="00680EC8"/>
    <w:rsid w:val="006827FE"/>
    <w:rsid w:val="00692349"/>
    <w:rsid w:val="006A0DA5"/>
    <w:rsid w:val="006C40EE"/>
    <w:rsid w:val="006E00C4"/>
    <w:rsid w:val="006E2483"/>
    <w:rsid w:val="006E6F11"/>
    <w:rsid w:val="006F6405"/>
    <w:rsid w:val="00705331"/>
    <w:rsid w:val="00715F11"/>
    <w:rsid w:val="0075630A"/>
    <w:rsid w:val="007608C5"/>
    <w:rsid w:val="007B47C8"/>
    <w:rsid w:val="007B4C3D"/>
    <w:rsid w:val="007C5D4F"/>
    <w:rsid w:val="007D199B"/>
    <w:rsid w:val="007D4E33"/>
    <w:rsid w:val="007D7FB2"/>
    <w:rsid w:val="007E6397"/>
    <w:rsid w:val="007F5B51"/>
    <w:rsid w:val="008004E5"/>
    <w:rsid w:val="008171B6"/>
    <w:rsid w:val="00834BB4"/>
    <w:rsid w:val="00847F0E"/>
    <w:rsid w:val="00851443"/>
    <w:rsid w:val="00866106"/>
    <w:rsid w:val="00871D2A"/>
    <w:rsid w:val="00874C3D"/>
    <w:rsid w:val="00890291"/>
    <w:rsid w:val="008932DC"/>
    <w:rsid w:val="008953F7"/>
    <w:rsid w:val="008A7A70"/>
    <w:rsid w:val="008B6E51"/>
    <w:rsid w:val="008E3FC9"/>
    <w:rsid w:val="008E4B8F"/>
    <w:rsid w:val="009152B9"/>
    <w:rsid w:val="00936E29"/>
    <w:rsid w:val="009422E0"/>
    <w:rsid w:val="009509E7"/>
    <w:rsid w:val="00984344"/>
    <w:rsid w:val="009C17E4"/>
    <w:rsid w:val="009C4809"/>
    <w:rsid w:val="009D05B6"/>
    <w:rsid w:val="009D5542"/>
    <w:rsid w:val="009D7AB2"/>
    <w:rsid w:val="009F0B19"/>
    <w:rsid w:val="00A01BEA"/>
    <w:rsid w:val="00A11031"/>
    <w:rsid w:val="00A5112E"/>
    <w:rsid w:val="00A517DA"/>
    <w:rsid w:val="00A6374F"/>
    <w:rsid w:val="00A66DE8"/>
    <w:rsid w:val="00A7740F"/>
    <w:rsid w:val="00AA0692"/>
    <w:rsid w:val="00AC1AC9"/>
    <w:rsid w:val="00AC5C83"/>
    <w:rsid w:val="00AD3A41"/>
    <w:rsid w:val="00B16C24"/>
    <w:rsid w:val="00B276EA"/>
    <w:rsid w:val="00B810B0"/>
    <w:rsid w:val="00BC16FA"/>
    <w:rsid w:val="00BC2E3A"/>
    <w:rsid w:val="00BE2E39"/>
    <w:rsid w:val="00BF4425"/>
    <w:rsid w:val="00BF6D99"/>
    <w:rsid w:val="00C223C6"/>
    <w:rsid w:val="00C3117D"/>
    <w:rsid w:val="00C41DD7"/>
    <w:rsid w:val="00C44DCB"/>
    <w:rsid w:val="00C903BB"/>
    <w:rsid w:val="00C92B05"/>
    <w:rsid w:val="00CA772B"/>
    <w:rsid w:val="00CB1A25"/>
    <w:rsid w:val="00CF6D09"/>
    <w:rsid w:val="00D02EED"/>
    <w:rsid w:val="00D7469D"/>
    <w:rsid w:val="00D75B59"/>
    <w:rsid w:val="00DA6241"/>
    <w:rsid w:val="00DD0B5D"/>
    <w:rsid w:val="00E41269"/>
    <w:rsid w:val="00E7037A"/>
    <w:rsid w:val="00E90125"/>
    <w:rsid w:val="00E95872"/>
    <w:rsid w:val="00EB398C"/>
    <w:rsid w:val="00ED10A2"/>
    <w:rsid w:val="00ED6381"/>
    <w:rsid w:val="00EE0280"/>
    <w:rsid w:val="00F009B0"/>
    <w:rsid w:val="00F10E13"/>
    <w:rsid w:val="00F25E4D"/>
    <w:rsid w:val="00F26946"/>
    <w:rsid w:val="00F33BA6"/>
    <w:rsid w:val="00F5202D"/>
    <w:rsid w:val="00F56567"/>
    <w:rsid w:val="00F73CD3"/>
    <w:rsid w:val="00FA04D1"/>
    <w:rsid w:val="00FA42F5"/>
    <w:rsid w:val="00FB03AE"/>
    <w:rsid w:val="00FB0B94"/>
    <w:rsid w:val="00FB1E34"/>
    <w:rsid w:val="00FD2539"/>
    <w:rsid w:val="00FD3B3F"/>
    <w:rsid w:val="00FD42DB"/>
    <w:rsid w:val="00FE3FB6"/>
    <w:rsid w:val="00FE5409"/>
    <w:rsid w:val="00FF1CF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1B4373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0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0D94"/>
  </w:style>
  <w:style w:type="paragraph" w:styleId="Heading1">
    <w:name w:val="heading 1"/>
    <w:basedOn w:val="Normal"/>
    <w:link w:val="Heading1Char"/>
    <w:rsid w:val="00334D77"/>
    <w:pPr>
      <w:spacing w:after="0"/>
      <w:outlineLvl w:val="0"/>
    </w:pPr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paragraph" w:styleId="Heading2">
    <w:name w:val="heading 2"/>
    <w:basedOn w:val="Normal"/>
    <w:link w:val="Heading2Char"/>
    <w:rsid w:val="00334D77"/>
    <w:pPr>
      <w:spacing w:after="0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rsid w:val="005A467B"/>
    <w:pPr>
      <w:spacing w:after="0"/>
      <w:outlineLvl w:val="2"/>
    </w:pPr>
    <w:rPr>
      <w:rFonts w:asciiTheme="majorHAnsi" w:eastAsiaTheme="majorEastAsia" w:hAnsiTheme="majorHAnsi" w:cstheme="majorBidi"/>
      <w:bCs/>
      <w:color w:val="AA2B1E" w:themeColor="accent2"/>
      <w:sz w:val="40"/>
    </w:rPr>
  </w:style>
  <w:style w:type="paragraph" w:styleId="Heading4">
    <w:name w:val="heading 4"/>
    <w:basedOn w:val="Normal"/>
    <w:link w:val="Heading4Char"/>
    <w:rsid w:val="004778B9"/>
    <w:pPr>
      <w:spacing w:after="0"/>
      <w:outlineLvl w:val="3"/>
    </w:pPr>
    <w:rPr>
      <w:rFonts w:asciiTheme="majorHAnsi" w:eastAsiaTheme="majorEastAsia" w:hAnsiTheme="majorHAnsi" w:cstheme="majorBidi"/>
      <w:bCs/>
      <w:iCs/>
      <w:color w:val="465E9C" w:themeColor="text2"/>
      <w:sz w:val="60"/>
    </w:rPr>
  </w:style>
  <w:style w:type="paragraph" w:styleId="Heading5">
    <w:name w:val="heading 5"/>
    <w:basedOn w:val="Normal"/>
    <w:link w:val="Heading5Char"/>
    <w:rsid w:val="00637E75"/>
    <w:pPr>
      <w:spacing w:before="200" w:after="0"/>
      <w:outlineLvl w:val="4"/>
    </w:pPr>
    <w:rPr>
      <w:rFonts w:asciiTheme="majorHAnsi" w:eastAsiaTheme="majorEastAsia" w:hAnsiTheme="majorHAnsi" w:cstheme="majorBidi"/>
      <w:color w:val="262626" w:themeColor="text1" w:themeTint="D9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1901"/>
    <w:pPr>
      <w:spacing w:after="0"/>
    </w:pPr>
    <w:rPr>
      <w:color w:val="FFFFFF" w:themeColor="background1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201901"/>
    <w:rPr>
      <w:color w:val="FFFFFF" w:themeColor="background1"/>
      <w:sz w:val="22"/>
    </w:rPr>
  </w:style>
  <w:style w:type="paragraph" w:styleId="Footer">
    <w:name w:val="footer"/>
    <w:basedOn w:val="Normal"/>
    <w:link w:val="FooterChar"/>
    <w:uiPriority w:val="99"/>
    <w:unhideWhenUsed/>
    <w:rsid w:val="00B34655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34655"/>
  </w:style>
  <w:style w:type="character" w:styleId="PageNumber">
    <w:name w:val="page number"/>
    <w:basedOn w:val="DefaultParagraphFont"/>
    <w:uiPriority w:val="99"/>
    <w:semiHidden/>
    <w:unhideWhenUsed/>
    <w:rsid w:val="00460DA0"/>
    <w:rPr>
      <w:color w:val="465E9C" w:themeColor="text2"/>
      <w:sz w:val="20"/>
    </w:rPr>
  </w:style>
  <w:style w:type="paragraph" w:customStyle="1" w:styleId="BoxPageNumbers">
    <w:name w:val="Box Page Numbers"/>
    <w:basedOn w:val="Normal"/>
    <w:qFormat/>
    <w:rsid w:val="00CB1A25"/>
    <w:pPr>
      <w:spacing w:after="0" w:line="300" w:lineRule="exact"/>
      <w:jc w:val="center"/>
    </w:pPr>
    <w:rPr>
      <w:color w:val="FFFFFF" w:themeColor="background1"/>
      <w:sz w:val="28"/>
    </w:rPr>
  </w:style>
  <w:style w:type="paragraph" w:styleId="BodyText2">
    <w:name w:val="Body Text 2"/>
    <w:basedOn w:val="Normal"/>
    <w:link w:val="BodyText2Char"/>
    <w:uiPriority w:val="99"/>
    <w:unhideWhenUsed/>
    <w:rsid w:val="00D3244B"/>
    <w:pPr>
      <w:spacing w:after="0" w:line="252" w:lineRule="auto"/>
    </w:pPr>
    <w:rPr>
      <w:color w:val="262626" w:themeColor="text1" w:themeTint="D9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D3244B"/>
    <w:rPr>
      <w:color w:val="262626" w:themeColor="text1" w:themeTint="D9"/>
      <w:sz w:val="20"/>
    </w:rPr>
  </w:style>
  <w:style w:type="paragraph" w:styleId="Title">
    <w:name w:val="Title"/>
    <w:basedOn w:val="Normal"/>
    <w:link w:val="TitleChar"/>
    <w:uiPriority w:val="10"/>
    <w:qFormat/>
    <w:rsid w:val="00DC5944"/>
    <w:pPr>
      <w:spacing w:after="0" w:line="1240" w:lineRule="exact"/>
      <w:jc w:val="center"/>
    </w:pPr>
    <w:rPr>
      <w:rFonts w:asciiTheme="majorHAnsi" w:eastAsiaTheme="majorEastAsia" w:hAnsiTheme="majorHAnsi" w:cstheme="majorBidi"/>
      <w:color w:val="CCDDEA" w:themeColor="background2"/>
      <w:sz w:val="12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C5944"/>
    <w:rPr>
      <w:rFonts w:asciiTheme="majorHAnsi" w:eastAsiaTheme="majorEastAsia" w:hAnsiTheme="majorHAnsi" w:cstheme="majorBidi"/>
      <w:color w:val="CCDDEA" w:themeColor="background2"/>
      <w:sz w:val="120"/>
      <w:szCs w:val="52"/>
    </w:rPr>
  </w:style>
  <w:style w:type="character" w:customStyle="1" w:styleId="Heading1Char">
    <w:name w:val="Heading 1 Char"/>
    <w:basedOn w:val="DefaultParagraphFont"/>
    <w:link w:val="Heading1"/>
    <w:rsid w:val="00334D77"/>
    <w:rPr>
      <w:rFonts w:asciiTheme="majorHAnsi" w:eastAsiaTheme="majorEastAsia" w:hAnsiTheme="majorHAnsi" w:cstheme="majorBidi"/>
      <w:bCs/>
      <w:color w:val="FFFFFF" w:themeColor="background1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334D77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customStyle="1" w:styleId="Header-Right">
    <w:name w:val="Header - Right"/>
    <w:basedOn w:val="Header"/>
    <w:qFormat/>
    <w:rsid w:val="00201901"/>
    <w:pPr>
      <w:jc w:val="right"/>
    </w:pPr>
  </w:style>
  <w:style w:type="paragraph" w:styleId="BodyText">
    <w:name w:val="Body Text"/>
    <w:basedOn w:val="Normal"/>
    <w:link w:val="BodyTextChar"/>
    <w:uiPriority w:val="99"/>
    <w:rsid w:val="00637E75"/>
    <w:pPr>
      <w:spacing w:after="120"/>
    </w:pPr>
    <w:rPr>
      <w:color w:val="262626" w:themeColor="text1" w:themeTint="D9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637E75"/>
    <w:rPr>
      <w:color w:val="262626" w:themeColor="text1" w:themeTint="D9"/>
      <w:sz w:val="22"/>
    </w:rPr>
  </w:style>
  <w:style w:type="paragraph" w:styleId="Subtitle">
    <w:name w:val="Subtitle"/>
    <w:basedOn w:val="Normal"/>
    <w:link w:val="SubtitleChar"/>
    <w:rsid w:val="00831535"/>
    <w:pPr>
      <w:numPr>
        <w:ilvl w:val="1"/>
      </w:numPr>
      <w:spacing w:after="0" w:line="1120" w:lineRule="exact"/>
    </w:pPr>
    <w:rPr>
      <w:rFonts w:asciiTheme="majorHAnsi" w:eastAsiaTheme="majorEastAsia" w:hAnsiTheme="majorHAnsi" w:cstheme="majorBidi"/>
      <w:iCs/>
      <w:color w:val="FFFFFF" w:themeColor="background1"/>
      <w:sz w:val="108"/>
    </w:rPr>
  </w:style>
  <w:style w:type="character" w:customStyle="1" w:styleId="SubtitleChar">
    <w:name w:val="Subtitle Char"/>
    <w:basedOn w:val="DefaultParagraphFont"/>
    <w:link w:val="Subtitle"/>
    <w:rsid w:val="00831535"/>
    <w:rPr>
      <w:rFonts w:asciiTheme="majorHAnsi" w:eastAsiaTheme="majorEastAsia" w:hAnsiTheme="majorHAnsi" w:cstheme="majorBidi"/>
      <w:iCs/>
      <w:color w:val="FFFFFF" w:themeColor="background1"/>
      <w:sz w:val="108"/>
    </w:rPr>
  </w:style>
  <w:style w:type="paragraph" w:styleId="BodyText3">
    <w:name w:val="Body Text 3"/>
    <w:basedOn w:val="Normal"/>
    <w:link w:val="BodyText3Char"/>
    <w:rsid w:val="008D18B3"/>
    <w:pPr>
      <w:spacing w:after="120" w:line="252" w:lineRule="auto"/>
    </w:pPr>
    <w:rPr>
      <w:color w:val="FFFFFF" w:themeColor="background1"/>
      <w:sz w:val="22"/>
      <w:szCs w:val="16"/>
    </w:rPr>
  </w:style>
  <w:style w:type="character" w:customStyle="1" w:styleId="BodyText3Char">
    <w:name w:val="Body Text 3 Char"/>
    <w:basedOn w:val="DefaultParagraphFont"/>
    <w:link w:val="BodyText3"/>
    <w:rsid w:val="008D18B3"/>
    <w:rPr>
      <w:color w:val="FFFFFF" w:themeColor="background1"/>
      <w:sz w:val="22"/>
      <w:szCs w:val="16"/>
    </w:rPr>
  </w:style>
  <w:style w:type="character" w:styleId="BookTitle">
    <w:name w:val="Book Title"/>
    <w:basedOn w:val="DefaultParagraphFont"/>
    <w:rsid w:val="005A467B"/>
  </w:style>
  <w:style w:type="paragraph" w:styleId="List">
    <w:name w:val="List"/>
    <w:basedOn w:val="BodyText"/>
    <w:rsid w:val="002E33AE"/>
    <w:pPr>
      <w:numPr>
        <w:numId w:val="1"/>
      </w:numPr>
    </w:pPr>
  </w:style>
  <w:style w:type="paragraph" w:customStyle="1" w:styleId="BoxText">
    <w:name w:val="Box Text"/>
    <w:basedOn w:val="Normal"/>
    <w:qFormat/>
    <w:rsid w:val="00E4620B"/>
    <w:pPr>
      <w:spacing w:before="60" w:after="60" w:line="252" w:lineRule="auto"/>
      <w:jc w:val="center"/>
    </w:pPr>
    <w:rPr>
      <w:color w:val="FFFFFF" w:themeColor="background1"/>
      <w:sz w:val="18"/>
    </w:rPr>
  </w:style>
  <w:style w:type="character" w:customStyle="1" w:styleId="Heading4Char">
    <w:name w:val="Heading 4 Char"/>
    <w:basedOn w:val="DefaultParagraphFont"/>
    <w:link w:val="Heading4"/>
    <w:rsid w:val="004778B9"/>
    <w:rPr>
      <w:rFonts w:asciiTheme="majorHAnsi" w:eastAsiaTheme="majorEastAsia" w:hAnsiTheme="majorHAnsi" w:cstheme="majorBidi"/>
      <w:bCs/>
      <w:iCs/>
      <w:color w:val="465E9C" w:themeColor="text2"/>
      <w:sz w:val="60"/>
    </w:rPr>
  </w:style>
  <w:style w:type="character" w:customStyle="1" w:styleId="Heading5Char">
    <w:name w:val="Heading 5 Char"/>
    <w:basedOn w:val="DefaultParagraphFont"/>
    <w:link w:val="Heading5"/>
    <w:rsid w:val="00637E75"/>
    <w:rPr>
      <w:rFonts w:asciiTheme="majorHAnsi" w:eastAsiaTheme="majorEastAsia" w:hAnsiTheme="majorHAnsi" w:cstheme="majorBidi"/>
      <w:color w:val="262626" w:themeColor="text1" w:themeTint="D9"/>
      <w:sz w:val="26"/>
    </w:rPr>
  </w:style>
  <w:style w:type="character" w:customStyle="1" w:styleId="Heading3Char">
    <w:name w:val="Heading 3 Char"/>
    <w:basedOn w:val="DefaultParagraphFont"/>
    <w:link w:val="Heading3"/>
    <w:rsid w:val="005A467B"/>
    <w:rPr>
      <w:rFonts w:asciiTheme="majorHAnsi" w:eastAsiaTheme="majorEastAsia" w:hAnsiTheme="majorHAnsi" w:cstheme="majorBidi"/>
      <w:bCs/>
      <w:color w:val="AA2B1E" w:themeColor="accent2"/>
      <w:sz w:val="40"/>
    </w:rPr>
  </w:style>
  <w:style w:type="paragraph" w:customStyle="1" w:styleId="Mailer">
    <w:name w:val="Mailer"/>
    <w:basedOn w:val="Normal"/>
    <w:link w:val="MailerChar"/>
    <w:qFormat/>
    <w:rsid w:val="005A467B"/>
    <w:pPr>
      <w:spacing w:after="0"/>
    </w:pPr>
    <w:rPr>
      <w:color w:val="465E9C" w:themeColor="text2"/>
      <w:sz w:val="28"/>
    </w:rPr>
  </w:style>
  <w:style w:type="character" w:customStyle="1" w:styleId="MailerChar">
    <w:name w:val="Mailer Char"/>
    <w:basedOn w:val="DefaultParagraphFont"/>
    <w:link w:val="Mailer"/>
    <w:rsid w:val="005A467B"/>
    <w:rPr>
      <w:color w:val="465E9C" w:themeColor="text2"/>
      <w:sz w:val="28"/>
    </w:rPr>
  </w:style>
  <w:style w:type="paragraph" w:styleId="BlockText">
    <w:name w:val="Block Text"/>
    <w:basedOn w:val="Normal"/>
    <w:rsid w:val="005A467B"/>
    <w:pPr>
      <w:spacing w:after="0" w:line="264" w:lineRule="auto"/>
    </w:pPr>
    <w:rPr>
      <w:iCs/>
      <w:color w:val="404040" w:themeColor="text1" w:themeTint="BF"/>
      <w:sz w:val="20"/>
    </w:rPr>
  </w:style>
  <w:style w:type="paragraph" w:styleId="NormalWeb">
    <w:name w:val="Normal (Web)"/>
    <w:basedOn w:val="Normal"/>
    <w:uiPriority w:val="99"/>
    <w:unhideWhenUsed/>
    <w:rsid w:val="005B4B6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rsid w:val="005E7E48"/>
    <w:rPr>
      <w:color w:val="D83E2C" w:themeColor="hyperlink"/>
      <w:u w:val="single"/>
    </w:rPr>
  </w:style>
  <w:style w:type="character" w:styleId="FollowedHyperlink">
    <w:name w:val="FollowedHyperlink"/>
    <w:basedOn w:val="DefaultParagraphFont"/>
    <w:rsid w:val="009D7AB2"/>
    <w:rPr>
      <w:color w:val="ED7D27" w:themeColor="followedHyperlink"/>
      <w:u w:val="single"/>
    </w:rPr>
  </w:style>
  <w:style w:type="paragraph" w:styleId="ListParagraph">
    <w:name w:val="List Paragraph"/>
    <w:basedOn w:val="Normal"/>
    <w:rsid w:val="00DD0B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hyperlink" Target="http://www.nws.noaa.gov/om/heat/heat-illness.shtml" TargetMode="External"/><Relationship Id="rId21" Type="http://schemas.openxmlformats.org/officeDocument/2006/relationships/hyperlink" Target="http://www.airnow.gov" TargetMode="External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header" Target="header1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hyperlink" Target="http://www.nws.noaa.gov/om/heat/heat-illness.shtml" TargetMode="External"/><Relationship Id="rId19" Type="http://schemas.openxmlformats.org/officeDocument/2006/relationships/hyperlink" Target="http://www.airnow.gov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Newsletters:Real%20Estate%20Newsletter.dotx" TargetMode="External"/></Relationships>
</file>

<file path=word/theme/theme1.xml><?xml version="1.0" encoding="utf-8"?>
<a:theme xmlns:a="http://schemas.openxmlformats.org/drawingml/2006/main" name="Office Theme">
  <a:themeElements>
    <a:clrScheme name="Pushpin">
      <a:dk1>
        <a:sysClr val="windowText" lastClr="000000"/>
      </a:dk1>
      <a:lt1>
        <a:sysClr val="window" lastClr="FFFFFF"/>
      </a:lt1>
      <a:dk2>
        <a:srgbClr val="465E9C"/>
      </a:dk2>
      <a:lt2>
        <a:srgbClr val="CCDDEA"/>
      </a:lt2>
      <a:accent1>
        <a:srgbClr val="FDA023"/>
      </a:accent1>
      <a:accent2>
        <a:srgbClr val="AA2B1E"/>
      </a:accent2>
      <a:accent3>
        <a:srgbClr val="71685C"/>
      </a:accent3>
      <a:accent4>
        <a:srgbClr val="64A73B"/>
      </a:accent4>
      <a:accent5>
        <a:srgbClr val="EB5605"/>
      </a:accent5>
      <a:accent6>
        <a:srgbClr val="B9CA1A"/>
      </a:accent6>
      <a:hlink>
        <a:srgbClr val="D83E2C"/>
      </a:hlink>
      <a:folHlink>
        <a:srgbClr val="ED7D27"/>
      </a:folHlink>
    </a:clrScheme>
    <a:fontScheme name="Horizon">
      <a:majorFont>
        <a:latin typeface="Arial Narrow"/>
        <a:ea typeface=""/>
        <a:cs typeface=""/>
        <a:font script="Jpan" typeface="ＭＳ ゴシック"/>
        <a:font script="Hang" typeface="HY얕은샘물M"/>
        <a:font script="Hans" typeface="华文新魏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Arial Narrow"/>
        <a:ea typeface=""/>
        <a:cs typeface=""/>
        <a:font script="Jpan" typeface="ＭＳ ゴシック"/>
        <a:font script="Hang" typeface="HY얕은샘물M"/>
        <a:font script="Hans" typeface="华文新魏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 HD:Applications:Microsoft Office 2011:Office:Media:Templates:Publishing Layout View:Newsletters:Real Estate Newsletter.dotx</Template>
  <TotalTime>8</TotalTime>
  <Pages>2</Pages>
  <Words>6</Words>
  <Characters>40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Puszkin-Chevlin</dc:creator>
  <cp:keywords/>
  <dc:description/>
  <cp:lastModifiedBy>Janice Booher</cp:lastModifiedBy>
  <cp:revision>2</cp:revision>
  <cp:lastPrinted>2016-03-24T20:57:00Z</cp:lastPrinted>
  <dcterms:created xsi:type="dcterms:W3CDTF">2016-05-08T15:20:00Z</dcterms:created>
  <dcterms:modified xsi:type="dcterms:W3CDTF">2016-05-08T15:20:00Z</dcterms:modified>
  <cp:category/>
</cp:coreProperties>
</file>